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24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7"/>
        <w:gridCol w:w="7163"/>
        <w:gridCol w:w="1123"/>
      </w:tblGrid>
      <w:tr w:rsidR="005854DB" w:rsidRPr="00B74300" w14:paraId="44F880DC" w14:textId="77777777" w:rsidTr="003D352F">
        <w:trPr>
          <w:trHeight w:val="1055"/>
        </w:trPr>
        <w:tc>
          <w:tcPr>
            <w:tcW w:w="9792" w:type="dxa"/>
            <w:gridSpan w:val="3"/>
            <w:vAlign w:val="center"/>
          </w:tcPr>
          <w:p w14:paraId="01DE3734" w14:textId="50DB2099" w:rsidR="005854DB" w:rsidRPr="00B74300" w:rsidRDefault="00000000" w:rsidP="005854DB">
            <w:pPr>
              <w:pStyle w:val="Titre"/>
              <w:rPr>
                <w:noProof/>
              </w:rPr>
            </w:pPr>
            <w:sdt>
              <w:sdtPr>
                <w:rPr>
                  <w:noProof/>
                </w:rPr>
                <w:alias w:val="Titre"/>
                <w:tag w:val=""/>
                <w:id w:val="2016188051"/>
                <w:placeholder>
                  <w:docPart w:val="F6A0F20968A049388C8EAE460ED06E3A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Content>
                <w:r w:rsidR="00627310">
                  <w:rPr>
                    <w:noProof/>
                  </w:rPr>
                  <w:t>Dossier de concertation</w:t>
                </w:r>
              </w:sdtContent>
            </w:sdt>
          </w:p>
        </w:tc>
      </w:tr>
      <w:tr w:rsidR="005854DB" w:rsidRPr="00B74300" w14:paraId="680953C5" w14:textId="77777777" w:rsidTr="003D352F">
        <w:trPr>
          <w:trHeight w:val="130"/>
        </w:trPr>
        <w:tc>
          <w:tcPr>
            <w:tcW w:w="1507" w:type="dxa"/>
            <w:shd w:val="clear" w:color="auto" w:fill="auto"/>
          </w:tcPr>
          <w:p w14:paraId="0C744FE5" w14:textId="77777777" w:rsidR="005854DB" w:rsidRPr="00B74300" w:rsidRDefault="005854DB" w:rsidP="00176322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7162" w:type="dxa"/>
            <w:shd w:val="clear" w:color="auto" w:fill="F0CDA1" w:themeFill="accent1"/>
            <w:vAlign w:val="center"/>
          </w:tcPr>
          <w:p w14:paraId="6529B1BF" w14:textId="77777777" w:rsidR="005854DB" w:rsidRPr="00B74300" w:rsidRDefault="005854DB" w:rsidP="00176322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  <w:tc>
          <w:tcPr>
            <w:tcW w:w="1122" w:type="dxa"/>
            <w:shd w:val="clear" w:color="auto" w:fill="auto"/>
          </w:tcPr>
          <w:p w14:paraId="0B94D703" w14:textId="77777777" w:rsidR="005854DB" w:rsidRPr="00B74300" w:rsidRDefault="005854DB" w:rsidP="00176322">
            <w:pPr>
              <w:spacing w:before="0" w:after="0"/>
              <w:rPr>
                <w:noProof/>
                <w:sz w:val="10"/>
                <w:szCs w:val="10"/>
              </w:rPr>
            </w:pPr>
          </w:p>
        </w:tc>
      </w:tr>
      <w:tr w:rsidR="005854DB" w:rsidRPr="00B74300" w14:paraId="47869827" w14:textId="77777777" w:rsidTr="003D352F">
        <w:trPr>
          <w:trHeight w:val="792"/>
        </w:trPr>
        <w:tc>
          <w:tcPr>
            <w:tcW w:w="9792" w:type="dxa"/>
            <w:gridSpan w:val="3"/>
            <w:shd w:val="clear" w:color="auto" w:fill="auto"/>
          </w:tcPr>
          <w:p w14:paraId="08F3B022" w14:textId="77777777" w:rsidR="00196A76" w:rsidRDefault="00000000" w:rsidP="00196A76">
            <w:pPr>
              <w:pStyle w:val="Sous-titre"/>
              <w:rPr>
                <w:iCs/>
                <w:sz w:val="32"/>
                <w:szCs w:val="32"/>
              </w:rPr>
            </w:pPr>
            <w:sdt>
              <w:sdtPr>
                <w:rPr>
                  <w:iCs/>
                  <w:sz w:val="32"/>
                  <w:szCs w:val="32"/>
                </w:rPr>
                <w:alias w:val="Sous-titre"/>
                <w:tag w:val=""/>
                <w:id w:val="1073854703"/>
                <w:placeholder>
                  <w:docPart w:val="0DD00FE723F045619338C87184C21C54"/>
                </w:placeholder>
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<w15:appearance w15:val="hidden"/>
                <w:text/>
              </w:sdtPr>
              <w:sdtContent>
                <w:r w:rsidR="00A30181">
                  <w:rPr>
                    <w:iCs/>
                    <w:sz w:val="32"/>
                    <w:szCs w:val="32"/>
                  </w:rPr>
                  <w:t>« </w:t>
                </w:r>
                <w:r w:rsidR="00A30181" w:rsidRPr="00A30181">
                  <w:rPr>
                    <w:iCs/>
                    <w:sz w:val="32"/>
                    <w:szCs w:val="32"/>
                  </w:rPr>
                  <w:t>Patient en perte d’autonomie physique</w:t>
                </w:r>
                <w:r w:rsidR="00A30181">
                  <w:rPr>
                    <w:iCs/>
                    <w:sz w:val="32"/>
                    <w:szCs w:val="32"/>
                  </w:rPr>
                  <w:t> »</w:t>
                </w:r>
              </w:sdtContent>
            </w:sdt>
          </w:p>
          <w:p w14:paraId="48DFA9EC" w14:textId="388EF8B1" w:rsidR="00196A76" w:rsidRPr="00196A76" w:rsidRDefault="00196A76" w:rsidP="00196A76">
            <w:pPr>
              <w:jc w:val="center"/>
              <w:rPr>
                <w:b/>
                <w:bCs/>
                <w:color w:val="CCFFCC"/>
                <w:sz w:val="22"/>
                <w:bdr w:val="dotted" w:sz="4" w:space="0" w:color="auto"/>
                <w:lang w:val="fr-BE"/>
              </w:rPr>
            </w:pPr>
            <w:r w:rsidRPr="00196A76">
              <w:rPr>
                <w:b/>
                <w:bCs/>
                <w:color w:val="CCFFCC"/>
                <w:szCs w:val="24"/>
                <w:bdr w:val="dotted" w:sz="4" w:space="0" w:color="CCFFCC"/>
                <w:lang w:val="fr-BE"/>
              </w:rPr>
              <w:t>VERSION DU 16/01/2024</w:t>
            </w:r>
          </w:p>
        </w:tc>
      </w:tr>
    </w:tbl>
    <w:p w14:paraId="3DCBA38C" w14:textId="51B40CA3" w:rsidR="00A30181" w:rsidRPr="00A30181" w:rsidRDefault="00A30181" w:rsidP="00A30181">
      <w:pPr>
        <w:pStyle w:val="Titre1"/>
        <w:rPr>
          <w:noProof/>
          <w:lang w:bidi="fr-FR"/>
        </w:rPr>
      </w:pPr>
      <w:r w:rsidRPr="00A30181">
        <w:rPr>
          <w:noProof/>
          <w:lang w:bidi="fr-FR"/>
        </w:rPr>
        <w:t xml:space="preserve">DONNÉES D’IDENTIFICATION DU PATIENT </w:t>
      </w:r>
    </w:p>
    <w:p w14:paraId="46AB54A1" w14:textId="471A9B5D" w:rsidR="00A30181" w:rsidRPr="003D352F" w:rsidRDefault="00A30181" w:rsidP="00A30181">
      <w:pPr>
        <w:rPr>
          <w:rFonts w:ascii="Cambria" w:eastAsia="Arial Unicode MS" w:hAnsi="Cambria" w:cs="Arial"/>
        </w:rPr>
      </w:pPr>
      <w:r w:rsidRPr="00A30181">
        <w:rPr>
          <w:rFonts w:ascii="Cambria" w:eastAsia="Arial Unicode MS" w:hAnsi="Cambria" w:cs="Arial"/>
        </w:rPr>
        <w:t>(</w:t>
      </w:r>
      <w:proofErr w:type="gramStart"/>
      <w:r w:rsidRPr="00A30181">
        <w:rPr>
          <w:rFonts w:ascii="Cambria" w:eastAsia="Arial Unicode MS" w:hAnsi="Cambria" w:cs="Arial"/>
        </w:rPr>
        <w:t>compléter</w:t>
      </w:r>
      <w:proofErr w:type="gramEnd"/>
      <w:r w:rsidRPr="00A30181">
        <w:rPr>
          <w:rFonts w:ascii="Cambria" w:eastAsia="Arial Unicode MS" w:hAnsi="Cambria" w:cs="Arial"/>
        </w:rPr>
        <w:t xml:space="preserve"> ou apposer une vignette organisme assureur)</w:t>
      </w:r>
    </w:p>
    <w:tbl>
      <w:tblPr>
        <w:tblStyle w:val="Tableausimple1"/>
        <w:tblW w:w="0" w:type="auto"/>
        <w:tblLook w:val="04A0" w:firstRow="1" w:lastRow="0" w:firstColumn="1" w:lastColumn="0" w:noHBand="0" w:noVBand="1"/>
      </w:tblPr>
      <w:tblGrid>
        <w:gridCol w:w="4106"/>
        <w:gridCol w:w="5630"/>
      </w:tblGrid>
      <w:tr w:rsidR="00A30181" w:rsidRPr="00A30181" w14:paraId="799F27FD" w14:textId="77777777" w:rsidTr="00EE6E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1D9714C" w14:textId="22B49213" w:rsidR="00A30181" w:rsidRPr="00A30181" w:rsidRDefault="00A30181" w:rsidP="00596E24">
            <w:pPr>
              <w:rPr>
                <w:sz w:val="22"/>
              </w:rPr>
            </w:pPr>
            <w:r w:rsidRPr="00A30181">
              <w:t>NOM - Prénom </w:t>
            </w:r>
          </w:p>
        </w:tc>
        <w:tc>
          <w:tcPr>
            <w:tcW w:w="5630" w:type="dxa"/>
          </w:tcPr>
          <w:p w14:paraId="1D87B107" w14:textId="5B64B750" w:rsidR="00A30181" w:rsidRPr="00A30181" w:rsidRDefault="00A30181" w:rsidP="00596E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30181" w:rsidRPr="00A30181" w14:paraId="23125F97" w14:textId="77777777" w:rsidTr="00EE6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2BDB7B95" w14:textId="77777777" w:rsidR="00A30181" w:rsidRPr="00A30181" w:rsidRDefault="00A30181" w:rsidP="00596E24">
            <w:pPr>
              <w:rPr>
                <w:sz w:val="22"/>
              </w:rPr>
            </w:pPr>
            <w:r w:rsidRPr="00A30181">
              <w:t>Adresse</w:t>
            </w:r>
          </w:p>
        </w:tc>
        <w:tc>
          <w:tcPr>
            <w:tcW w:w="5630" w:type="dxa"/>
          </w:tcPr>
          <w:p w14:paraId="69CE1BEE" w14:textId="7762FEF2" w:rsidR="00A30181" w:rsidRPr="00A30181" w:rsidRDefault="00A30181" w:rsidP="0059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A30181" w:rsidRPr="00A30181" w14:paraId="3346A367" w14:textId="77777777" w:rsidTr="00EE6E3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6F04F401" w14:textId="3DC9E5EA" w:rsidR="00A30181" w:rsidRPr="00A30181" w:rsidRDefault="004F141A" w:rsidP="00596E24">
            <w:pPr>
              <w:rPr>
                <w:sz w:val="22"/>
              </w:rPr>
            </w:pPr>
            <w:r>
              <w:t>NISS</w:t>
            </w:r>
          </w:p>
        </w:tc>
        <w:tc>
          <w:tcPr>
            <w:tcW w:w="5630" w:type="dxa"/>
          </w:tcPr>
          <w:p w14:paraId="12E9ED70" w14:textId="5891DE2B" w:rsidR="00A30181" w:rsidRPr="00A30181" w:rsidRDefault="00A30181" w:rsidP="00596E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30181" w:rsidRPr="00A30181" w14:paraId="28F84414" w14:textId="77777777" w:rsidTr="00EE6E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5A8E0205" w14:textId="52F25DB2" w:rsidR="00A30181" w:rsidRPr="00A30181" w:rsidRDefault="004F141A" w:rsidP="00596E24">
            <w:pPr>
              <w:rPr>
                <w:sz w:val="22"/>
              </w:rPr>
            </w:pPr>
            <w:r>
              <w:t>Mutuelle</w:t>
            </w:r>
          </w:p>
        </w:tc>
        <w:tc>
          <w:tcPr>
            <w:tcW w:w="5630" w:type="dxa"/>
          </w:tcPr>
          <w:p w14:paraId="37F7655C" w14:textId="780B0A10" w:rsidR="00A30181" w:rsidRPr="00A30181" w:rsidRDefault="00A30181" w:rsidP="00596E2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6D32A977" w14:textId="66D413AD" w:rsidR="00A30181" w:rsidRDefault="00A30181" w:rsidP="003D352F">
      <w:pPr>
        <w:spacing w:before="0" w:after="0"/>
      </w:pPr>
    </w:p>
    <w:tbl>
      <w:tblPr>
        <w:tblStyle w:val="TableauGrille1Clair-Accentuation2"/>
        <w:tblpPr w:leftFromText="141" w:rightFromText="141" w:vertAnchor="text" w:tblpXSpec="center" w:tblpY="1"/>
        <w:tblOverlap w:val="never"/>
        <w:tblW w:w="0" w:type="auto"/>
        <w:tblLook w:val="0480" w:firstRow="0" w:lastRow="0" w:firstColumn="1" w:lastColumn="0" w:noHBand="0" w:noVBand="1"/>
      </w:tblPr>
      <w:tblGrid>
        <w:gridCol w:w="5103"/>
      </w:tblGrid>
      <w:tr w:rsidR="008D3824" w14:paraId="29D76282" w14:textId="77777777" w:rsidTr="004F141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</w:tcPr>
          <w:p w14:paraId="6335E00A" w14:textId="77777777" w:rsidR="00D53CAF" w:rsidRPr="00D53CAF" w:rsidRDefault="00D53CAF" w:rsidP="004F141A">
            <w:pPr>
              <w:jc w:val="center"/>
              <w:rPr>
                <w:i/>
                <w:iCs/>
              </w:rPr>
            </w:pPr>
          </w:p>
          <w:p w14:paraId="5D1E1E48" w14:textId="77777777" w:rsidR="008D3824" w:rsidRPr="00D53CAF" w:rsidRDefault="008D3824" w:rsidP="004F141A">
            <w:pPr>
              <w:jc w:val="center"/>
              <w:rPr>
                <w:i/>
                <w:iCs/>
              </w:rPr>
            </w:pPr>
            <w:r w:rsidRPr="00D53CAF">
              <w:rPr>
                <w:i/>
                <w:iCs/>
              </w:rPr>
              <w:t>Vignette mutuelle</w:t>
            </w:r>
          </w:p>
          <w:p w14:paraId="0F617BCF" w14:textId="24E0BF78" w:rsidR="00D53CAF" w:rsidRPr="00D53CAF" w:rsidRDefault="00D53CAF" w:rsidP="004F141A">
            <w:pPr>
              <w:jc w:val="center"/>
              <w:rPr>
                <w:i/>
                <w:iCs/>
              </w:rPr>
            </w:pPr>
          </w:p>
        </w:tc>
      </w:tr>
    </w:tbl>
    <w:p w14:paraId="7628499F" w14:textId="5E029F85" w:rsidR="00A30181" w:rsidRPr="003D352F" w:rsidRDefault="004F141A" w:rsidP="004F141A">
      <w:pPr>
        <w:spacing w:line="276" w:lineRule="auto"/>
        <w:rPr>
          <w:sz w:val="22"/>
        </w:rPr>
      </w:pPr>
      <w:r>
        <w:rPr>
          <w:sz w:val="22"/>
        </w:rPr>
        <w:br w:type="textWrapping" w:clear="all"/>
      </w:r>
      <w:r w:rsidR="00A30181" w:rsidRPr="003D352F">
        <w:rPr>
          <w:sz w:val="22"/>
        </w:rPr>
        <w:t xml:space="preserve">Le plan de soins ci-joint est établi dans le cadre de la </w:t>
      </w:r>
      <w:r w:rsidR="00A30181" w:rsidRPr="003D352F">
        <w:rPr>
          <w:b/>
          <w:sz w:val="22"/>
          <w:u w:val="single"/>
        </w:rPr>
        <w:t>concertation multidisciplinaire facturée par le SISD et financée par l’AVIQ</w:t>
      </w:r>
      <w:r w:rsidR="00A30181" w:rsidRPr="003D352F">
        <w:rPr>
          <w:b/>
          <w:sz w:val="22"/>
        </w:rPr>
        <w:t>.</w:t>
      </w:r>
    </w:p>
    <w:p w14:paraId="425B03B4" w14:textId="62C71613" w:rsidR="00F84037" w:rsidRPr="003D352F" w:rsidRDefault="00F84037" w:rsidP="004F141A">
      <w:pPr>
        <w:pBdr>
          <w:left w:val="single" w:sz="4" w:space="4" w:color="auto"/>
        </w:pBdr>
        <w:spacing w:line="276" w:lineRule="auto"/>
        <w:rPr>
          <w:sz w:val="22"/>
          <w:lang w:val="fr-BE"/>
        </w:rPr>
      </w:pPr>
      <w:r w:rsidRPr="003D352F">
        <w:rPr>
          <w:sz w:val="22"/>
          <w:lang w:val="fr-BE"/>
        </w:rPr>
        <w:t xml:space="preserve">Le service intégré de soins à domicile organise et valide la concertation.  Pour que le SISD puisse facturer les honoraires de concertation, il est </w:t>
      </w:r>
      <w:r w:rsidRPr="003D352F">
        <w:rPr>
          <w:sz w:val="22"/>
          <w:u w:val="single"/>
          <w:lang w:val="fr-BE"/>
        </w:rPr>
        <w:t>impératif de fournir</w:t>
      </w:r>
      <w:r w:rsidRPr="003D352F">
        <w:rPr>
          <w:sz w:val="22"/>
          <w:lang w:val="fr-BE"/>
        </w:rPr>
        <w:t> conformément à l'Arrêté Royal du 16 novembre 2005 modifiant celui du 14 mai 2003 :</w:t>
      </w:r>
    </w:p>
    <w:p w14:paraId="38A9E6A2" w14:textId="77777777" w:rsidR="00F84037" w:rsidRPr="003D352F" w:rsidRDefault="00F84037" w:rsidP="004F141A">
      <w:pPr>
        <w:pStyle w:val="Paragraphedeliste"/>
        <w:numPr>
          <w:ilvl w:val="0"/>
          <w:numId w:val="8"/>
        </w:numPr>
        <w:pBdr>
          <w:left w:val="single" w:sz="4" w:space="4" w:color="auto"/>
        </w:pBdr>
        <w:spacing w:line="276" w:lineRule="auto"/>
        <w:rPr>
          <w:sz w:val="22"/>
        </w:rPr>
      </w:pPr>
      <w:r w:rsidRPr="003D352F">
        <w:rPr>
          <w:sz w:val="22"/>
        </w:rPr>
        <w:t xml:space="preserve">Une </w:t>
      </w:r>
      <w:r w:rsidRPr="003D352F">
        <w:rPr>
          <w:sz w:val="22"/>
          <w:u w:val="single"/>
        </w:rPr>
        <w:t>déclaration du médecin généraliste</w:t>
      </w:r>
      <w:r w:rsidRPr="003D352F">
        <w:rPr>
          <w:sz w:val="22"/>
        </w:rPr>
        <w:t xml:space="preserve"> certifiant que le patient séjourne à domicile ou est admis dans une institution où un retour à domicile est planifié dans un délai de 8 jours et pour laquelle on suppose qu'il restera encore au moins un mois à domicile avec une diminution d'autonomie physique comme décrit dans la définition donnée à l'article 1</w:t>
      </w:r>
      <w:r w:rsidRPr="003D352F">
        <w:rPr>
          <w:sz w:val="22"/>
          <w:vertAlign w:val="superscript"/>
        </w:rPr>
        <w:t>er</w:t>
      </w:r>
      <w:r w:rsidRPr="003D352F">
        <w:rPr>
          <w:sz w:val="22"/>
        </w:rPr>
        <w:t>, 8° de l'Arrêté Royal susmentionné.</w:t>
      </w:r>
    </w:p>
    <w:p w14:paraId="6901B150" w14:textId="77777777" w:rsidR="00F84037" w:rsidRPr="003D352F" w:rsidRDefault="00F84037" w:rsidP="004F141A">
      <w:pPr>
        <w:pStyle w:val="Paragraphedeliste"/>
        <w:numPr>
          <w:ilvl w:val="0"/>
          <w:numId w:val="8"/>
        </w:numPr>
        <w:pBdr>
          <w:left w:val="single" w:sz="4" w:space="4" w:color="auto"/>
        </w:pBdr>
        <w:spacing w:line="276" w:lineRule="auto"/>
        <w:rPr>
          <w:sz w:val="22"/>
        </w:rPr>
      </w:pPr>
      <w:r w:rsidRPr="003D352F">
        <w:rPr>
          <w:sz w:val="22"/>
          <w:u w:val="single"/>
        </w:rPr>
        <w:t>L’accord du patient</w:t>
      </w:r>
      <w:r w:rsidRPr="003D352F">
        <w:rPr>
          <w:sz w:val="22"/>
        </w:rPr>
        <w:t xml:space="preserve"> ou de son représentant pour la tenue de cette réunion.</w:t>
      </w:r>
    </w:p>
    <w:p w14:paraId="00FC2973" w14:textId="77777777" w:rsidR="00F84037" w:rsidRPr="003D352F" w:rsidRDefault="00F84037" w:rsidP="004F141A">
      <w:pPr>
        <w:pStyle w:val="Paragraphedeliste"/>
        <w:numPr>
          <w:ilvl w:val="0"/>
          <w:numId w:val="8"/>
        </w:numPr>
        <w:pBdr>
          <w:left w:val="single" w:sz="4" w:space="4" w:color="auto"/>
        </w:pBdr>
        <w:spacing w:line="276" w:lineRule="auto"/>
        <w:rPr>
          <w:sz w:val="22"/>
        </w:rPr>
      </w:pPr>
      <w:r w:rsidRPr="003D352F">
        <w:rPr>
          <w:sz w:val="22"/>
          <w:u w:val="single"/>
        </w:rPr>
        <w:t>Une copie du rapport d’évaluation</w:t>
      </w:r>
      <w:r w:rsidRPr="003D352F">
        <w:rPr>
          <w:sz w:val="22"/>
        </w:rPr>
        <w:t xml:space="preserve"> mentionnant les noms du patient et des dispensateurs de soins ou d’aide concernés, signé par ces dispensateurs de soins ou d’aide.</w:t>
      </w:r>
    </w:p>
    <w:p w14:paraId="64CEDD05" w14:textId="77777777" w:rsidR="00F84037" w:rsidRPr="003D352F" w:rsidRDefault="00F84037" w:rsidP="004F141A">
      <w:pPr>
        <w:pStyle w:val="Paragraphedeliste"/>
        <w:numPr>
          <w:ilvl w:val="0"/>
          <w:numId w:val="8"/>
        </w:numPr>
        <w:pBdr>
          <w:left w:val="single" w:sz="4" w:space="4" w:color="auto"/>
        </w:pBdr>
        <w:spacing w:line="276" w:lineRule="auto"/>
        <w:rPr>
          <w:sz w:val="22"/>
        </w:rPr>
      </w:pPr>
      <w:r w:rsidRPr="003D352F">
        <w:rPr>
          <w:sz w:val="22"/>
        </w:rPr>
        <w:t xml:space="preserve">Le </w:t>
      </w:r>
      <w:r w:rsidRPr="003D352F">
        <w:rPr>
          <w:sz w:val="22"/>
          <w:u w:val="single"/>
        </w:rPr>
        <w:t>plan de soins</w:t>
      </w:r>
      <w:r w:rsidRPr="003D352F">
        <w:rPr>
          <w:sz w:val="22"/>
        </w:rPr>
        <w:t xml:space="preserve"> élaboré sur base de la grille RAI (</w:t>
      </w:r>
      <w:proofErr w:type="spellStart"/>
      <w:r w:rsidRPr="003D352F">
        <w:rPr>
          <w:sz w:val="22"/>
        </w:rPr>
        <w:t>Residence</w:t>
      </w:r>
      <w:proofErr w:type="spellEnd"/>
      <w:r w:rsidRPr="003D352F">
        <w:rPr>
          <w:sz w:val="22"/>
        </w:rPr>
        <w:t xml:space="preserve"> </w:t>
      </w:r>
      <w:proofErr w:type="spellStart"/>
      <w:r w:rsidRPr="003D352F">
        <w:rPr>
          <w:sz w:val="22"/>
        </w:rPr>
        <w:t>Assessment</w:t>
      </w:r>
      <w:proofErr w:type="spellEnd"/>
      <w:r w:rsidRPr="003D352F">
        <w:rPr>
          <w:sz w:val="22"/>
        </w:rPr>
        <w:t xml:space="preserve"> Instrument) avec au minimum :</w:t>
      </w:r>
    </w:p>
    <w:p w14:paraId="6F01E427" w14:textId="77777777" w:rsidR="00F84037" w:rsidRPr="003D352F" w:rsidRDefault="00F84037" w:rsidP="004F141A">
      <w:pPr>
        <w:pStyle w:val="Paragraphedeliste"/>
        <w:numPr>
          <w:ilvl w:val="0"/>
          <w:numId w:val="9"/>
        </w:numPr>
        <w:pBdr>
          <w:left w:val="single" w:sz="4" w:space="4" w:color="auto"/>
        </w:pBdr>
        <w:spacing w:line="240" w:lineRule="auto"/>
        <w:rPr>
          <w:sz w:val="22"/>
          <w:lang w:val="fr-BE"/>
        </w:rPr>
      </w:pPr>
      <w:proofErr w:type="gramStart"/>
      <w:r w:rsidRPr="003D352F">
        <w:rPr>
          <w:sz w:val="22"/>
          <w:lang w:val="fr-BE"/>
        </w:rPr>
        <w:t>les</w:t>
      </w:r>
      <w:proofErr w:type="gramEnd"/>
      <w:r w:rsidRPr="003D352F">
        <w:rPr>
          <w:sz w:val="22"/>
          <w:lang w:val="fr-BE"/>
        </w:rPr>
        <w:t xml:space="preserve"> soins programmés du patient, </w:t>
      </w:r>
    </w:p>
    <w:p w14:paraId="369AA195" w14:textId="77777777" w:rsidR="00F84037" w:rsidRPr="003D352F" w:rsidRDefault="00F84037" w:rsidP="004F141A">
      <w:pPr>
        <w:pStyle w:val="Paragraphedeliste"/>
        <w:numPr>
          <w:ilvl w:val="0"/>
          <w:numId w:val="9"/>
        </w:numPr>
        <w:pBdr>
          <w:left w:val="single" w:sz="4" w:space="4" w:color="auto"/>
        </w:pBdr>
        <w:spacing w:line="240" w:lineRule="auto"/>
        <w:rPr>
          <w:sz w:val="22"/>
          <w:lang w:val="fr-BE"/>
        </w:rPr>
      </w:pPr>
      <w:proofErr w:type="gramStart"/>
      <w:r w:rsidRPr="003D352F">
        <w:rPr>
          <w:sz w:val="22"/>
          <w:lang w:val="fr-BE"/>
        </w:rPr>
        <w:t>le</w:t>
      </w:r>
      <w:proofErr w:type="gramEnd"/>
      <w:r w:rsidRPr="003D352F">
        <w:rPr>
          <w:sz w:val="22"/>
          <w:lang w:val="fr-BE"/>
        </w:rPr>
        <w:t xml:space="preserve"> bilan fonctionnel des activités de la vie quotidienne et des activités instrumentales de la vie quotidienne, </w:t>
      </w:r>
    </w:p>
    <w:p w14:paraId="45DBC061" w14:textId="77777777" w:rsidR="004F141A" w:rsidRDefault="00F84037" w:rsidP="004F141A">
      <w:pPr>
        <w:pStyle w:val="Paragraphedeliste"/>
        <w:numPr>
          <w:ilvl w:val="0"/>
          <w:numId w:val="9"/>
        </w:numPr>
        <w:pBdr>
          <w:left w:val="single" w:sz="4" w:space="4" w:color="auto"/>
        </w:pBdr>
        <w:spacing w:line="240" w:lineRule="auto"/>
        <w:rPr>
          <w:sz w:val="22"/>
          <w:lang w:val="fr-BE"/>
        </w:rPr>
      </w:pPr>
      <w:proofErr w:type="gramStart"/>
      <w:r w:rsidRPr="004F141A">
        <w:rPr>
          <w:sz w:val="22"/>
          <w:lang w:val="fr-BE"/>
        </w:rPr>
        <w:t>le</w:t>
      </w:r>
      <w:proofErr w:type="gramEnd"/>
      <w:r w:rsidRPr="004F141A">
        <w:rPr>
          <w:sz w:val="22"/>
          <w:lang w:val="fr-BE"/>
        </w:rPr>
        <w:t xml:space="preserve"> bilan du réseau de soins formel et informel, </w:t>
      </w:r>
    </w:p>
    <w:p w14:paraId="318B7A4E" w14:textId="77777777" w:rsidR="004F141A" w:rsidRDefault="00F84037" w:rsidP="004F141A">
      <w:pPr>
        <w:pStyle w:val="Paragraphedeliste"/>
        <w:numPr>
          <w:ilvl w:val="0"/>
          <w:numId w:val="9"/>
        </w:numPr>
        <w:pBdr>
          <w:left w:val="single" w:sz="4" w:space="4" w:color="auto"/>
        </w:pBdr>
        <w:spacing w:line="240" w:lineRule="auto"/>
        <w:rPr>
          <w:sz w:val="22"/>
          <w:lang w:val="fr-BE"/>
        </w:rPr>
      </w:pPr>
      <w:proofErr w:type="gramStart"/>
      <w:r w:rsidRPr="004F141A">
        <w:rPr>
          <w:sz w:val="22"/>
          <w:lang w:val="fr-BE"/>
        </w:rPr>
        <w:t>le</w:t>
      </w:r>
      <w:proofErr w:type="gramEnd"/>
      <w:r w:rsidRPr="004F141A">
        <w:rPr>
          <w:sz w:val="22"/>
          <w:lang w:val="fr-BE"/>
        </w:rPr>
        <w:t xml:space="preserve"> bilan de l’environnement et de son adaptation éventuelle, </w:t>
      </w:r>
    </w:p>
    <w:p w14:paraId="571647F0" w14:textId="77777777" w:rsidR="00557A5C" w:rsidRDefault="00F84037" w:rsidP="00557A5C">
      <w:pPr>
        <w:pStyle w:val="Paragraphedeliste"/>
        <w:numPr>
          <w:ilvl w:val="0"/>
          <w:numId w:val="9"/>
        </w:numPr>
        <w:pBdr>
          <w:left w:val="single" w:sz="4" w:space="4" w:color="auto"/>
        </w:pBdr>
        <w:tabs>
          <w:tab w:val="left" w:pos="8246"/>
        </w:tabs>
        <w:spacing w:line="240" w:lineRule="auto"/>
        <w:rPr>
          <w:sz w:val="22"/>
          <w:lang w:val="fr-BE"/>
        </w:rPr>
      </w:pPr>
      <w:proofErr w:type="gramStart"/>
      <w:r w:rsidRPr="004F141A">
        <w:rPr>
          <w:sz w:val="22"/>
          <w:lang w:val="fr-BE"/>
        </w:rPr>
        <w:t>la</w:t>
      </w:r>
      <w:proofErr w:type="gramEnd"/>
      <w:r w:rsidRPr="004F141A">
        <w:rPr>
          <w:sz w:val="22"/>
          <w:lang w:val="fr-BE"/>
        </w:rPr>
        <w:t xml:space="preserve"> répartition des tâches entre dispensateurs de soins et dispensateurs d’aide, </w:t>
      </w:r>
    </w:p>
    <w:p w14:paraId="61201B14" w14:textId="6F2821ED" w:rsidR="003D352F" w:rsidRPr="00557A5C" w:rsidRDefault="00557A5C" w:rsidP="003D352F">
      <w:pPr>
        <w:pStyle w:val="Paragraphedeliste"/>
        <w:numPr>
          <w:ilvl w:val="0"/>
          <w:numId w:val="9"/>
        </w:numPr>
        <w:pBdr>
          <w:left w:val="single" w:sz="4" w:space="4" w:color="auto"/>
        </w:pBdr>
        <w:tabs>
          <w:tab w:val="left" w:pos="8246"/>
        </w:tabs>
        <w:spacing w:line="360" w:lineRule="auto"/>
        <w:rPr>
          <w:sz w:val="22"/>
          <w:szCs w:val="20"/>
        </w:rPr>
      </w:pPr>
      <w:r w:rsidRPr="00557A5C">
        <w:rPr>
          <w:sz w:val="22"/>
          <w:lang w:val="fr-BE"/>
        </w:rPr>
        <w:t xml:space="preserve"> </w:t>
      </w:r>
      <w:proofErr w:type="gramStart"/>
      <w:r w:rsidRPr="00557A5C">
        <w:rPr>
          <w:sz w:val="22"/>
          <w:lang w:val="fr-BE"/>
        </w:rPr>
        <w:t>la</w:t>
      </w:r>
      <w:proofErr w:type="gramEnd"/>
      <w:r w:rsidRPr="00557A5C">
        <w:rPr>
          <w:sz w:val="22"/>
          <w:lang w:val="fr-BE"/>
        </w:rPr>
        <w:t xml:space="preserve"> signature et l'identification de la personne qui rédige le plan de soins.</w:t>
      </w:r>
      <w:r w:rsidRPr="00557A5C">
        <w:rPr>
          <w:sz w:val="22"/>
          <w:lang w:val="fr-BE"/>
        </w:rPr>
        <w:t xml:space="preserve"> </w:t>
      </w:r>
    </w:p>
    <w:p w14:paraId="236DA1F6" w14:textId="3FEB1423" w:rsidR="0068195D" w:rsidRDefault="0068195D" w:rsidP="00A733FA">
      <w:pPr>
        <w:spacing w:line="360" w:lineRule="auto"/>
        <w:rPr>
          <w:sz w:val="22"/>
          <w:szCs w:val="20"/>
        </w:rPr>
      </w:pPr>
    </w:p>
    <w:p w14:paraId="62F03DFF" w14:textId="77777777" w:rsidR="00557A5C" w:rsidRDefault="00557A5C" w:rsidP="00A733FA">
      <w:pPr>
        <w:spacing w:line="360" w:lineRule="auto"/>
        <w:rPr>
          <w:sz w:val="22"/>
          <w:szCs w:val="20"/>
        </w:rPr>
        <w:sectPr w:rsidR="00557A5C" w:rsidSect="00813F52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38" w:right="1080" w:bottom="720" w:left="1080" w:header="648" w:footer="432" w:gutter="0"/>
          <w:cols w:space="708"/>
          <w:titlePg/>
          <w:docGrid w:linePitch="360"/>
        </w:sectPr>
      </w:pPr>
    </w:p>
    <w:p w14:paraId="08497F11" w14:textId="77777777" w:rsidR="00557A5C" w:rsidRDefault="00557A5C" w:rsidP="00557A5C">
      <w:pPr>
        <w:pStyle w:val="Titre1"/>
        <w:rPr>
          <w:noProof/>
        </w:rPr>
      </w:pPr>
    </w:p>
    <w:p w14:paraId="395348E6" w14:textId="77777777" w:rsidR="00557A5C" w:rsidRDefault="00557A5C" w:rsidP="00557A5C">
      <w:pPr>
        <w:pStyle w:val="Titre1"/>
        <w:rPr>
          <w:noProof/>
        </w:rPr>
      </w:pPr>
    </w:p>
    <w:p w14:paraId="4433C2A0" w14:textId="069C6820" w:rsidR="00557A5C" w:rsidRDefault="00557A5C" w:rsidP="00557A5C">
      <w:pPr>
        <w:pStyle w:val="Titre1"/>
        <w:rPr>
          <w:noProof/>
        </w:rPr>
      </w:pPr>
      <w:r>
        <w:rPr>
          <w:noProof/>
        </w:rPr>
        <w:t>PARTIE 1 : ACCORD DU PATIENT</w:t>
      </w:r>
    </w:p>
    <w:p w14:paraId="10BE443A" w14:textId="77777777" w:rsidR="00557A5C" w:rsidRDefault="00557A5C" w:rsidP="00557A5C">
      <w:pPr>
        <w:rPr>
          <w:lang w:val="fr-BE"/>
        </w:rPr>
      </w:pPr>
      <w:r>
        <w:rPr>
          <w:noProof/>
          <w:lang w:val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0D7AAE2" wp14:editId="0CC3633E">
                <wp:simplePos x="0" y="0"/>
                <wp:positionH relativeFrom="column">
                  <wp:posOffset>-15240</wp:posOffset>
                </wp:positionH>
                <wp:positionV relativeFrom="paragraph">
                  <wp:posOffset>157480</wp:posOffset>
                </wp:positionV>
                <wp:extent cx="6210300" cy="449580"/>
                <wp:effectExtent l="0" t="0" r="19050" b="26670"/>
                <wp:wrapNone/>
                <wp:docPr id="105637253" name="Zone de texte 105637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449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C6384D" w14:textId="77777777" w:rsidR="00557A5C" w:rsidRPr="0037676A" w:rsidRDefault="00557A5C" w:rsidP="00557A5C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107082" w:themeColor="accent2"/>
                                <w:sz w:val="32"/>
                                <w:szCs w:val="28"/>
                              </w:rPr>
                            </w:pPr>
                            <w:r w:rsidRPr="0037676A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107082" w:themeColor="accent2"/>
                                <w:sz w:val="32"/>
                                <w:szCs w:val="28"/>
                              </w:rPr>
                              <w:t>Déclaration du patient (ou son représentant)</w:t>
                            </w:r>
                          </w:p>
                          <w:p w14:paraId="5A6A89C2" w14:textId="77777777" w:rsidR="00557A5C" w:rsidRDefault="00557A5C" w:rsidP="00557A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D7AAE2" id="_x0000_t202" coordsize="21600,21600" o:spt="202" path="m,l,21600r21600,l21600,xe">
                <v:stroke joinstyle="miter"/>
                <v:path gradientshapeok="t" o:connecttype="rect"/>
              </v:shapetype>
              <v:shape id="Zone de texte 105637253" o:spid="_x0000_s1026" type="#_x0000_t202" style="position:absolute;margin-left:-1.2pt;margin-top:12.4pt;width:489pt;height:35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" fillcolor="#f0cda1 [3204]" strokecolor="#ac6c1b [1604]" strokeweight="1pt">
                <v:textbox>
                  <w:txbxContent>
                    <w:p w14:paraId="07C6384D" w14:textId="77777777" w:rsidR="00557A5C" w:rsidRPr="0037676A" w:rsidRDefault="00557A5C" w:rsidP="00557A5C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107082" w:themeColor="accent2"/>
                          <w:sz w:val="32"/>
                          <w:szCs w:val="28"/>
                        </w:rPr>
                      </w:pPr>
                      <w:r w:rsidRPr="0037676A"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107082" w:themeColor="accent2"/>
                          <w:sz w:val="32"/>
                          <w:szCs w:val="28"/>
                        </w:rPr>
                        <w:t>Déclaration du patient (ou son représentant)</w:t>
                      </w:r>
                    </w:p>
                    <w:p w14:paraId="5A6A89C2" w14:textId="77777777" w:rsidR="00557A5C" w:rsidRDefault="00557A5C" w:rsidP="00557A5C"/>
                  </w:txbxContent>
                </v:textbox>
              </v:shape>
            </w:pict>
          </mc:Fallback>
        </mc:AlternateContent>
      </w:r>
    </w:p>
    <w:p w14:paraId="6E4C1F36" w14:textId="77777777" w:rsidR="00557A5C" w:rsidRDefault="00557A5C" w:rsidP="00557A5C">
      <w:pPr>
        <w:rPr>
          <w:lang w:val="fr-BE"/>
        </w:rPr>
      </w:pPr>
    </w:p>
    <w:p w14:paraId="79565905" w14:textId="77777777" w:rsidR="00557A5C" w:rsidRDefault="00557A5C" w:rsidP="00557A5C">
      <w:pPr>
        <w:rPr>
          <w:lang w:val="fr-B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5630"/>
      </w:tblGrid>
      <w:tr w:rsidR="00557A5C" w14:paraId="7E08D698" w14:textId="77777777" w:rsidTr="00A9516E">
        <w:tc>
          <w:tcPr>
            <w:tcW w:w="4106" w:type="dxa"/>
          </w:tcPr>
          <w:p w14:paraId="00A1FF25" w14:textId="77777777" w:rsidR="00557A5C" w:rsidRDefault="00557A5C" w:rsidP="00A9516E">
            <w:pPr>
              <w:rPr>
                <w:lang w:val="fr-BE"/>
              </w:rPr>
            </w:pPr>
            <w:r>
              <w:rPr>
                <w:lang w:val="fr-BE"/>
              </w:rPr>
              <w:t>N</w:t>
            </w:r>
            <w:r w:rsidRPr="0096358E">
              <w:rPr>
                <w:lang w:val="fr-BE"/>
              </w:rPr>
              <w:t xml:space="preserve">om du patient </w:t>
            </w:r>
            <w:r>
              <w:rPr>
                <w:lang w:val="fr-BE"/>
              </w:rPr>
              <w:t>OU</w:t>
            </w:r>
            <w:r w:rsidRPr="0096358E">
              <w:rPr>
                <w:lang w:val="fr-BE"/>
              </w:rPr>
              <w:t xml:space="preserve"> nom et adresse du représentant</w:t>
            </w:r>
            <w:r>
              <w:rPr>
                <w:lang w:val="fr-BE"/>
              </w:rPr>
              <w:t> :</w:t>
            </w:r>
          </w:p>
        </w:tc>
        <w:tc>
          <w:tcPr>
            <w:tcW w:w="5630" w:type="dxa"/>
          </w:tcPr>
          <w:p w14:paraId="61C5D853" w14:textId="77777777" w:rsidR="00557A5C" w:rsidRDefault="00557A5C" w:rsidP="00A9516E">
            <w:pPr>
              <w:rPr>
                <w:lang w:val="fr-BE"/>
              </w:rPr>
            </w:pPr>
          </w:p>
        </w:tc>
      </w:tr>
      <w:tr w:rsidR="00557A5C" w14:paraId="6BCAEF99" w14:textId="77777777" w:rsidTr="00A9516E">
        <w:tc>
          <w:tcPr>
            <w:tcW w:w="9736" w:type="dxa"/>
            <w:gridSpan w:val="2"/>
          </w:tcPr>
          <w:p w14:paraId="341D86D9" w14:textId="77777777" w:rsidR="00557A5C" w:rsidRDefault="00557A5C" w:rsidP="00A9516E">
            <w:pPr>
              <w:jc w:val="center"/>
              <w:rPr>
                <w:lang w:val="fr-BE"/>
              </w:rPr>
            </w:pPr>
            <w:proofErr w:type="gramStart"/>
            <w:r w:rsidRPr="0096358E">
              <w:rPr>
                <w:lang w:val="fr-BE"/>
              </w:rPr>
              <w:t>déclare</w:t>
            </w:r>
            <w:proofErr w:type="gramEnd"/>
            <w:r w:rsidRPr="0096358E">
              <w:rPr>
                <w:lang w:val="fr-BE"/>
              </w:rPr>
              <w:t xml:space="preserve"> </w:t>
            </w:r>
            <w:r w:rsidRPr="0096358E">
              <w:rPr>
                <w:u w:val="single"/>
                <w:lang w:val="fr-BE"/>
              </w:rPr>
              <w:t>marquer mon accord sur les participants</w:t>
            </w:r>
            <w:r w:rsidRPr="0096358E">
              <w:rPr>
                <w:lang w:val="fr-BE"/>
              </w:rPr>
              <w:t xml:space="preserve"> dans la concertation</w:t>
            </w:r>
          </w:p>
        </w:tc>
      </w:tr>
    </w:tbl>
    <w:p w14:paraId="6356A655" w14:textId="77777777" w:rsidR="00557A5C" w:rsidRPr="0037676A" w:rsidRDefault="00557A5C" w:rsidP="00557A5C">
      <w:pPr>
        <w:rPr>
          <w:lang w:val="fr-BE"/>
        </w:rPr>
      </w:pPr>
    </w:p>
    <w:p w14:paraId="0E37FE7F" w14:textId="77777777" w:rsidR="00557A5C" w:rsidRPr="0096358E" w:rsidRDefault="00557A5C" w:rsidP="00557A5C">
      <w:pPr>
        <w:spacing w:line="360" w:lineRule="auto"/>
        <w:rPr>
          <w:sz w:val="22"/>
          <w:szCs w:val="20"/>
          <w:lang w:val="fr-BE"/>
        </w:rPr>
      </w:pPr>
      <w:r w:rsidRPr="008A1B34">
        <w:rPr>
          <w:sz w:val="22"/>
          <w:szCs w:val="20"/>
          <w:lang w:val="fr-BE"/>
        </w:rPr>
        <w:t>Si le patient ou une personne de son entourage qu’il a désignée ne désire pas être présent, le patient (ou son représentant) doit signer la déclaration suivante 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5630"/>
      </w:tblGrid>
      <w:tr w:rsidR="00557A5C" w14:paraId="5A2838F2" w14:textId="77777777" w:rsidTr="00A9516E">
        <w:tc>
          <w:tcPr>
            <w:tcW w:w="4106" w:type="dxa"/>
          </w:tcPr>
          <w:p w14:paraId="152B0C08" w14:textId="77777777" w:rsidR="00557A5C" w:rsidRDefault="00557A5C" w:rsidP="00A9516E">
            <w:pPr>
              <w:rPr>
                <w:lang w:val="fr-BE"/>
              </w:rPr>
            </w:pPr>
            <w:r>
              <w:rPr>
                <w:lang w:val="fr-BE"/>
              </w:rPr>
              <w:t>N</w:t>
            </w:r>
            <w:r w:rsidRPr="0096358E">
              <w:rPr>
                <w:lang w:val="fr-BE"/>
              </w:rPr>
              <w:t xml:space="preserve">om du patient </w:t>
            </w:r>
            <w:r>
              <w:rPr>
                <w:lang w:val="fr-BE"/>
              </w:rPr>
              <w:t>OU</w:t>
            </w:r>
            <w:r w:rsidRPr="0096358E">
              <w:rPr>
                <w:lang w:val="fr-BE"/>
              </w:rPr>
              <w:t xml:space="preserve"> nom et adresse du représentant</w:t>
            </w:r>
            <w:r>
              <w:rPr>
                <w:lang w:val="fr-BE"/>
              </w:rPr>
              <w:t> :</w:t>
            </w:r>
          </w:p>
        </w:tc>
        <w:tc>
          <w:tcPr>
            <w:tcW w:w="5630" w:type="dxa"/>
          </w:tcPr>
          <w:p w14:paraId="2F7943BB" w14:textId="77777777" w:rsidR="00557A5C" w:rsidRDefault="00557A5C" w:rsidP="00A9516E">
            <w:pPr>
              <w:rPr>
                <w:lang w:val="fr-BE"/>
              </w:rPr>
            </w:pPr>
          </w:p>
        </w:tc>
      </w:tr>
      <w:tr w:rsidR="00557A5C" w14:paraId="098BBB2B" w14:textId="77777777" w:rsidTr="00A9516E">
        <w:tc>
          <w:tcPr>
            <w:tcW w:w="9736" w:type="dxa"/>
            <w:gridSpan w:val="2"/>
          </w:tcPr>
          <w:p w14:paraId="541D77DA" w14:textId="77777777" w:rsidR="00557A5C" w:rsidRDefault="00557A5C" w:rsidP="00A9516E">
            <w:pPr>
              <w:jc w:val="center"/>
              <w:rPr>
                <w:lang w:val="fr-BE"/>
              </w:rPr>
            </w:pPr>
            <w:proofErr w:type="gramStart"/>
            <w:r w:rsidRPr="008A1B34">
              <w:rPr>
                <w:lang w:val="fr-BE"/>
              </w:rPr>
              <w:t>déclare</w:t>
            </w:r>
            <w:proofErr w:type="gramEnd"/>
            <w:r w:rsidRPr="008A1B34">
              <w:rPr>
                <w:lang w:val="fr-BE"/>
              </w:rPr>
              <w:t xml:space="preserve"> que </w:t>
            </w:r>
            <w:r w:rsidRPr="008A1B34">
              <w:rPr>
                <w:u w:val="single"/>
                <w:lang w:val="fr-BE"/>
              </w:rPr>
              <w:t>ma présence ou celle d’une personne désignée par moi n’est pas nécessaire</w:t>
            </w:r>
            <w:r w:rsidRPr="008A1B34">
              <w:rPr>
                <w:lang w:val="fr-BE"/>
              </w:rPr>
              <w:t xml:space="preserve"> à la concertation multidisciplinaire susmentionnée.</w:t>
            </w:r>
          </w:p>
        </w:tc>
      </w:tr>
    </w:tbl>
    <w:p w14:paraId="50981359" w14:textId="77777777" w:rsidR="00557A5C" w:rsidRPr="008A1B34" w:rsidRDefault="00557A5C" w:rsidP="00557A5C">
      <w:pPr>
        <w:spacing w:line="360" w:lineRule="auto"/>
        <w:rPr>
          <w:sz w:val="22"/>
          <w:szCs w:val="20"/>
          <w:lang w:val="fr-BE"/>
        </w:rPr>
      </w:pPr>
    </w:p>
    <w:p w14:paraId="752B160B" w14:textId="77777777" w:rsidR="00557A5C" w:rsidRPr="007A12C2" w:rsidRDefault="00557A5C" w:rsidP="00557A5C">
      <w:pPr>
        <w:spacing w:line="360" w:lineRule="auto"/>
        <w:rPr>
          <w:sz w:val="22"/>
          <w:szCs w:val="20"/>
        </w:rPr>
      </w:pP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761"/>
        <w:gridCol w:w="1276"/>
      </w:tblGrid>
      <w:tr w:rsidR="00557A5C" w14:paraId="41ED3C4A" w14:textId="77777777" w:rsidTr="00A9516E">
        <w:tc>
          <w:tcPr>
            <w:tcW w:w="704" w:type="dxa"/>
          </w:tcPr>
          <w:p w14:paraId="10F9A699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  <w:r w:rsidRPr="002208F0">
              <w:rPr>
                <w:sz w:val="22"/>
                <w:szCs w:val="20"/>
              </w:rPr>
              <w:t>Date</w:t>
            </w:r>
            <w:r>
              <w:rPr>
                <w:sz w:val="22"/>
                <w:szCs w:val="20"/>
              </w:rPr>
              <w:t> :</w:t>
            </w:r>
          </w:p>
        </w:tc>
        <w:tc>
          <w:tcPr>
            <w:tcW w:w="1276" w:type="dxa"/>
          </w:tcPr>
          <w:p w14:paraId="54790622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</w:p>
        </w:tc>
      </w:tr>
    </w:tbl>
    <w:p w14:paraId="452EB8FA" w14:textId="77777777" w:rsidR="00557A5C" w:rsidRPr="007A12C2" w:rsidRDefault="00557A5C" w:rsidP="00557A5C">
      <w:pPr>
        <w:spacing w:line="360" w:lineRule="auto"/>
        <w:rPr>
          <w:sz w:val="22"/>
          <w:szCs w:val="20"/>
        </w:rPr>
      </w:pPr>
      <w:r>
        <w:rPr>
          <w:sz w:val="22"/>
          <w:szCs w:val="20"/>
        </w:rPr>
        <w:br w:type="textWrapping" w:clear="all"/>
      </w:r>
    </w:p>
    <w:tbl>
      <w:tblPr>
        <w:tblStyle w:val="Grilledutableau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3686"/>
      </w:tblGrid>
      <w:tr w:rsidR="00557A5C" w14:paraId="56FD76F3" w14:textId="77777777" w:rsidTr="00A9516E">
        <w:trPr>
          <w:trHeight w:val="1195"/>
        </w:trPr>
        <w:tc>
          <w:tcPr>
            <w:tcW w:w="1271" w:type="dxa"/>
          </w:tcPr>
          <w:p w14:paraId="2C7B1D59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  <w:r w:rsidRPr="002208F0">
              <w:rPr>
                <w:sz w:val="22"/>
                <w:szCs w:val="20"/>
              </w:rPr>
              <w:t>Signature</w:t>
            </w:r>
            <w:r w:rsidRPr="008A1B34">
              <w:rPr>
                <w:sz w:val="22"/>
                <w:szCs w:val="20"/>
              </w:rPr>
              <w:t xml:space="preserve"> :</w:t>
            </w:r>
          </w:p>
        </w:tc>
        <w:tc>
          <w:tcPr>
            <w:tcW w:w="3686" w:type="dxa"/>
          </w:tcPr>
          <w:p w14:paraId="0A21A099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</w:p>
          <w:p w14:paraId="471AC913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</w:p>
          <w:p w14:paraId="69A0C048" w14:textId="77777777" w:rsidR="00557A5C" w:rsidRDefault="00557A5C" w:rsidP="00A9516E">
            <w:pPr>
              <w:spacing w:line="360" w:lineRule="auto"/>
              <w:rPr>
                <w:sz w:val="22"/>
                <w:szCs w:val="20"/>
              </w:rPr>
            </w:pPr>
          </w:p>
        </w:tc>
      </w:tr>
    </w:tbl>
    <w:p w14:paraId="54C93E97" w14:textId="77777777" w:rsidR="00557A5C" w:rsidRPr="007A12C2" w:rsidRDefault="00557A5C" w:rsidP="00557A5C">
      <w:pPr>
        <w:spacing w:line="360" w:lineRule="auto"/>
        <w:rPr>
          <w:sz w:val="22"/>
          <w:szCs w:val="20"/>
        </w:rPr>
      </w:pPr>
      <w:r>
        <w:rPr>
          <w:sz w:val="22"/>
          <w:szCs w:val="20"/>
        </w:rPr>
        <w:br w:type="textWrapping" w:clear="all"/>
      </w:r>
    </w:p>
    <w:p w14:paraId="3392F7DF" w14:textId="77777777" w:rsidR="00557A5C" w:rsidRDefault="00557A5C" w:rsidP="00557A5C">
      <w:pPr>
        <w:spacing w:line="360" w:lineRule="auto"/>
        <w:rPr>
          <w:sz w:val="22"/>
          <w:szCs w:val="20"/>
        </w:rPr>
        <w:sectPr w:rsidR="00557A5C" w:rsidSect="00813F52">
          <w:headerReference w:type="first" r:id="rId15"/>
          <w:pgSz w:w="11906" w:h="16838" w:code="9"/>
          <w:pgMar w:top="720" w:right="1080" w:bottom="720" w:left="1080" w:header="648" w:footer="432" w:gutter="0"/>
          <w:cols w:space="708"/>
          <w:titlePg/>
          <w:docGrid w:linePitch="360"/>
        </w:sectPr>
      </w:pPr>
    </w:p>
    <w:p w14:paraId="4772F96D" w14:textId="77777777" w:rsidR="00557A5C" w:rsidRPr="007A12C2" w:rsidRDefault="00557A5C" w:rsidP="00557A5C">
      <w:pPr>
        <w:spacing w:line="360" w:lineRule="auto"/>
        <w:rPr>
          <w:sz w:val="22"/>
          <w:szCs w:val="20"/>
        </w:rPr>
      </w:pPr>
    </w:p>
    <w:p w14:paraId="26013542" w14:textId="6B0226EA" w:rsidR="00685B4E" w:rsidRPr="00B74300" w:rsidRDefault="0037676A" w:rsidP="00357102">
      <w:pPr>
        <w:pStyle w:val="Titre1"/>
        <w:spacing w:before="480"/>
        <w:rPr>
          <w:noProof/>
        </w:rPr>
      </w:pPr>
      <w:r>
        <w:rPr>
          <w:noProof/>
        </w:rPr>
        <w:t>PARTIE 2</w:t>
      </w:r>
      <w:r w:rsidR="003D352F">
        <w:rPr>
          <w:noProof/>
        </w:rPr>
        <w:t xml:space="preserve"> : </w:t>
      </w:r>
      <w:r>
        <w:rPr>
          <w:noProof/>
        </w:rPr>
        <w:t>ATTESTATION DU MEDECIN GENERALISTE</w:t>
      </w:r>
    </w:p>
    <w:p w14:paraId="4926E04A" w14:textId="00867E6D" w:rsidR="003D352F" w:rsidRDefault="001509D9" w:rsidP="003D352F">
      <w:pPr>
        <w:jc w:val="center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CDB23" wp14:editId="4FE026EF">
                <wp:simplePos x="0" y="0"/>
                <wp:positionH relativeFrom="column">
                  <wp:posOffset>-7620</wp:posOffset>
                </wp:positionH>
                <wp:positionV relativeFrom="paragraph">
                  <wp:posOffset>67310</wp:posOffset>
                </wp:positionV>
                <wp:extent cx="6202680" cy="457200"/>
                <wp:effectExtent l="0" t="0" r="26670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2680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68A3C" w14:textId="77777777" w:rsidR="001509D9" w:rsidRPr="0037676A" w:rsidRDefault="001509D9" w:rsidP="001509D9">
                            <w:pPr>
                              <w:jc w:val="center"/>
                              <w:rPr>
                                <w:noProof/>
                                <w:sz w:val="22"/>
                                <w:szCs w:val="20"/>
                              </w:rPr>
                            </w:pPr>
                            <w:r w:rsidRPr="0037676A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107082" w:themeColor="accent2"/>
                                <w:sz w:val="32"/>
                                <w:szCs w:val="28"/>
                              </w:rPr>
                              <w:t>Déclaration du médecin généraliste</w:t>
                            </w:r>
                          </w:p>
                          <w:p w14:paraId="4AB35BE8" w14:textId="77777777" w:rsidR="001509D9" w:rsidRDefault="001509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ACDB23" id="Zone de texte 5" o:spid="_x0000_s1027" type="#_x0000_t202" style="position:absolute;left:0;text-align:left;margin-left:-.6pt;margin-top:5.3pt;width:488.4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" fillcolor="#f0cda1 [3204]" strokecolor="#ac6c1b [1604]" strokeweight="1pt">
                <v:textbox>
                  <w:txbxContent>
                    <w:p w14:paraId="26E68A3C" w14:textId="77777777" w:rsidR="001509D9" w:rsidRPr="0037676A" w:rsidRDefault="001509D9" w:rsidP="001509D9">
                      <w:pPr>
                        <w:jc w:val="center"/>
                        <w:rPr>
                          <w:noProof/>
                          <w:sz w:val="22"/>
                          <w:szCs w:val="20"/>
                        </w:rPr>
                      </w:pPr>
                      <w:r w:rsidRPr="0037676A"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107082" w:themeColor="accent2"/>
                          <w:sz w:val="32"/>
                          <w:szCs w:val="28"/>
                        </w:rPr>
                        <w:t>Déclaration du médecin généraliste</w:t>
                      </w:r>
                    </w:p>
                    <w:p w14:paraId="4AB35BE8" w14:textId="77777777" w:rsidR="001509D9" w:rsidRDefault="001509D9"/>
                  </w:txbxContent>
                </v:textbox>
              </v:shape>
            </w:pict>
          </mc:Fallback>
        </mc:AlternateContent>
      </w:r>
    </w:p>
    <w:p w14:paraId="7C9FE38E" w14:textId="6BAE4DAC" w:rsidR="003D352F" w:rsidRDefault="003D352F" w:rsidP="005854DB">
      <w:pPr>
        <w:rPr>
          <w:noProof/>
        </w:rPr>
      </w:pPr>
    </w:p>
    <w:p w14:paraId="4B551F11" w14:textId="1B95B23C" w:rsidR="003D352F" w:rsidRDefault="003D352F" w:rsidP="001509D9">
      <w:pPr>
        <w:spacing w:after="0" w:line="360" w:lineRule="auto"/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7473"/>
      </w:tblGrid>
      <w:tr w:rsidR="002208F0" w14:paraId="275860C9" w14:textId="77777777" w:rsidTr="002208F0">
        <w:tc>
          <w:tcPr>
            <w:tcW w:w="2263" w:type="dxa"/>
          </w:tcPr>
          <w:p w14:paraId="43D4A036" w14:textId="613E9066" w:rsidR="002208F0" w:rsidRDefault="002208F0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  <w:r w:rsidRPr="002208F0">
              <w:rPr>
                <w:noProof/>
              </w:rPr>
              <w:t>Je soussigné(e),</w:t>
            </w:r>
          </w:p>
        </w:tc>
        <w:tc>
          <w:tcPr>
            <w:tcW w:w="7473" w:type="dxa"/>
          </w:tcPr>
          <w:p w14:paraId="3B2125A1" w14:textId="77777777" w:rsidR="002208F0" w:rsidRDefault="002208F0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  <w:p w14:paraId="4F13029F" w14:textId="0FF4BDC7" w:rsidR="009B3809" w:rsidRDefault="009B3809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</w:tc>
      </w:tr>
      <w:tr w:rsidR="002208F0" w14:paraId="1BA50F29" w14:textId="77777777" w:rsidTr="003100B2">
        <w:tc>
          <w:tcPr>
            <w:tcW w:w="9736" w:type="dxa"/>
            <w:gridSpan w:val="2"/>
          </w:tcPr>
          <w:p w14:paraId="1998F2BD" w14:textId="4E1920CF" w:rsidR="002208F0" w:rsidRDefault="002208F0" w:rsidP="009B3809">
            <w:pPr>
              <w:pStyle w:val="Listenumros"/>
              <w:numPr>
                <w:ilvl w:val="0"/>
                <w:numId w:val="0"/>
              </w:numPr>
              <w:tabs>
                <w:tab w:val="left" w:pos="2160"/>
              </w:tabs>
              <w:spacing w:after="0" w:line="360" w:lineRule="auto"/>
              <w:jc w:val="center"/>
              <w:rPr>
                <w:noProof/>
              </w:rPr>
            </w:pPr>
            <w:r w:rsidRPr="002208F0">
              <w:rPr>
                <w:noProof/>
              </w:rPr>
              <w:t>docteur en médecine, certifie par la présente que</w:t>
            </w:r>
            <w:r w:rsidR="009B3809">
              <w:rPr>
                <w:noProof/>
              </w:rPr>
              <w:t> :</w:t>
            </w:r>
          </w:p>
        </w:tc>
      </w:tr>
    </w:tbl>
    <w:p w14:paraId="116A8E88" w14:textId="77777777" w:rsidR="002208F0" w:rsidRDefault="002208F0" w:rsidP="00A733FA">
      <w:pPr>
        <w:pStyle w:val="Listenumros"/>
        <w:numPr>
          <w:ilvl w:val="0"/>
          <w:numId w:val="0"/>
        </w:numPr>
        <w:spacing w:after="0" w:line="360" w:lineRule="auto"/>
        <w:jc w:val="both"/>
        <w:rPr>
          <w:noProof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13"/>
        <w:gridCol w:w="8323"/>
      </w:tblGrid>
      <w:tr w:rsidR="002208F0" w14:paraId="5C2514C9" w14:textId="77777777" w:rsidTr="009B3809">
        <w:tc>
          <w:tcPr>
            <w:tcW w:w="1413" w:type="dxa"/>
          </w:tcPr>
          <w:p w14:paraId="6592489E" w14:textId="470B8CDF" w:rsidR="002208F0" w:rsidRDefault="002208F0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  <w:r w:rsidRPr="002208F0">
              <w:rPr>
                <w:noProof/>
              </w:rPr>
              <w:t>Mme, Mr</w:t>
            </w:r>
          </w:p>
        </w:tc>
        <w:tc>
          <w:tcPr>
            <w:tcW w:w="8323" w:type="dxa"/>
          </w:tcPr>
          <w:p w14:paraId="72D63FE3" w14:textId="7C76150B" w:rsidR="002208F0" w:rsidRDefault="002208F0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  <w:p w14:paraId="37F8BADA" w14:textId="01AD5D05" w:rsidR="009B3809" w:rsidRDefault="009B3809" w:rsidP="00A733FA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</w:tc>
      </w:tr>
    </w:tbl>
    <w:p w14:paraId="289652AE" w14:textId="3CAEF391" w:rsidR="002208F0" w:rsidRDefault="009B3809" w:rsidP="009B3809">
      <w:pPr>
        <w:pStyle w:val="Listenumros"/>
        <w:numPr>
          <w:ilvl w:val="0"/>
          <w:numId w:val="0"/>
        </w:numPr>
        <w:spacing w:after="0" w:line="360" w:lineRule="auto"/>
        <w:jc w:val="both"/>
        <w:rPr>
          <w:noProof/>
        </w:rPr>
      </w:pPr>
      <w:r w:rsidRPr="009B3809">
        <w:rPr>
          <w:b/>
          <w:bCs/>
          <w:noProof/>
        </w:rPr>
        <w:t>séjourne à domicile ou</w:t>
      </w:r>
      <w:r w:rsidRPr="009B3809">
        <w:rPr>
          <w:noProof/>
        </w:rPr>
        <w:t xml:space="preserve"> est admis(e) dans une institution où un </w:t>
      </w:r>
      <w:r w:rsidRPr="009B3809">
        <w:rPr>
          <w:b/>
          <w:bCs/>
          <w:noProof/>
        </w:rPr>
        <w:t xml:space="preserve">retour à domicile </w:t>
      </w:r>
      <w:r w:rsidRPr="009B3809">
        <w:rPr>
          <w:noProof/>
        </w:rPr>
        <w:t xml:space="preserve">est planifié </w:t>
      </w:r>
      <w:r w:rsidRPr="009B3809">
        <w:rPr>
          <w:b/>
          <w:bCs/>
          <w:noProof/>
        </w:rPr>
        <w:t>dans</w:t>
      </w:r>
      <w:r w:rsidRPr="009B3809">
        <w:rPr>
          <w:noProof/>
        </w:rPr>
        <w:t xml:space="preserve"> </w:t>
      </w:r>
      <w:r w:rsidRPr="009B3809">
        <w:rPr>
          <w:b/>
          <w:bCs/>
          <w:noProof/>
        </w:rPr>
        <w:t>un délai de 8 jours</w:t>
      </w:r>
      <w:r w:rsidRPr="009B3809">
        <w:rPr>
          <w:noProof/>
        </w:rPr>
        <w:t xml:space="preserve"> et pour lequel(laquelle) on suppose qu'il(elle) </w:t>
      </w:r>
      <w:r w:rsidRPr="009B3809">
        <w:rPr>
          <w:b/>
          <w:bCs/>
          <w:noProof/>
        </w:rPr>
        <w:t>restera encore au moins 1 mois</w:t>
      </w:r>
      <w:r w:rsidRPr="009B3809">
        <w:rPr>
          <w:noProof/>
        </w:rPr>
        <w:t xml:space="preserve"> </w:t>
      </w:r>
      <w:r w:rsidRPr="009B3809">
        <w:rPr>
          <w:b/>
          <w:bCs/>
          <w:noProof/>
        </w:rPr>
        <w:t>à domicile</w:t>
      </w:r>
      <w:r w:rsidRPr="009B3809">
        <w:rPr>
          <w:noProof/>
        </w:rPr>
        <w:t xml:space="preserve"> avec une diminution d'autonomie physique.</w:t>
      </w:r>
    </w:p>
    <w:p w14:paraId="1A5B4822" w14:textId="3AEB092F" w:rsidR="009B3809" w:rsidRDefault="009B3809" w:rsidP="00A733FA">
      <w:pPr>
        <w:pStyle w:val="Listenumros"/>
        <w:numPr>
          <w:ilvl w:val="0"/>
          <w:numId w:val="0"/>
        </w:numPr>
        <w:spacing w:after="0" w:line="360" w:lineRule="auto"/>
        <w:jc w:val="both"/>
        <w:rPr>
          <w:noProof/>
        </w:rPr>
      </w:pPr>
    </w:p>
    <w:p w14:paraId="65CC18D4" w14:textId="61E1652A" w:rsidR="009B3809" w:rsidRDefault="009B3809" w:rsidP="00A733FA">
      <w:pPr>
        <w:pStyle w:val="Listenumros"/>
        <w:numPr>
          <w:ilvl w:val="0"/>
          <w:numId w:val="0"/>
        </w:numPr>
        <w:spacing w:after="0" w:line="360" w:lineRule="auto"/>
        <w:jc w:val="both"/>
        <w:rPr>
          <w:noProof/>
        </w:rPr>
      </w:pPr>
    </w:p>
    <w:p w14:paraId="1EF2E888" w14:textId="77777777" w:rsidR="009B3809" w:rsidRDefault="009B3809" w:rsidP="00A733FA">
      <w:pPr>
        <w:pStyle w:val="Listenumros"/>
        <w:numPr>
          <w:ilvl w:val="0"/>
          <w:numId w:val="0"/>
        </w:numPr>
        <w:spacing w:after="0" w:line="360" w:lineRule="auto"/>
        <w:jc w:val="both"/>
        <w:rPr>
          <w:noProof/>
        </w:rPr>
      </w:pPr>
    </w:p>
    <w:tbl>
      <w:tblPr>
        <w:tblStyle w:val="Grilledutableau"/>
        <w:tblW w:w="4815" w:type="dxa"/>
        <w:tblLook w:val="04A0" w:firstRow="1" w:lastRow="0" w:firstColumn="1" w:lastColumn="0" w:noHBand="0" w:noVBand="1"/>
      </w:tblPr>
      <w:tblGrid>
        <w:gridCol w:w="1129"/>
        <w:gridCol w:w="3686"/>
      </w:tblGrid>
      <w:tr w:rsidR="009B3809" w14:paraId="5A5B2D2C" w14:textId="77777777" w:rsidTr="009B3809">
        <w:tc>
          <w:tcPr>
            <w:tcW w:w="1129" w:type="dxa"/>
          </w:tcPr>
          <w:p w14:paraId="5021AE3A" w14:textId="70C4096E" w:rsidR="009B3809" w:rsidRDefault="009B3809" w:rsidP="009B3809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  <w:r w:rsidRPr="009B3809">
              <w:rPr>
                <w:noProof/>
              </w:rPr>
              <w:t>Faite à</w:t>
            </w:r>
            <w:r>
              <w:rPr>
                <w:noProof/>
              </w:rPr>
              <w:t> </w:t>
            </w:r>
          </w:p>
        </w:tc>
        <w:tc>
          <w:tcPr>
            <w:tcW w:w="3686" w:type="dxa"/>
          </w:tcPr>
          <w:p w14:paraId="2E8C1F54" w14:textId="4C901FD3" w:rsidR="009B3809" w:rsidRDefault="009B3809" w:rsidP="009B3809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</w:tc>
      </w:tr>
      <w:tr w:rsidR="009B3809" w14:paraId="5F32B441" w14:textId="77777777" w:rsidTr="009B3809">
        <w:tc>
          <w:tcPr>
            <w:tcW w:w="1129" w:type="dxa"/>
          </w:tcPr>
          <w:p w14:paraId="420F9228" w14:textId="62071C73" w:rsidR="009B3809" w:rsidRDefault="009B3809" w:rsidP="009B3809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  <w:r>
              <w:rPr>
                <w:noProof/>
              </w:rPr>
              <w:t>Le</w:t>
            </w:r>
          </w:p>
        </w:tc>
        <w:tc>
          <w:tcPr>
            <w:tcW w:w="3686" w:type="dxa"/>
          </w:tcPr>
          <w:p w14:paraId="76E0CFEA" w14:textId="3725D956" w:rsidR="009B3809" w:rsidRDefault="009B3809" w:rsidP="009B3809">
            <w:pPr>
              <w:pStyle w:val="Listenumros"/>
              <w:numPr>
                <w:ilvl w:val="0"/>
                <w:numId w:val="0"/>
              </w:numPr>
              <w:spacing w:after="0" w:line="360" w:lineRule="auto"/>
              <w:jc w:val="both"/>
              <w:rPr>
                <w:noProof/>
              </w:rPr>
            </w:pPr>
          </w:p>
        </w:tc>
      </w:tr>
    </w:tbl>
    <w:p w14:paraId="601B319E" w14:textId="0E4B615A" w:rsidR="003D352F" w:rsidRDefault="003D352F" w:rsidP="005854DB">
      <w:pPr>
        <w:rPr>
          <w:noProof/>
        </w:rPr>
      </w:pPr>
    </w:p>
    <w:p w14:paraId="37EDEA9C" w14:textId="6C7E5DCF" w:rsidR="003D352F" w:rsidRDefault="003D352F" w:rsidP="009B3809">
      <w:pPr>
        <w:rPr>
          <w:noProof/>
        </w:rPr>
      </w:pPr>
    </w:p>
    <w:p w14:paraId="625AE95D" w14:textId="77777777" w:rsidR="009B3809" w:rsidRDefault="00820FDB" w:rsidP="005854DB">
      <w:pPr>
        <w:rPr>
          <w:noProof/>
        </w:rPr>
      </w:pPr>
      <w:r>
        <w:rPr>
          <w:noProof/>
        </w:rPr>
        <w:t xml:space="preserve">              </w:t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 w:rsidR="00A733FA">
        <w:rPr>
          <w:noProof/>
        </w:rPr>
        <w:tab/>
      </w:r>
      <w:r>
        <w:rPr>
          <w:noProof/>
        </w:rPr>
        <w:t xml:space="preserve">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5386"/>
      </w:tblGrid>
      <w:tr w:rsidR="009B3809" w14:paraId="37E8C2BF" w14:textId="77777777" w:rsidTr="009B3809">
        <w:tc>
          <w:tcPr>
            <w:tcW w:w="1555" w:type="dxa"/>
          </w:tcPr>
          <w:p w14:paraId="4A4E3E01" w14:textId="6C7B78EA" w:rsidR="009B3809" w:rsidRPr="009B3809" w:rsidRDefault="009B3809" w:rsidP="005854DB">
            <w:pPr>
              <w:rPr>
                <w:noProof/>
              </w:rPr>
            </w:pPr>
            <w:r w:rsidRPr="009B3809">
              <w:rPr>
                <w:noProof/>
                <w:u w:val="single"/>
              </w:rPr>
              <w:t>Signature et cachet</w:t>
            </w:r>
            <w:r>
              <w:rPr>
                <w:noProof/>
              </w:rPr>
              <w:t> :</w:t>
            </w:r>
          </w:p>
        </w:tc>
        <w:tc>
          <w:tcPr>
            <w:tcW w:w="5386" w:type="dxa"/>
          </w:tcPr>
          <w:p w14:paraId="3C8DFF07" w14:textId="77777777" w:rsidR="009B3809" w:rsidRDefault="009B3809" w:rsidP="005854DB">
            <w:pPr>
              <w:rPr>
                <w:noProof/>
              </w:rPr>
            </w:pPr>
          </w:p>
          <w:p w14:paraId="148BC6F5" w14:textId="77777777" w:rsidR="009B3809" w:rsidRDefault="009B3809" w:rsidP="005854DB">
            <w:pPr>
              <w:rPr>
                <w:noProof/>
              </w:rPr>
            </w:pPr>
          </w:p>
          <w:p w14:paraId="5D9045CE" w14:textId="57DA89BE" w:rsidR="009B3809" w:rsidRDefault="009B3809" w:rsidP="005854DB">
            <w:pPr>
              <w:rPr>
                <w:noProof/>
              </w:rPr>
            </w:pPr>
          </w:p>
          <w:p w14:paraId="75E31B9B" w14:textId="681E8454" w:rsidR="009B3809" w:rsidRDefault="009B3809" w:rsidP="005854DB">
            <w:pPr>
              <w:rPr>
                <w:noProof/>
              </w:rPr>
            </w:pPr>
          </w:p>
          <w:p w14:paraId="75C78146" w14:textId="77777777" w:rsidR="003E5F0B" w:rsidRDefault="003E5F0B" w:rsidP="005854DB">
            <w:pPr>
              <w:rPr>
                <w:noProof/>
              </w:rPr>
            </w:pPr>
          </w:p>
          <w:p w14:paraId="36AD7831" w14:textId="515C50B0" w:rsidR="009B3809" w:rsidRDefault="009B3809" w:rsidP="005854DB">
            <w:pPr>
              <w:rPr>
                <w:noProof/>
              </w:rPr>
            </w:pPr>
          </w:p>
        </w:tc>
      </w:tr>
    </w:tbl>
    <w:p w14:paraId="32F6DC50" w14:textId="77777777" w:rsidR="00250F7F" w:rsidRDefault="00250F7F" w:rsidP="005854DB">
      <w:pPr>
        <w:rPr>
          <w:noProof/>
          <w:u w:val="single"/>
        </w:rPr>
      </w:pPr>
    </w:p>
    <w:p w14:paraId="5BFAE329" w14:textId="7FD34B82" w:rsidR="00685B4E" w:rsidRDefault="000B0066" w:rsidP="000B0066">
      <w:pPr>
        <w:pStyle w:val="Titre1"/>
        <w:spacing w:before="0" w:after="0"/>
        <w:rPr>
          <w:noProof/>
        </w:rPr>
      </w:pPr>
      <w:r>
        <w:rPr>
          <w:rFonts w:ascii="Univers" w:hAnsi="Univers"/>
          <w:smallCaps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4E242" wp14:editId="2A4E9DCC">
                <wp:simplePos x="0" y="0"/>
                <wp:positionH relativeFrom="column">
                  <wp:posOffset>4902835</wp:posOffset>
                </wp:positionH>
                <wp:positionV relativeFrom="paragraph">
                  <wp:posOffset>351790</wp:posOffset>
                </wp:positionV>
                <wp:extent cx="1485900" cy="272955"/>
                <wp:effectExtent l="0" t="0" r="0" b="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72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58BD5E" w14:textId="3940F278" w:rsidR="00D82FC5" w:rsidRPr="00DF7C65" w:rsidRDefault="00D82FC5" w:rsidP="00D82FC5">
                            <w:pPr>
                              <w:rPr>
                                <w:rFonts w:ascii="Univers" w:hAnsi="Univers"/>
                                <w:sz w:val="14"/>
                                <w:szCs w:val="14"/>
                              </w:rPr>
                            </w:pPr>
                            <w:r w:rsidRPr="00DF7C65">
                              <w:rPr>
                                <w:rFonts w:ascii="Univers" w:hAnsi="Univers"/>
                                <w:sz w:val="14"/>
                                <w:szCs w:val="14"/>
                              </w:rPr>
                              <w:t>Copyright Inter-RAI 2005 (07)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4B4E242" id="Zone de texte 6" o:spid="_x0000_s1028" type="#_x0000_t202" style="position:absolute;margin-left:386.05pt;margin-top:27.7pt;width:117pt;height:2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" filled="f" stroked="f">
                <v:textbox>
                  <w:txbxContent>
                    <w:p w14:paraId="1A58BD5E" w14:textId="3940F278" w:rsidR="00D82FC5" w:rsidRPr="00DF7C65" w:rsidRDefault="00D82FC5" w:rsidP="00D82FC5">
                      <w:pPr>
                        <w:rPr>
                          <w:rFonts w:ascii="Univers" w:hAnsi="Univers"/>
                          <w:sz w:val="14"/>
                          <w:szCs w:val="14"/>
                        </w:rPr>
                      </w:pPr>
                      <w:r w:rsidRPr="00DF7C65">
                        <w:rPr>
                          <w:rFonts w:ascii="Univers" w:hAnsi="Univers"/>
                          <w:sz w:val="14"/>
                          <w:szCs w:val="14"/>
                        </w:rPr>
                        <w:t>Copyright Inter-RAI 2005 (07)</w:t>
                      </w:r>
                    </w:p>
                  </w:txbxContent>
                </v:textbox>
              </v:shape>
            </w:pict>
          </mc:Fallback>
        </mc:AlternateContent>
      </w:r>
      <w:r w:rsidR="00D82FC5">
        <w:rPr>
          <w:noProof/>
        </w:rPr>
        <w:t>P</w:t>
      </w:r>
      <w:r>
        <w:rPr>
          <w:noProof/>
        </w:rPr>
        <w:t>ARTIE</w:t>
      </w:r>
      <w:r w:rsidR="00D82FC5">
        <w:rPr>
          <w:noProof/>
        </w:rPr>
        <w:t xml:space="preserve"> 3 : </w:t>
      </w:r>
      <w:r>
        <w:rPr>
          <w:noProof/>
        </w:rPr>
        <w:t>PLAN DE SOIN</w:t>
      </w:r>
      <w:r w:rsidR="001410F5">
        <w:rPr>
          <w:noProof/>
        </w:rPr>
        <w:t>S</w:t>
      </w:r>
    </w:p>
    <w:p w14:paraId="1B923ED7" w14:textId="77777777" w:rsidR="000B0066" w:rsidRDefault="00D82FC5" w:rsidP="000B0066">
      <w:pPr>
        <w:spacing w:before="0" w:after="0" w:line="240" w:lineRule="auto"/>
        <w:rPr>
          <w:rFonts w:ascii="Univers" w:hAnsi="Univers"/>
          <w:sz w:val="16"/>
          <w:szCs w:val="16"/>
        </w:rPr>
      </w:pPr>
      <w:proofErr w:type="spellStart"/>
      <w:r w:rsidRPr="007707F6">
        <w:rPr>
          <w:rFonts w:ascii="Univers" w:hAnsi="Univers"/>
          <w:sz w:val="16"/>
          <w:szCs w:val="16"/>
        </w:rPr>
        <w:t>InterRAI</w:t>
      </w:r>
      <w:proofErr w:type="spellEnd"/>
      <w:r w:rsidRPr="007707F6">
        <w:rPr>
          <w:rFonts w:ascii="Univers" w:hAnsi="Univers"/>
          <w:sz w:val="16"/>
          <w:szCs w:val="16"/>
        </w:rPr>
        <w:t>-HC</w:t>
      </w:r>
      <w:r>
        <w:rPr>
          <w:rFonts w:ascii="Univers" w:hAnsi="Univers"/>
          <w:sz w:val="16"/>
          <w:szCs w:val="16"/>
        </w:rPr>
        <w:t xml:space="preserve"> </w:t>
      </w:r>
    </w:p>
    <w:p w14:paraId="75100807" w14:textId="751B195C" w:rsidR="00D82FC5" w:rsidRPr="008C251F" w:rsidRDefault="00D82FC5" w:rsidP="00A20B75">
      <w:pPr>
        <w:spacing w:before="0" w:after="0" w:line="240" w:lineRule="auto"/>
        <w:jc w:val="center"/>
        <w:rPr>
          <w:b/>
          <w:sz w:val="26"/>
          <w:szCs w:val="26"/>
        </w:rPr>
      </w:pPr>
      <w:proofErr w:type="spellStart"/>
      <w:r w:rsidRPr="008C251F">
        <w:rPr>
          <w:b/>
          <w:sz w:val="26"/>
          <w:szCs w:val="26"/>
        </w:rPr>
        <w:t>InterRAI</w:t>
      </w:r>
      <w:proofErr w:type="spellEnd"/>
      <w:r w:rsidRPr="008C251F">
        <w:rPr>
          <w:b/>
          <w:sz w:val="26"/>
          <w:szCs w:val="26"/>
        </w:rPr>
        <w:t xml:space="preserve"> soins à domicile (HC)</w:t>
      </w:r>
    </w:p>
    <w:p w14:paraId="2BA8D6D5" w14:textId="5A05383A" w:rsidR="00627310" w:rsidRPr="008C251F" w:rsidRDefault="00627310" w:rsidP="00A20B75">
      <w:pPr>
        <w:spacing w:before="0" w:after="0" w:line="240" w:lineRule="auto"/>
        <w:jc w:val="center"/>
        <w:rPr>
          <w:i/>
          <w:iCs/>
          <w:sz w:val="22"/>
          <w:szCs w:val="20"/>
        </w:rPr>
      </w:pPr>
      <w:r w:rsidRPr="008C251F">
        <w:rPr>
          <w:i/>
          <w:iCs/>
          <w:sz w:val="22"/>
          <w:szCs w:val="20"/>
        </w:rPr>
        <w:t>Coder l’état durant les 3 derniers jours, sauf autre indication</w:t>
      </w:r>
    </w:p>
    <w:p w14:paraId="154AF8B7" w14:textId="77777777" w:rsidR="00627310" w:rsidRPr="00627310" w:rsidRDefault="00627310" w:rsidP="00A20B75">
      <w:pPr>
        <w:spacing w:before="0" w:after="0" w:line="240" w:lineRule="auto"/>
        <w:jc w:val="center"/>
        <w:rPr>
          <w:rFonts w:ascii="Univers" w:hAnsi="Univers"/>
          <w:i/>
          <w:iCs/>
          <w:sz w:val="26"/>
          <w:szCs w:val="26"/>
        </w:rPr>
      </w:pPr>
    </w:p>
    <w:tbl>
      <w:tblPr>
        <w:tblStyle w:val="Grilledutableau"/>
        <w:tblW w:w="1034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828"/>
        <w:gridCol w:w="1276"/>
        <w:gridCol w:w="3969"/>
        <w:gridCol w:w="1276"/>
      </w:tblGrid>
      <w:tr w:rsidR="00A37F17" w14:paraId="0BB78D99" w14:textId="1EC48CEA" w:rsidTr="00746388">
        <w:tc>
          <w:tcPr>
            <w:tcW w:w="10349" w:type="dxa"/>
            <w:gridSpan w:val="4"/>
          </w:tcPr>
          <w:p w14:paraId="755EB9E2" w14:textId="6F79FAF0" w:rsidR="00A37F17" w:rsidRPr="00A20B75" w:rsidRDefault="00A37F17" w:rsidP="00746388">
            <w:pPr>
              <w:spacing w:before="0" w:after="0" w:line="240" w:lineRule="auto"/>
              <w:contextualSpacing/>
              <w:jc w:val="center"/>
              <w:rPr>
                <w:b/>
                <w:bCs/>
                <w:color w:val="107082" w:themeColor="accent2"/>
              </w:rPr>
            </w:pPr>
            <w:r w:rsidRPr="00381400">
              <w:rPr>
                <w:b/>
                <w:bCs/>
                <w:color w:val="2A5E68" w:themeColor="background2" w:themeShade="80"/>
              </w:rPr>
              <w:t>SECTION A : INFORMATIONS D’IDENTIFICATION</w:t>
            </w:r>
          </w:p>
        </w:tc>
      </w:tr>
      <w:tr w:rsidR="00A37F17" w14:paraId="4AF781DD" w14:textId="02AC52A2" w:rsidTr="00D472BD">
        <w:tc>
          <w:tcPr>
            <w:tcW w:w="3828" w:type="dxa"/>
          </w:tcPr>
          <w:p w14:paraId="079A5E46" w14:textId="4F2A164B" w:rsidR="00A37F17" w:rsidRPr="00381400" w:rsidRDefault="00A37F17" w:rsidP="00746388">
            <w:pPr>
              <w:spacing w:before="0" w:after="0" w:line="240" w:lineRule="auto"/>
              <w:contextualSpacing/>
              <w:rPr>
                <w:b/>
                <w:bCs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bCs/>
                <w:color w:val="3E8D9C" w:themeColor="background2" w:themeShade="BF"/>
                <w:sz w:val="20"/>
                <w:szCs w:val="18"/>
              </w:rPr>
              <w:t>1) NOM</w:t>
            </w:r>
          </w:p>
          <w:p w14:paraId="06F41306" w14:textId="71229BA5" w:rsidR="00A37F17" w:rsidRPr="00746388" w:rsidRDefault="00A37F17" w:rsidP="00746388">
            <w:pPr>
              <w:spacing w:before="0" w:after="0" w:line="240" w:lineRule="auto"/>
              <w:contextualSpacing/>
              <w:rPr>
                <w:b/>
                <w:bCs/>
                <w:sz w:val="22"/>
                <w:szCs w:val="20"/>
              </w:rPr>
            </w:pPr>
            <w:r w:rsidRPr="00746388">
              <w:rPr>
                <w:rFonts w:eastAsia="Times New Roman" w:cstheme="minorHAnsi"/>
                <w:bCs/>
                <w:i/>
                <w:iCs/>
                <w:color w:val="auto"/>
                <w:spacing w:val="-4"/>
                <w:sz w:val="18"/>
                <w:szCs w:val="18"/>
                <w:lang w:eastAsia="fr-FR"/>
              </w:rPr>
              <w:t>2 premières lettres du nom / - / - /1</w:t>
            </w:r>
            <w:r w:rsidRPr="00746388">
              <w:rPr>
                <w:rFonts w:eastAsia="Times New Roman" w:cstheme="minorHAnsi"/>
                <w:bCs/>
                <w:i/>
                <w:iCs/>
                <w:color w:val="auto"/>
                <w:spacing w:val="-4"/>
                <w:sz w:val="18"/>
                <w:szCs w:val="18"/>
                <w:vertAlign w:val="superscript"/>
                <w:lang w:eastAsia="fr-FR"/>
              </w:rPr>
              <w:t>ère</w:t>
            </w:r>
            <w:r w:rsidRPr="00746388">
              <w:rPr>
                <w:rFonts w:eastAsia="Times New Roman" w:cstheme="minorHAnsi"/>
                <w:bCs/>
                <w:i/>
                <w:iCs/>
                <w:color w:val="auto"/>
                <w:spacing w:val="-4"/>
                <w:sz w:val="18"/>
                <w:szCs w:val="18"/>
                <w:lang w:eastAsia="fr-FR"/>
              </w:rPr>
              <w:t xml:space="preserve"> lettre du prénom / - /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5414242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6CDFBE9" w14:textId="77777777" w:rsidR="00E26237" w:rsidRPr="00381400" w:rsidRDefault="00E26237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2) SEXE</w:t>
            </w:r>
          </w:p>
          <w:p w14:paraId="5C8A915D" w14:textId="7745C8C5" w:rsidR="00A37F17" w:rsidRDefault="00E26237" w:rsidP="00746388">
            <w:pPr>
              <w:spacing w:before="0" w:after="0" w:line="240" w:lineRule="auto"/>
              <w:contextualSpacing/>
            </w:pPr>
            <w:r w:rsidRPr="00985CBA">
              <w:rPr>
                <w:sz w:val="18"/>
                <w:szCs w:val="18"/>
              </w:rPr>
              <w:t xml:space="preserve">1. Masculin    2. Féminin         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7EAD3EA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A37F17" w14:paraId="56468B24" w14:textId="76D08149" w:rsidTr="00D472BD">
        <w:tc>
          <w:tcPr>
            <w:tcW w:w="3828" w:type="dxa"/>
          </w:tcPr>
          <w:p w14:paraId="143DD667" w14:textId="588A9E17" w:rsidR="00A37F17" w:rsidRPr="001D60C9" w:rsidRDefault="00E26237" w:rsidP="00746388">
            <w:pPr>
              <w:spacing w:before="0" w:after="0" w:line="240" w:lineRule="auto"/>
              <w:contextualSpacing/>
              <w:rPr>
                <w:sz w:val="18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3) DATE DE NAISSANCE </w:t>
            </w:r>
            <w:r w:rsidRPr="00BF686F"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>(Jour – mois – année)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7581075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01B6F9B" w14:textId="77777777" w:rsidR="00E26237" w:rsidRPr="00381400" w:rsidRDefault="00E26237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4) ETAT MATRIMONIAL</w:t>
            </w:r>
          </w:p>
          <w:p w14:paraId="07953ACB" w14:textId="77777777" w:rsidR="00E26237" w:rsidRPr="00AE7ECD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 xml:space="preserve">Jamais marié/e </w:t>
            </w:r>
            <w:r w:rsidRPr="00AE7ECD">
              <w:rPr>
                <w:sz w:val="18"/>
                <w:szCs w:val="16"/>
              </w:rPr>
              <w:tab/>
            </w:r>
            <w:r w:rsidRPr="00AE7ECD">
              <w:rPr>
                <w:sz w:val="18"/>
                <w:szCs w:val="16"/>
              </w:rPr>
              <w:tab/>
            </w:r>
          </w:p>
          <w:p w14:paraId="02FD3B0B" w14:textId="77777777" w:rsidR="00E26237" w:rsidRPr="00AE7ECD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Marié/e</w:t>
            </w:r>
          </w:p>
          <w:p w14:paraId="47CEB870" w14:textId="77777777" w:rsidR="00E26237" w:rsidRPr="00AE7ECD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Vivant maritalement</w:t>
            </w:r>
          </w:p>
          <w:p w14:paraId="6086774E" w14:textId="77777777" w:rsidR="00E26237" w:rsidRPr="00AE7ECD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Veuf/</w:t>
            </w:r>
            <w:proofErr w:type="spellStart"/>
            <w:r w:rsidRPr="00AE7ECD">
              <w:rPr>
                <w:sz w:val="18"/>
                <w:szCs w:val="16"/>
              </w:rPr>
              <w:t>ve</w:t>
            </w:r>
            <w:proofErr w:type="spellEnd"/>
          </w:p>
          <w:p w14:paraId="6B9A31D8" w14:textId="77777777" w:rsidR="00E26237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Séparé/e</w:t>
            </w:r>
          </w:p>
          <w:p w14:paraId="2356DC1A" w14:textId="25F070F8" w:rsidR="003B7FD5" w:rsidRPr="00746388" w:rsidRDefault="00E26237">
            <w:pPr>
              <w:numPr>
                <w:ilvl w:val="0"/>
                <w:numId w:val="10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E26237">
              <w:rPr>
                <w:sz w:val="18"/>
                <w:szCs w:val="16"/>
              </w:rPr>
              <w:t>Divorcé/e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390BD27" w14:textId="77777777" w:rsidR="00A37F17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2442D873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63C2537C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5C2904B3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7CD1B01C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1C6259BF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37FCD717" w14:textId="135E1BEF" w:rsidR="00746388" w:rsidRP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A37F17" w14:paraId="4DA8350A" w14:textId="79D453B6" w:rsidTr="00D472BD">
        <w:trPr>
          <w:trHeight w:val="450"/>
        </w:trPr>
        <w:tc>
          <w:tcPr>
            <w:tcW w:w="3828" w:type="dxa"/>
          </w:tcPr>
          <w:p w14:paraId="6B54B8AB" w14:textId="391A664D" w:rsidR="00A37F17" w:rsidRDefault="00E26237" w:rsidP="00746388">
            <w:pPr>
              <w:spacing w:before="0" w:after="0" w:line="240" w:lineRule="auto"/>
              <w:contextualSpacing/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5) N° D’IDENTIFICATION DE LA PERSONNE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54FCA55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2C3D7B19" w14:textId="4E8E7A5C" w:rsidR="00A37F17" w:rsidRDefault="00E26237" w:rsidP="00746388">
            <w:pPr>
              <w:spacing w:before="0" w:after="0" w:line="240" w:lineRule="auto"/>
              <w:contextualSpacing/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6) IDENTIFICATION DU SERVICE</w:t>
            </w:r>
            <w:r w:rsidRPr="00381400">
              <w:rPr>
                <w:b/>
                <w:color w:val="3E8D9C" w:themeColor="background2" w:themeShade="BF"/>
                <w:sz w:val="22"/>
                <w:szCs w:val="20"/>
              </w:rPr>
              <w:t xml:space="preserve"> </w:t>
            </w:r>
            <w:r w:rsidRPr="00F72E36">
              <w:rPr>
                <w:bCs/>
                <w:sz w:val="20"/>
                <w:szCs w:val="18"/>
              </w:rPr>
              <w:t>(en clair)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19C5C75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EC4444" w14:paraId="6B0C101C" w14:textId="4693F1B6" w:rsidTr="00EC4444">
        <w:trPr>
          <w:trHeight w:val="734"/>
        </w:trPr>
        <w:tc>
          <w:tcPr>
            <w:tcW w:w="5104" w:type="dxa"/>
            <w:gridSpan w:val="2"/>
          </w:tcPr>
          <w:p w14:paraId="1C5D2466" w14:textId="77777777" w:rsidR="00EC4444" w:rsidRPr="00381400" w:rsidRDefault="00EC4444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7) SOURCES DE PAIEMENT</w:t>
            </w:r>
          </w:p>
          <w:p w14:paraId="3C4A0F2F" w14:textId="77777777" w:rsidR="00EC4444" w:rsidRPr="00AE7ECD" w:rsidRDefault="00EC4444" w:rsidP="00746388">
            <w:pPr>
              <w:spacing w:before="0" w:after="0" w:line="240" w:lineRule="auto"/>
              <w:contextualSpacing/>
              <w:rPr>
                <w:i/>
                <w:sz w:val="20"/>
                <w:szCs w:val="18"/>
              </w:rPr>
            </w:pPr>
            <w:r w:rsidRPr="00AE7ECD">
              <w:rPr>
                <w:i/>
                <w:sz w:val="20"/>
                <w:szCs w:val="18"/>
              </w:rPr>
              <w:t>(</w:t>
            </w:r>
            <w:proofErr w:type="gramStart"/>
            <w:r w:rsidRPr="00AE7ECD">
              <w:rPr>
                <w:i/>
                <w:sz w:val="20"/>
                <w:szCs w:val="18"/>
              </w:rPr>
              <w:t>à</w:t>
            </w:r>
            <w:proofErr w:type="gramEnd"/>
            <w:r w:rsidRPr="00AE7ECD">
              <w:rPr>
                <w:i/>
                <w:sz w:val="20"/>
                <w:szCs w:val="18"/>
              </w:rPr>
              <w:t xml:space="preserve"> qui la facture est-elle adressée ?)</w:t>
            </w:r>
          </w:p>
          <w:p w14:paraId="36C3469A" w14:textId="25442A9C" w:rsidR="00EC4444" w:rsidRPr="00EC4444" w:rsidRDefault="00EC4444" w:rsidP="00EC4444">
            <w:pPr>
              <w:spacing w:before="0" w:after="0" w:line="240" w:lineRule="auto"/>
              <w:contextualSpacing/>
              <w:jc w:val="center"/>
              <w:rPr>
                <w:b/>
                <w:color w:val="7030A0"/>
                <w:sz w:val="18"/>
                <w:szCs w:val="16"/>
              </w:rPr>
            </w:pPr>
            <w:r w:rsidRPr="004347A0">
              <w:rPr>
                <w:b/>
                <w:color w:val="7030A0"/>
                <w:sz w:val="18"/>
                <w:szCs w:val="16"/>
              </w:rPr>
              <w:t>0. Non      1. Oui</w:t>
            </w:r>
          </w:p>
          <w:p w14:paraId="18012DB8" w14:textId="4F276E67" w:rsidR="00EC4444" w:rsidRPr="00746388" w:rsidRDefault="00EC4444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 w:val="restart"/>
          </w:tcPr>
          <w:p w14:paraId="751485EF" w14:textId="77777777" w:rsidR="00EC4444" w:rsidRPr="00381400" w:rsidRDefault="00EC4444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8) RAISON DE L’EVALUATION</w:t>
            </w:r>
          </w:p>
          <w:p w14:paraId="2F631870" w14:textId="77777777" w:rsidR="00EC4444" w:rsidRPr="00AE7ECD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Evaluation initiale</w:t>
            </w:r>
          </w:p>
          <w:p w14:paraId="07AD48D9" w14:textId="77777777" w:rsidR="00EC4444" w:rsidRPr="00AE7ECD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Réévaluation de routine</w:t>
            </w:r>
          </w:p>
          <w:p w14:paraId="1DD05D3D" w14:textId="77777777" w:rsidR="00EC4444" w:rsidRPr="00AE7ECD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Evaluation de retour – ex. retour de l’hôpital</w:t>
            </w:r>
          </w:p>
          <w:p w14:paraId="5D95ADAC" w14:textId="77777777" w:rsidR="00EC4444" w:rsidRPr="00AE7ECD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Réévaluation pour changement significatif de l’état de santé</w:t>
            </w:r>
          </w:p>
          <w:p w14:paraId="52348862" w14:textId="77777777" w:rsidR="00EC4444" w:rsidRPr="00AE7ECD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Evaluation de sortie, couvre les 3 derniers jours du service</w:t>
            </w:r>
          </w:p>
          <w:p w14:paraId="0E7253E9" w14:textId="77777777" w:rsidR="00EC4444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AE7ECD">
              <w:rPr>
                <w:sz w:val="18"/>
                <w:szCs w:val="16"/>
              </w:rPr>
              <w:t>Suivi de la sortie du service (ne remplir que les sections S et T)</w:t>
            </w:r>
          </w:p>
          <w:p w14:paraId="43D204B9" w14:textId="576DE998" w:rsidR="00EC4444" w:rsidRPr="00746388" w:rsidRDefault="00EC4444">
            <w:pPr>
              <w:numPr>
                <w:ilvl w:val="0"/>
                <w:numId w:val="11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E26237">
              <w:rPr>
                <w:sz w:val="18"/>
                <w:szCs w:val="16"/>
              </w:rPr>
              <w:t>Autre (par ex. : recherche)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14:paraId="34AC9A9A" w14:textId="77777777" w:rsidR="00EC4444" w:rsidRPr="00746388" w:rsidRDefault="00EC4444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3CE5F3FF" w14:textId="77777777" w:rsidTr="00D472BD">
        <w:trPr>
          <w:trHeight w:val="348"/>
        </w:trPr>
        <w:tc>
          <w:tcPr>
            <w:tcW w:w="3828" w:type="dxa"/>
          </w:tcPr>
          <w:p w14:paraId="712B9CDC" w14:textId="7435C9A0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F035D">
              <w:rPr>
                <w:sz w:val="18"/>
                <w:szCs w:val="16"/>
              </w:rPr>
              <w:t>Client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12D960A" w14:textId="6DFECE30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3CE1C9AF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3D03266D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3436A739" w14:textId="77777777" w:rsidTr="00D472BD">
        <w:trPr>
          <w:trHeight w:val="348"/>
        </w:trPr>
        <w:tc>
          <w:tcPr>
            <w:tcW w:w="3828" w:type="dxa"/>
          </w:tcPr>
          <w:p w14:paraId="5CCE53A7" w14:textId="643764C9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F035D">
              <w:rPr>
                <w:sz w:val="18"/>
                <w:szCs w:val="16"/>
              </w:rPr>
              <w:t>Famille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26C1B96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386B353D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03E646CC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5BED3F4F" w14:textId="77777777" w:rsidTr="00D472BD">
        <w:trPr>
          <w:trHeight w:val="348"/>
        </w:trPr>
        <w:tc>
          <w:tcPr>
            <w:tcW w:w="3828" w:type="dxa"/>
          </w:tcPr>
          <w:p w14:paraId="2FBA0881" w14:textId="3B2199BE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F035D">
              <w:rPr>
                <w:sz w:val="18"/>
                <w:szCs w:val="16"/>
              </w:rPr>
              <w:t>Assurance maladie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EE50BB1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03FE3C14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4B537646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4A87B716" w14:textId="77777777" w:rsidTr="00D472BD">
        <w:trPr>
          <w:trHeight w:val="348"/>
        </w:trPr>
        <w:tc>
          <w:tcPr>
            <w:tcW w:w="3828" w:type="dxa"/>
          </w:tcPr>
          <w:p w14:paraId="37A29869" w14:textId="619C5B55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F035D">
              <w:rPr>
                <w:sz w:val="18"/>
                <w:szCs w:val="16"/>
              </w:rPr>
              <w:t xml:space="preserve">Aide sociale </w:t>
            </w:r>
            <w:r w:rsidRPr="008F035D">
              <w:rPr>
                <w:sz w:val="18"/>
                <w:szCs w:val="16"/>
              </w:rPr>
              <w:tab/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3BDBE65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513E291E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8BC4AA0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2980BA45" w14:textId="77777777" w:rsidTr="00D472BD">
        <w:trPr>
          <w:trHeight w:val="348"/>
        </w:trPr>
        <w:tc>
          <w:tcPr>
            <w:tcW w:w="3828" w:type="dxa"/>
          </w:tcPr>
          <w:p w14:paraId="5387B476" w14:textId="682B9526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F035D">
              <w:rPr>
                <w:sz w:val="18"/>
                <w:szCs w:val="16"/>
              </w:rPr>
              <w:t xml:space="preserve">APA (F)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822FB2C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10A7478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922DCE2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8F035D" w14:paraId="27B0993D" w14:textId="77777777" w:rsidTr="00D472BD">
        <w:trPr>
          <w:trHeight w:val="348"/>
        </w:trPr>
        <w:tc>
          <w:tcPr>
            <w:tcW w:w="3828" w:type="dxa"/>
          </w:tcPr>
          <w:p w14:paraId="4A76BFAF" w14:textId="2B81A3EF" w:rsidR="008F035D" w:rsidRPr="008F035D" w:rsidRDefault="008F035D" w:rsidP="00DC2925">
            <w:pPr>
              <w:pStyle w:val="Paragraphedeliste"/>
              <w:numPr>
                <w:ilvl w:val="0"/>
                <w:numId w:val="82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F035D">
              <w:rPr>
                <w:sz w:val="18"/>
                <w:szCs w:val="16"/>
              </w:rPr>
              <w:t>Autre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8A47584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683D13BB" w14:textId="77777777" w:rsidR="008F035D" w:rsidRPr="00381400" w:rsidRDefault="008F035D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0A2AD16B" w14:textId="77777777" w:rsidR="008F035D" w:rsidRPr="00746388" w:rsidRDefault="008F035D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A37F17" w14:paraId="40E3873D" w14:textId="5CB3C45C" w:rsidTr="00D472BD">
        <w:tc>
          <w:tcPr>
            <w:tcW w:w="3828" w:type="dxa"/>
          </w:tcPr>
          <w:p w14:paraId="5E80D0B1" w14:textId="77777777" w:rsidR="00E26237" w:rsidRPr="00381400" w:rsidRDefault="00E26237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9) DATE DE REFERENCE POUR L’EVALUATION </w:t>
            </w:r>
          </w:p>
          <w:p w14:paraId="48D2F962" w14:textId="0ED3020D" w:rsidR="00A37F17" w:rsidRPr="00AE7ECD" w:rsidRDefault="00E26237" w:rsidP="00746388">
            <w:pPr>
              <w:spacing w:before="0" w:after="0" w:line="240" w:lineRule="auto"/>
              <w:contextualSpacing/>
              <w:rPr>
                <w:b/>
              </w:rPr>
            </w:pPr>
            <w:r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>(</w:t>
            </w:r>
            <w:r w:rsidRPr="00BF686F"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 xml:space="preserve">Jour – mois </w:t>
            </w:r>
            <w:r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>–</w:t>
            </w:r>
            <w:r w:rsidRPr="00BF686F"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 xml:space="preserve"> année</w:t>
            </w:r>
            <w:r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6"/>
                <w:szCs w:val="16"/>
                <w:lang w:eastAsia="fr-FR"/>
              </w:rPr>
              <w:t>)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ED92C3A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2FB6CFC" w14:textId="77777777" w:rsidR="00E26237" w:rsidRPr="00381400" w:rsidRDefault="00E26237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10) BUTS DES SOINS DECLARES PAR </w:t>
            </w:r>
            <w:smartTag w:uri="urn:schemas-microsoft-com:office:smarttags" w:element="PersonName">
              <w:smartTagPr>
                <w:attr w:name="ProductID" w:val="LA PERSONNE"/>
              </w:smartTagPr>
              <w:r w:rsidRPr="00381400">
                <w:rPr>
                  <w:b/>
                  <w:color w:val="3E8D9C" w:themeColor="background2" w:themeShade="BF"/>
                  <w:sz w:val="20"/>
                  <w:szCs w:val="18"/>
                </w:rPr>
                <w:t>LA PERSONNE</w:t>
              </w:r>
            </w:smartTag>
          </w:p>
          <w:p w14:paraId="667EADD9" w14:textId="77777777" w:rsidR="00A37F17" w:rsidRDefault="00E26237" w:rsidP="00746388">
            <w:pPr>
              <w:spacing w:before="0" w:after="0" w:line="240" w:lineRule="auto"/>
              <w:contextualSpacing/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8"/>
                <w:szCs w:val="18"/>
                <w:lang w:eastAsia="fr-FR"/>
              </w:rPr>
            </w:pPr>
            <w:r w:rsidRPr="00350EA6">
              <w:rPr>
                <w:rFonts w:asciiTheme="minorHAnsi" w:eastAsia="Times New Roman" w:hAnsiTheme="minorHAnsi" w:cstheme="minorHAnsi"/>
                <w:bCs/>
                <w:i/>
                <w:iCs/>
                <w:color w:val="auto"/>
                <w:spacing w:val="-4"/>
                <w:kern w:val="28"/>
                <w:sz w:val="18"/>
                <w:szCs w:val="18"/>
                <w:lang w:eastAsia="fr-FR"/>
              </w:rPr>
              <w:t>Entrer le but principal</w:t>
            </w:r>
          </w:p>
          <w:p w14:paraId="60B5FE24" w14:textId="2EA7629B" w:rsidR="00746388" w:rsidRDefault="00746388" w:rsidP="00746388">
            <w:pPr>
              <w:spacing w:before="0" w:after="0" w:line="240" w:lineRule="auto"/>
              <w:contextualSpacing/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7780E306" w14:textId="77777777" w:rsidR="00A37F17" w:rsidRPr="00746388" w:rsidRDefault="00A37F17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3B7FD5" w14:paraId="5265227A" w14:textId="269242B6" w:rsidTr="00D472BD">
        <w:tc>
          <w:tcPr>
            <w:tcW w:w="3828" w:type="dxa"/>
          </w:tcPr>
          <w:p w14:paraId="73C81908" w14:textId="571FB841" w:rsidR="003B7FD5" w:rsidRDefault="003B7FD5" w:rsidP="00746388">
            <w:pPr>
              <w:spacing w:before="0" w:after="0" w:line="240" w:lineRule="auto"/>
              <w:contextualSpacing/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11) CODE POSTAL DU LIEU DE RESIDENCE HABITUEL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595A32E" w14:textId="77777777" w:rsidR="003B7FD5" w:rsidRPr="00746388" w:rsidRDefault="003B7FD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3B1593EC" w14:textId="77777777" w:rsidR="003B7FD5" w:rsidRPr="00381400" w:rsidRDefault="003B7FD5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12) LIEU DE VIE AU MOMENT DE L’EVALUATION</w:t>
            </w:r>
          </w:p>
          <w:p w14:paraId="45D89DF9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Habitation privée/appartement/chambre louée</w:t>
            </w:r>
          </w:p>
          <w:p w14:paraId="2231401C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Résidence service ou établissement d’hébergement ou foyer logement</w:t>
            </w:r>
          </w:p>
          <w:p w14:paraId="5675462A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Maison de santé mentale – par ex. petite unité de vie psychiatrique</w:t>
            </w:r>
          </w:p>
          <w:p w14:paraId="6C11AAD9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Petite unité pour personnes handicapées physiques</w:t>
            </w:r>
          </w:p>
          <w:p w14:paraId="7CD42EC1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Etablissement pour personnes handicapées mentales</w:t>
            </w:r>
          </w:p>
          <w:p w14:paraId="73129FEA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Unité ou hôpital psychiatrique</w:t>
            </w:r>
          </w:p>
          <w:p w14:paraId="2C8DD350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Sans domicile fixe</w:t>
            </w:r>
          </w:p>
          <w:p w14:paraId="57F06EEA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Etablissement de soins de longue durée</w:t>
            </w:r>
          </w:p>
          <w:p w14:paraId="3DDBF275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Hôpital/service de rééducation</w:t>
            </w:r>
          </w:p>
          <w:p w14:paraId="39F1381D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Unité de soins palliatifs</w:t>
            </w:r>
          </w:p>
          <w:p w14:paraId="7602808E" w14:textId="77777777" w:rsidR="003B7FD5" w:rsidRPr="00190C39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Unité/hôpital de soins aigus</w:t>
            </w:r>
          </w:p>
          <w:p w14:paraId="7012BB54" w14:textId="77777777" w:rsidR="00746388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190C39">
              <w:rPr>
                <w:sz w:val="18"/>
                <w:szCs w:val="16"/>
              </w:rPr>
              <w:t>Etablissement carcéral</w:t>
            </w:r>
          </w:p>
          <w:p w14:paraId="12CA2BA7" w14:textId="77777777" w:rsidR="003B7FD5" w:rsidRDefault="003B7FD5">
            <w:pPr>
              <w:numPr>
                <w:ilvl w:val="0"/>
                <w:numId w:val="12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746388">
              <w:rPr>
                <w:sz w:val="18"/>
                <w:szCs w:val="16"/>
              </w:rPr>
              <w:t>Autre, précisez</w:t>
            </w:r>
          </w:p>
          <w:p w14:paraId="459472D7" w14:textId="77777777" w:rsid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5E753AFF" w14:textId="6B0676D9" w:rsidR="00746388" w:rsidRPr="00746388" w:rsidRDefault="00746388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5415F863" w14:textId="77777777" w:rsidR="003B7FD5" w:rsidRPr="00746388" w:rsidRDefault="003B7FD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E83C85" w14:paraId="17A437FC" w14:textId="69E6D79D" w:rsidTr="00D472BD">
        <w:trPr>
          <w:trHeight w:val="2352"/>
        </w:trPr>
        <w:tc>
          <w:tcPr>
            <w:tcW w:w="3828" w:type="dxa"/>
          </w:tcPr>
          <w:p w14:paraId="19CADD71" w14:textId="388EC7D1" w:rsidR="00E83C85" w:rsidRPr="00381400" w:rsidRDefault="00E83C85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13) CONDITIONS DE VIE</w:t>
            </w:r>
          </w:p>
          <w:p w14:paraId="169DE9FE" w14:textId="77777777" w:rsidR="00E83C85" w:rsidRPr="00BF686F" w:rsidRDefault="00E83C85" w:rsidP="00746388">
            <w:pPr>
              <w:spacing w:before="0" w:after="0" w:line="240" w:lineRule="auto"/>
              <w:contextualSpacing/>
              <w:rPr>
                <w:b/>
                <w:sz w:val="20"/>
                <w:szCs w:val="18"/>
              </w:rPr>
            </w:pPr>
            <w:r w:rsidRPr="00BF686F">
              <w:rPr>
                <w:b/>
                <w:sz w:val="20"/>
                <w:szCs w:val="18"/>
              </w:rPr>
              <w:t>a. Vit</w:t>
            </w:r>
          </w:p>
          <w:p w14:paraId="43267E5E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Seul</w:t>
            </w:r>
          </w:p>
          <w:p w14:paraId="36CAAA1D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époux/compagnon uniquement</w:t>
            </w:r>
          </w:p>
          <w:p w14:paraId="17ECE11F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époux/compagnon et autre(s)</w:t>
            </w:r>
          </w:p>
          <w:p w14:paraId="758519C8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enfant mais sans conjoint</w:t>
            </w:r>
          </w:p>
          <w:p w14:paraId="0E3AFE5A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parents</w:t>
            </w:r>
          </w:p>
          <w:p w14:paraId="083C7D5E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frère ou sœur</w:t>
            </w:r>
          </w:p>
          <w:p w14:paraId="13A23B3E" w14:textId="77777777" w:rsidR="00E83C85" w:rsidRPr="00BF686F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d’autres membres de la famille</w:t>
            </w:r>
          </w:p>
          <w:p w14:paraId="27D2D21B" w14:textId="4ED1B68F" w:rsidR="00E83C85" w:rsidRPr="00E83C85" w:rsidRDefault="00E83C85" w:rsidP="00DC2925">
            <w:pPr>
              <w:numPr>
                <w:ilvl w:val="0"/>
                <w:numId w:val="1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sz w:val="18"/>
                <w:szCs w:val="16"/>
              </w:rPr>
              <w:t>Avec d’autres sans parenté</w:t>
            </w:r>
          </w:p>
          <w:p w14:paraId="0CE873FF" w14:textId="0E76F3DA" w:rsidR="00E83C85" w:rsidRPr="00E26237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1276" w:type="dxa"/>
            <w:shd w:val="clear" w:color="auto" w:fill="F2F2F2" w:themeFill="background1" w:themeFillShade="F2"/>
          </w:tcPr>
          <w:p w14:paraId="4714B400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3DF37318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0C2E38DE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45508C22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723E9E0C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707DFCC9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3825B47D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155F0B22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75D4F0BB" w14:textId="5C1E66EA" w:rsidR="00E83C85" w:rsidRPr="00746388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 w:val="restart"/>
          </w:tcPr>
          <w:p w14:paraId="6A91AF6A" w14:textId="0F120991" w:rsidR="00E83C85" w:rsidRPr="00381400" w:rsidRDefault="00E83C85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14) TEMPS DEPUIS </w:t>
            </w:r>
            <w:smartTag w:uri="urn:schemas-microsoft-com:office:smarttags" w:element="PersonName">
              <w:smartTagPr>
                <w:attr w:name="ProductID" w:val="LA DERNIERE HOSPITALISATION"/>
              </w:smartTagPr>
              <w:smartTag w:uri="urn:schemas-microsoft-com:office:smarttags" w:element="PersonName">
                <w:smartTagPr>
                  <w:attr w:name="ProductID" w:val="LA DERNIERE"/>
                </w:smartTagPr>
                <w:r w:rsidRPr="00381400">
                  <w:rPr>
                    <w:b/>
                    <w:color w:val="3E8D9C" w:themeColor="background2" w:themeShade="BF"/>
                    <w:sz w:val="20"/>
                    <w:szCs w:val="18"/>
                  </w:rPr>
                  <w:t>LA DERNIERE</w:t>
                </w:r>
              </w:smartTag>
              <w:r w:rsidRPr="00381400">
                <w:rPr>
                  <w:b/>
                  <w:color w:val="3E8D9C" w:themeColor="background2" w:themeShade="BF"/>
                  <w:sz w:val="20"/>
                  <w:szCs w:val="18"/>
                </w:rPr>
                <w:t xml:space="preserve"> HOSPITALISATION</w:t>
              </w:r>
            </w:smartTag>
          </w:p>
          <w:p w14:paraId="720364A0" w14:textId="77777777" w:rsidR="00E83C85" w:rsidRPr="00BC3906" w:rsidRDefault="00E83C85" w:rsidP="00746388">
            <w:pPr>
              <w:spacing w:before="0" w:after="0" w:line="240" w:lineRule="auto"/>
              <w:contextualSpacing/>
              <w:rPr>
                <w:i/>
                <w:sz w:val="18"/>
                <w:szCs w:val="16"/>
              </w:rPr>
            </w:pPr>
            <w:r w:rsidRPr="00BC3906">
              <w:rPr>
                <w:i/>
                <w:sz w:val="18"/>
                <w:szCs w:val="16"/>
              </w:rPr>
              <w:t>Coder l’épisode le plus récent au cours des 90 DERNIERS JOURS.</w:t>
            </w:r>
          </w:p>
          <w:p w14:paraId="07383647" w14:textId="77777777" w:rsidR="00E83C85" w:rsidRPr="00BC3906" w:rsidRDefault="00E83C85" w:rsidP="00746388">
            <w:pPr>
              <w:spacing w:before="0" w:after="0" w:line="240" w:lineRule="auto"/>
              <w:contextualSpacing/>
              <w:rPr>
                <w:sz w:val="20"/>
                <w:szCs w:val="18"/>
              </w:rPr>
            </w:pPr>
          </w:p>
          <w:p w14:paraId="128707DB" w14:textId="77777777" w:rsidR="00E83C85" w:rsidRPr="00BC3906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Pas d’hospitalisation au cours des 3 derniers mois</w:t>
            </w:r>
          </w:p>
          <w:p w14:paraId="614509AA" w14:textId="77777777" w:rsidR="00E83C85" w:rsidRPr="00BC3906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Entre 31 et 90 jours</w:t>
            </w:r>
          </w:p>
          <w:p w14:paraId="3090A5EF" w14:textId="77777777" w:rsidR="00E83C85" w:rsidRPr="00BC3906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Entre 15 et 30 jours</w:t>
            </w:r>
          </w:p>
          <w:p w14:paraId="383AA03C" w14:textId="77777777" w:rsidR="00E83C85" w:rsidRPr="00BC3906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Entre 8 et 14 jours</w:t>
            </w:r>
          </w:p>
          <w:p w14:paraId="7C799FB5" w14:textId="77777777" w:rsidR="00E83C85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Durant la dernière semaine</w:t>
            </w:r>
          </w:p>
          <w:p w14:paraId="4CB6B0AA" w14:textId="1099EF2F" w:rsidR="00E83C85" w:rsidRPr="0050180D" w:rsidRDefault="00E83C85" w:rsidP="00DC2925">
            <w:pPr>
              <w:numPr>
                <w:ilvl w:val="0"/>
                <w:numId w:val="1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50180D">
              <w:rPr>
                <w:sz w:val="18"/>
                <w:szCs w:val="16"/>
              </w:rPr>
              <w:t>Est hospitalisé actuellement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14:paraId="3D221193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4E781519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5565C658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3E82EA0A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61874918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4E35E2D3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63876EB3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13EF3F2E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2414E6FD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605314F9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55CABA65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  <w:p w14:paraId="57EA8038" w14:textId="6E588A9E" w:rsidR="00E83C85" w:rsidRPr="00746388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E83C85" w14:paraId="4F02BFBB" w14:textId="77777777" w:rsidTr="00D472BD">
        <w:trPr>
          <w:trHeight w:val="1438"/>
        </w:trPr>
        <w:tc>
          <w:tcPr>
            <w:tcW w:w="3828" w:type="dxa"/>
          </w:tcPr>
          <w:p w14:paraId="36459669" w14:textId="77777777" w:rsidR="00E83C85" w:rsidRPr="00BF686F" w:rsidRDefault="00E83C85" w:rsidP="00E83C85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F686F">
              <w:rPr>
                <w:b/>
                <w:sz w:val="20"/>
                <w:szCs w:val="18"/>
              </w:rPr>
              <w:t xml:space="preserve">b. Par rapport à il y a 3 mois (ou depuis la dernière évaluation) la personne vit maintenant avec quelqu’un de nouveau </w:t>
            </w:r>
            <w:r w:rsidRPr="00BF686F">
              <w:rPr>
                <w:sz w:val="18"/>
                <w:szCs w:val="16"/>
              </w:rPr>
              <w:t>– ex. : a déménagé chez une autre personne ou une autre personne a emménagé</w:t>
            </w:r>
          </w:p>
          <w:p w14:paraId="0A4A72A5" w14:textId="2EC1F77D" w:rsidR="00E83C85" w:rsidRPr="00E83C85" w:rsidRDefault="00E83C85" w:rsidP="00E83C85">
            <w:pPr>
              <w:spacing w:before="0" w:after="0" w:line="240" w:lineRule="auto"/>
              <w:contextualSpacing/>
              <w:jc w:val="center"/>
              <w:rPr>
                <w:b/>
                <w:color w:val="7030A0"/>
                <w:sz w:val="18"/>
                <w:szCs w:val="16"/>
              </w:rPr>
            </w:pPr>
            <w:r w:rsidRPr="004347A0">
              <w:rPr>
                <w:b/>
                <w:color w:val="7030A0"/>
                <w:sz w:val="18"/>
                <w:szCs w:val="16"/>
              </w:rPr>
              <w:t>0. Non     1. Ou</w:t>
            </w:r>
            <w:r>
              <w:rPr>
                <w:b/>
                <w:color w:val="7030A0"/>
                <w:sz w:val="18"/>
                <w:szCs w:val="16"/>
              </w:rPr>
              <w:t>i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51CC848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C3C4FAB" w14:textId="77777777" w:rsidR="00E83C85" w:rsidRPr="00381400" w:rsidRDefault="00E83C85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0C920F9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  <w:tr w:rsidR="00E83C85" w14:paraId="7AD6338D" w14:textId="77777777" w:rsidTr="00D472BD">
        <w:trPr>
          <w:trHeight w:val="1023"/>
        </w:trPr>
        <w:tc>
          <w:tcPr>
            <w:tcW w:w="3828" w:type="dxa"/>
          </w:tcPr>
          <w:p w14:paraId="07B27F60" w14:textId="77777777" w:rsidR="00E83C85" w:rsidRPr="00BF686F" w:rsidRDefault="00E83C85" w:rsidP="00E83C85">
            <w:pPr>
              <w:spacing w:before="0" w:after="0" w:line="240" w:lineRule="auto"/>
              <w:contextualSpacing/>
              <w:rPr>
                <w:b/>
                <w:sz w:val="20"/>
                <w:szCs w:val="18"/>
              </w:rPr>
            </w:pPr>
            <w:r w:rsidRPr="00BF686F">
              <w:rPr>
                <w:b/>
                <w:sz w:val="20"/>
                <w:szCs w:val="18"/>
              </w:rPr>
              <w:t>c. La personne, ou l’aidant principal, estime qu’elle serait mieux si elle vivait ailleurs</w:t>
            </w:r>
          </w:p>
          <w:p w14:paraId="37824984" w14:textId="65CD4257" w:rsidR="00E83C85" w:rsidRPr="00381400" w:rsidRDefault="00E83C85" w:rsidP="00E83C85">
            <w:pPr>
              <w:spacing w:before="0" w:after="0" w:line="240" w:lineRule="auto"/>
              <w:ind w:left="1314" w:hanging="141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4347A0">
              <w:rPr>
                <w:b/>
                <w:color w:val="7030A0"/>
                <w:sz w:val="18"/>
                <w:szCs w:val="16"/>
              </w:rPr>
              <w:t>0. Non     1. Oui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C4B2BF7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0AE2627F" w14:textId="77777777" w:rsidR="00E83C85" w:rsidRPr="00381400" w:rsidRDefault="00E83C85" w:rsidP="0074638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29E96BB8" w14:textId="77777777" w:rsidR="00E83C85" w:rsidRDefault="00E83C85" w:rsidP="0074638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</w:p>
        </w:tc>
      </w:tr>
    </w:tbl>
    <w:p w14:paraId="4E558475" w14:textId="77777777" w:rsidR="003B7FD5" w:rsidRDefault="003B7FD5" w:rsidP="005628E6">
      <w:pPr>
        <w:spacing w:before="0" w:after="0" w:line="240" w:lineRule="auto"/>
      </w:pPr>
    </w:p>
    <w:tbl>
      <w:tblPr>
        <w:tblStyle w:val="Grilledutableau"/>
        <w:tblW w:w="10352" w:type="dxa"/>
        <w:tblInd w:w="-289" w:type="dxa"/>
        <w:tblLook w:val="04A0" w:firstRow="1" w:lastRow="0" w:firstColumn="1" w:lastColumn="0" w:noHBand="0" w:noVBand="1"/>
      </w:tblPr>
      <w:tblGrid>
        <w:gridCol w:w="3828"/>
        <w:gridCol w:w="1276"/>
        <w:gridCol w:w="3969"/>
        <w:gridCol w:w="1279"/>
      </w:tblGrid>
      <w:tr w:rsidR="009F771B" w14:paraId="4EFE8780" w14:textId="6C2EEA66" w:rsidTr="009F771B">
        <w:trPr>
          <w:trHeight w:val="269"/>
        </w:trPr>
        <w:tc>
          <w:tcPr>
            <w:tcW w:w="10352" w:type="dxa"/>
            <w:gridSpan w:val="4"/>
          </w:tcPr>
          <w:p w14:paraId="5EE32ABD" w14:textId="5A0C4BA9" w:rsidR="009F771B" w:rsidRPr="00BC3906" w:rsidRDefault="009F771B" w:rsidP="009F771B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381400">
              <w:rPr>
                <w:b/>
                <w:bCs/>
                <w:color w:val="2A5E68" w:themeColor="background2" w:themeShade="80"/>
              </w:rPr>
              <w:t>SECTION B : ADMISSION ET HISTORIQUE INITIAL</w:t>
            </w:r>
          </w:p>
        </w:tc>
      </w:tr>
      <w:tr w:rsidR="009F771B" w14:paraId="7E6DADCD" w14:textId="4BEB6CDA" w:rsidTr="00D472BD">
        <w:trPr>
          <w:trHeight w:val="460"/>
        </w:trPr>
        <w:tc>
          <w:tcPr>
            <w:tcW w:w="3828" w:type="dxa"/>
          </w:tcPr>
          <w:p w14:paraId="7A1C7E37" w14:textId="77777777" w:rsidR="009F771B" w:rsidRPr="00381400" w:rsidRDefault="009F771B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1. DATE DE DEBUT DE SERVICE</w:t>
            </w:r>
          </w:p>
          <w:p w14:paraId="15A128D9" w14:textId="1C49B228" w:rsidR="009F771B" w:rsidRPr="00865D8F" w:rsidRDefault="009F771B" w:rsidP="00F352D0">
            <w:pPr>
              <w:spacing w:before="0" w:after="0" w:line="240" w:lineRule="auto"/>
              <w:rPr>
                <w:rFonts w:asciiTheme="minorHAnsi" w:hAnsiTheme="minorHAnsi" w:cstheme="minorHAnsi"/>
                <w:i/>
                <w:iCs/>
                <w:sz w:val="16"/>
                <w:szCs w:val="14"/>
              </w:rPr>
            </w:pPr>
            <w:r w:rsidRPr="00BC3906">
              <w:rPr>
                <w:rFonts w:asciiTheme="minorHAnsi" w:hAnsiTheme="minorHAnsi" w:cstheme="minorHAnsi"/>
                <w:i/>
                <w:iCs/>
                <w:sz w:val="16"/>
                <w:szCs w:val="14"/>
              </w:rPr>
              <w:t xml:space="preserve">Jour – mois - année 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2A8BD29" w14:textId="30072321" w:rsidR="009F771B" w:rsidRPr="009F771B" w:rsidRDefault="009F771B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52F949A7" w14:textId="605F2527" w:rsidR="009F771B" w:rsidRPr="00BC3906" w:rsidRDefault="009F771B" w:rsidP="00F352D0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2.</w:t>
            </w:r>
            <w:r w:rsidRPr="00381400">
              <w:rPr>
                <w:color w:val="3E8D9C" w:themeColor="background2" w:themeShade="BF"/>
                <w:sz w:val="20"/>
                <w:szCs w:val="18"/>
              </w:rPr>
              <w:t xml:space="preserve"> </w:t>
            </w:r>
            <w:r w:rsidRPr="00BC3906">
              <w:rPr>
                <w:sz w:val="20"/>
                <w:szCs w:val="18"/>
              </w:rPr>
              <w:t>++++++++++++++++++++++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21BBB905" w14:textId="77777777" w:rsidR="009F771B" w:rsidRPr="009F771B" w:rsidRDefault="009F771B" w:rsidP="00F352D0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</w:tc>
      </w:tr>
      <w:tr w:rsidR="00E83C85" w14:paraId="1478A292" w14:textId="39B5B5C8" w:rsidTr="00D472BD">
        <w:trPr>
          <w:trHeight w:val="668"/>
        </w:trPr>
        <w:tc>
          <w:tcPr>
            <w:tcW w:w="3828" w:type="dxa"/>
            <w:vMerge w:val="restart"/>
          </w:tcPr>
          <w:p w14:paraId="522C4511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3. LANGUE USUELLE</w:t>
            </w:r>
          </w:p>
          <w:p w14:paraId="0762893A" w14:textId="77777777" w:rsidR="00E83C85" w:rsidRPr="005628E6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  <w:r w:rsidRPr="00BC3906">
              <w:rPr>
                <w:sz w:val="18"/>
                <w:szCs w:val="16"/>
              </w:rPr>
              <w:t>1. Français     2. Si non, précisez </w:t>
            </w:r>
          </w:p>
          <w:p w14:paraId="50B17E7E" w14:textId="62A8A73A" w:rsidR="00E83C85" w:rsidRPr="005628E6" w:rsidRDefault="00E83C85" w:rsidP="00F352D0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1276" w:type="dxa"/>
            <w:vMerge w:val="restart"/>
            <w:shd w:val="clear" w:color="auto" w:fill="F2F2F2" w:themeFill="background1" w:themeFillShade="F2"/>
          </w:tcPr>
          <w:p w14:paraId="444E8CB4" w14:textId="21A2A746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524B836C" w14:textId="77777777" w:rsidR="00E83C85" w:rsidRPr="00381400" w:rsidRDefault="00E83C85" w:rsidP="009F771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4. HISTOIRE RESIDENTIELLE DANS LES 5 ANNEES PRECEDENTES</w:t>
            </w:r>
          </w:p>
          <w:p w14:paraId="35FDA458" w14:textId="77777777" w:rsidR="00E83C85" w:rsidRPr="00BC3906" w:rsidRDefault="00E83C85" w:rsidP="009F771B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BC3906">
              <w:rPr>
                <w:bCs/>
                <w:i/>
                <w:sz w:val="18"/>
                <w:szCs w:val="16"/>
              </w:rPr>
              <w:t>Coder pour tout établissement où a vécu la personne durant les 5 années précédant la date où le service commence (item B1)</w:t>
            </w:r>
          </w:p>
          <w:p w14:paraId="40D5C5F9" w14:textId="71325068" w:rsidR="00E83C85" w:rsidRPr="00E83C85" w:rsidRDefault="00E83C85" w:rsidP="00E83C85">
            <w:pPr>
              <w:spacing w:before="0" w:after="0" w:line="240" w:lineRule="auto"/>
              <w:ind w:firstLine="455"/>
              <w:rPr>
                <w:b/>
                <w:color w:val="7030A0"/>
                <w:sz w:val="18"/>
                <w:szCs w:val="16"/>
              </w:rPr>
            </w:pPr>
            <w:r w:rsidRPr="004347A0">
              <w:rPr>
                <w:b/>
                <w:color w:val="7030A0"/>
                <w:sz w:val="18"/>
                <w:szCs w:val="16"/>
              </w:rPr>
              <w:t>0. Non     1. Oui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0B0B7FA5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83C85" w14:paraId="097EFE74" w14:textId="77777777" w:rsidTr="00D472BD">
        <w:trPr>
          <w:trHeight w:val="668"/>
        </w:trPr>
        <w:tc>
          <w:tcPr>
            <w:tcW w:w="3828" w:type="dxa"/>
            <w:vMerge/>
          </w:tcPr>
          <w:p w14:paraId="615C9E02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3926A2BF" w14:textId="77777777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A3E4212" w14:textId="496EA7CF" w:rsidR="00E83C85" w:rsidRPr="00E83C85" w:rsidRDefault="00E83C85" w:rsidP="00DC2925">
            <w:pPr>
              <w:numPr>
                <w:ilvl w:val="0"/>
                <w:numId w:val="1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BC3906">
              <w:rPr>
                <w:b/>
                <w:sz w:val="18"/>
                <w:szCs w:val="16"/>
              </w:rPr>
              <w:t xml:space="preserve">Etablissement de soins de longue durée </w:t>
            </w:r>
            <w:r w:rsidRPr="00BC3906">
              <w:rPr>
                <w:b/>
                <w:sz w:val="18"/>
                <w:szCs w:val="16"/>
              </w:rPr>
              <w:br/>
            </w:r>
            <w:r w:rsidRPr="00BC3906">
              <w:rPr>
                <w:b/>
                <w:i/>
                <w:sz w:val="18"/>
                <w:szCs w:val="16"/>
              </w:rPr>
              <w:t>Par ex. : EHPAD, service de long séjour hospitalier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6179675B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83C85" w14:paraId="7EB637C5" w14:textId="77777777" w:rsidTr="00D472BD">
        <w:trPr>
          <w:trHeight w:val="668"/>
        </w:trPr>
        <w:tc>
          <w:tcPr>
            <w:tcW w:w="3828" w:type="dxa"/>
            <w:vMerge/>
          </w:tcPr>
          <w:p w14:paraId="67F46D4C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2711EF8D" w14:textId="77777777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761FC01F" w14:textId="1DAE611A" w:rsidR="00E83C85" w:rsidRPr="00E83C85" w:rsidRDefault="00E83C85" w:rsidP="00DC2925">
            <w:pPr>
              <w:numPr>
                <w:ilvl w:val="0"/>
                <w:numId w:val="1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BC3906">
              <w:rPr>
                <w:b/>
                <w:sz w:val="18"/>
                <w:szCs w:val="16"/>
              </w:rPr>
              <w:t xml:space="preserve">Etablissement médico-social d’hébergement </w:t>
            </w:r>
            <w:r w:rsidRPr="00BC3906">
              <w:rPr>
                <w:b/>
                <w:sz w:val="18"/>
                <w:szCs w:val="16"/>
              </w:rPr>
              <w:br/>
              <w:t>ou foyer logement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3B1A658A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83C85" w14:paraId="7058016D" w14:textId="77777777" w:rsidTr="00D472BD">
        <w:trPr>
          <w:trHeight w:val="408"/>
        </w:trPr>
        <w:tc>
          <w:tcPr>
            <w:tcW w:w="3828" w:type="dxa"/>
            <w:vMerge/>
          </w:tcPr>
          <w:p w14:paraId="2F867C33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55577F47" w14:textId="77777777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62483E48" w14:textId="77777777" w:rsidR="00E83C85" w:rsidRPr="00E83C85" w:rsidRDefault="00E83C85" w:rsidP="00DC2925">
            <w:pPr>
              <w:numPr>
                <w:ilvl w:val="0"/>
                <w:numId w:val="1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83C85">
              <w:rPr>
                <w:b/>
                <w:sz w:val="18"/>
                <w:szCs w:val="16"/>
              </w:rPr>
              <w:t>Etablissement de santé mentale</w:t>
            </w:r>
          </w:p>
          <w:p w14:paraId="18BA9CF7" w14:textId="05E5F72D" w:rsidR="00E83C85" w:rsidRPr="00E83C85" w:rsidRDefault="00E83C85" w:rsidP="00E83C85">
            <w:pPr>
              <w:spacing w:before="0" w:after="0" w:line="240" w:lineRule="auto"/>
              <w:ind w:left="502"/>
              <w:rPr>
                <w:b/>
                <w:sz w:val="18"/>
                <w:szCs w:val="16"/>
              </w:rPr>
            </w:pPr>
            <w:r w:rsidRPr="00E83C85">
              <w:rPr>
                <w:b/>
                <w:sz w:val="18"/>
                <w:szCs w:val="16"/>
              </w:rPr>
              <w:t>Par ex. : foyer pour malades mentaux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4A245EDC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83C85" w14:paraId="4F63F98E" w14:textId="77777777" w:rsidTr="00D472BD">
        <w:trPr>
          <w:trHeight w:val="231"/>
        </w:trPr>
        <w:tc>
          <w:tcPr>
            <w:tcW w:w="3828" w:type="dxa"/>
            <w:vMerge/>
          </w:tcPr>
          <w:p w14:paraId="7B3B94D3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37C967F3" w14:textId="77777777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44A5B483" w14:textId="4CC7C385" w:rsidR="00E83C85" w:rsidRPr="00E83C85" w:rsidRDefault="00E83C85" w:rsidP="00DC2925">
            <w:pPr>
              <w:numPr>
                <w:ilvl w:val="0"/>
                <w:numId w:val="1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83C85">
              <w:rPr>
                <w:b/>
                <w:sz w:val="18"/>
                <w:szCs w:val="16"/>
              </w:rPr>
              <w:t>Hôpital / ou unité psychiatrique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240ADA43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83C85" w14:paraId="16002F13" w14:textId="77777777" w:rsidTr="00D472BD">
        <w:trPr>
          <w:trHeight w:val="264"/>
        </w:trPr>
        <w:tc>
          <w:tcPr>
            <w:tcW w:w="3828" w:type="dxa"/>
            <w:vMerge/>
          </w:tcPr>
          <w:p w14:paraId="4969A5C9" w14:textId="77777777" w:rsidR="00E83C85" w:rsidRPr="00381400" w:rsidRDefault="00E83C85" w:rsidP="00F352D0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</w:tcPr>
          <w:p w14:paraId="7509EAC1" w14:textId="77777777" w:rsidR="00E83C85" w:rsidRPr="009F771B" w:rsidRDefault="00E83C85" w:rsidP="009F771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87FED0B" w14:textId="4B9E6D45" w:rsidR="00E83C85" w:rsidRPr="00E83C85" w:rsidRDefault="00E83C85" w:rsidP="00DC2925">
            <w:pPr>
              <w:pStyle w:val="Paragraphedeliste"/>
              <w:numPr>
                <w:ilvl w:val="0"/>
                <w:numId w:val="1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83C85">
              <w:rPr>
                <w:b/>
                <w:sz w:val="18"/>
                <w:szCs w:val="16"/>
              </w:rPr>
              <w:t>Etablissement pour handicapés mentaux</w:t>
            </w:r>
          </w:p>
        </w:tc>
        <w:tc>
          <w:tcPr>
            <w:tcW w:w="1279" w:type="dxa"/>
            <w:shd w:val="clear" w:color="auto" w:fill="F2F2F2" w:themeFill="background1" w:themeFillShade="F2"/>
          </w:tcPr>
          <w:p w14:paraId="7EB58D71" w14:textId="77777777" w:rsidR="00E83C85" w:rsidRPr="009F771B" w:rsidRDefault="00E83C85" w:rsidP="00F352D0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</w:tbl>
    <w:p w14:paraId="6B00ED85" w14:textId="1DA4ED4C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5B303853" w14:textId="63EDBF70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40529A14" w14:textId="70042A45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6AD67C1F" w14:textId="77777777" w:rsidR="00E83C85" w:rsidRPr="008904DA" w:rsidRDefault="00E83C85" w:rsidP="005628E6">
      <w:pPr>
        <w:spacing w:before="0" w:after="0" w:line="240" w:lineRule="auto"/>
        <w:rPr>
          <w:sz w:val="18"/>
          <w:szCs w:val="16"/>
        </w:rPr>
      </w:pPr>
    </w:p>
    <w:p w14:paraId="2CC0BA8B" w14:textId="78C1286E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2538FE2C" w14:textId="167B9B5A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1F039C78" w14:textId="68967A16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6FD69DAB" w14:textId="176B96BE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1582C6FA" w14:textId="55181107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175219D4" w14:textId="43B59D27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295AB16B" w14:textId="17551DF4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376AE971" w14:textId="1B8A58B0" w:rsidR="00041968" w:rsidRPr="008904DA" w:rsidRDefault="00041968" w:rsidP="005628E6">
      <w:pPr>
        <w:spacing w:before="0" w:after="0" w:line="240" w:lineRule="auto"/>
        <w:rPr>
          <w:sz w:val="18"/>
          <w:szCs w:val="16"/>
        </w:rPr>
      </w:pPr>
    </w:p>
    <w:p w14:paraId="25791A1A" w14:textId="31EB19D5" w:rsidR="00041968" w:rsidRDefault="00041968" w:rsidP="005628E6">
      <w:pPr>
        <w:spacing w:before="0" w:after="0" w:line="240" w:lineRule="auto"/>
      </w:pPr>
    </w:p>
    <w:p w14:paraId="40B19DB2" w14:textId="77777777" w:rsidR="008904DA" w:rsidRDefault="008904DA" w:rsidP="005628E6">
      <w:pPr>
        <w:spacing w:before="0" w:after="0" w:line="240" w:lineRule="auto"/>
      </w:pPr>
    </w:p>
    <w:p w14:paraId="6527A042" w14:textId="77777777" w:rsidR="008904DA" w:rsidRDefault="008904DA" w:rsidP="005628E6">
      <w:pPr>
        <w:spacing w:before="0" w:after="0" w:line="240" w:lineRule="auto"/>
      </w:pPr>
    </w:p>
    <w:p w14:paraId="630C4651" w14:textId="77777777" w:rsidR="008904DA" w:rsidRDefault="008904DA" w:rsidP="005628E6">
      <w:pPr>
        <w:spacing w:before="0" w:after="0" w:line="240" w:lineRule="auto"/>
        <w:rPr>
          <w:sz w:val="18"/>
          <w:szCs w:val="16"/>
        </w:rPr>
      </w:pPr>
    </w:p>
    <w:p w14:paraId="382394B4" w14:textId="77777777" w:rsidR="008904DA" w:rsidRPr="008904DA" w:rsidRDefault="008904DA" w:rsidP="005628E6">
      <w:pPr>
        <w:spacing w:before="0" w:after="0" w:line="240" w:lineRule="auto"/>
        <w:rPr>
          <w:sz w:val="18"/>
          <w:szCs w:val="16"/>
        </w:rPr>
      </w:pPr>
    </w:p>
    <w:p w14:paraId="234AD7AC" w14:textId="77777777" w:rsidR="00041968" w:rsidRDefault="00041968" w:rsidP="005628E6">
      <w:pPr>
        <w:spacing w:before="0" w:after="0" w:line="240" w:lineRule="auto"/>
      </w:pPr>
    </w:p>
    <w:tbl>
      <w:tblPr>
        <w:tblStyle w:val="Grilledutableau"/>
        <w:tblW w:w="10349" w:type="dxa"/>
        <w:tblInd w:w="-289" w:type="dxa"/>
        <w:tblLook w:val="04A0" w:firstRow="1" w:lastRow="0" w:firstColumn="1" w:lastColumn="0" w:noHBand="0" w:noVBand="1"/>
      </w:tblPr>
      <w:tblGrid>
        <w:gridCol w:w="4253"/>
        <w:gridCol w:w="851"/>
        <w:gridCol w:w="4394"/>
        <w:gridCol w:w="851"/>
      </w:tblGrid>
      <w:tr w:rsidR="003B7FD5" w14:paraId="0293ABC1" w14:textId="0DDE1DF6" w:rsidTr="009F771B">
        <w:tc>
          <w:tcPr>
            <w:tcW w:w="10349" w:type="dxa"/>
            <w:gridSpan w:val="4"/>
          </w:tcPr>
          <w:p w14:paraId="1D302310" w14:textId="304CAA68" w:rsidR="003B7FD5" w:rsidRPr="00865D8F" w:rsidRDefault="003B7FD5" w:rsidP="00461DD8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381400">
              <w:rPr>
                <w:b/>
                <w:bCs/>
                <w:color w:val="2A5E68" w:themeColor="background2" w:themeShade="80"/>
              </w:rPr>
              <w:lastRenderedPageBreak/>
              <w:t>SECTION C : COGNITION</w:t>
            </w:r>
          </w:p>
        </w:tc>
      </w:tr>
      <w:tr w:rsidR="00EC4444" w14:paraId="4497E08B" w14:textId="5ABDE0BC" w:rsidTr="00D472BD">
        <w:trPr>
          <w:trHeight w:val="784"/>
        </w:trPr>
        <w:tc>
          <w:tcPr>
            <w:tcW w:w="4253" w:type="dxa"/>
            <w:vMerge w:val="restart"/>
          </w:tcPr>
          <w:p w14:paraId="793E4D58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1. FACULTES COGNITIVES POUR LES DECISIONS COURANTES</w:t>
            </w:r>
          </w:p>
          <w:p w14:paraId="783B7422" w14:textId="5A2BA340" w:rsidR="00EC4444" w:rsidRPr="00461DD8" w:rsidRDefault="00EC4444" w:rsidP="00461DD8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3917C5">
              <w:rPr>
                <w:i/>
                <w:sz w:val="16"/>
                <w:szCs w:val="14"/>
              </w:rPr>
              <w:t>Décisions concernant les tâches de la vie quotidienne – par ex. quand se lever ou prendre les repas, quels vêtements porter ou quelles activités à faire</w:t>
            </w:r>
          </w:p>
          <w:p w14:paraId="1BE32E3F" w14:textId="77777777" w:rsidR="00EC4444" w:rsidRPr="003917C5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b/>
                <w:sz w:val="18"/>
                <w:szCs w:val="16"/>
              </w:rPr>
              <w:t>Indépendant</w:t>
            </w:r>
            <w:r w:rsidRPr="003917C5">
              <w:rPr>
                <w:sz w:val="18"/>
                <w:szCs w:val="16"/>
              </w:rPr>
              <w:t> - décisions logiques et raisonnables</w:t>
            </w:r>
          </w:p>
          <w:p w14:paraId="7571DDF5" w14:textId="77777777" w:rsidR="00EC4444" w:rsidRPr="003917C5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b/>
                <w:sz w:val="18"/>
                <w:szCs w:val="16"/>
              </w:rPr>
              <w:t>Indépendance relative</w:t>
            </w:r>
            <w:r w:rsidRPr="003917C5">
              <w:rPr>
                <w:sz w:val="18"/>
                <w:szCs w:val="16"/>
              </w:rPr>
              <w:t> - quelques difficultés seulement dans les situations nouvelles</w:t>
            </w:r>
          </w:p>
          <w:p w14:paraId="2C5CED40" w14:textId="77777777" w:rsidR="00EC4444" w:rsidRPr="003917C5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b/>
                <w:sz w:val="18"/>
                <w:szCs w:val="16"/>
              </w:rPr>
              <w:t>Déficience minime</w:t>
            </w:r>
            <w:r w:rsidRPr="003917C5">
              <w:rPr>
                <w:sz w:val="18"/>
                <w:szCs w:val="16"/>
              </w:rPr>
              <w:t xml:space="preserve"> – dans des situations particulières, décisions de faible qualité ou dangereuses, a besoin d’indications et de supervision</w:t>
            </w:r>
          </w:p>
          <w:p w14:paraId="040683CD" w14:textId="77777777" w:rsidR="00EC4444" w:rsidRPr="003917C5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b/>
                <w:sz w:val="18"/>
                <w:szCs w:val="16"/>
              </w:rPr>
              <w:t>Déficience modérée</w:t>
            </w:r>
            <w:r w:rsidRPr="003917C5">
              <w:rPr>
                <w:sz w:val="18"/>
                <w:szCs w:val="16"/>
              </w:rPr>
              <w:t> - décisions presque toujours pauvres ou risquées, ayant nécessité indications/surveillance en permanence</w:t>
            </w:r>
          </w:p>
          <w:p w14:paraId="0C225D00" w14:textId="77777777" w:rsidR="00EC4444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b/>
                <w:sz w:val="18"/>
                <w:szCs w:val="16"/>
              </w:rPr>
              <w:t>Déficience sévère</w:t>
            </w:r>
            <w:r w:rsidRPr="003917C5">
              <w:rPr>
                <w:sz w:val="18"/>
                <w:szCs w:val="16"/>
              </w:rPr>
              <w:t> - ne prend pratiquement jamais de décisions</w:t>
            </w:r>
          </w:p>
          <w:p w14:paraId="7630B9B7" w14:textId="6B51818C" w:rsidR="00EC4444" w:rsidRPr="00A761DC" w:rsidRDefault="00EC4444" w:rsidP="00DC2925">
            <w:pPr>
              <w:numPr>
                <w:ilvl w:val="0"/>
                <w:numId w:val="16"/>
              </w:numPr>
              <w:tabs>
                <w:tab w:val="num" w:pos="426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917C5">
              <w:rPr>
                <w:sz w:val="18"/>
                <w:szCs w:val="16"/>
              </w:rPr>
              <w:t>Pas de conscience décelable (passez à la section E)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</w:tcPr>
          <w:p w14:paraId="7749D6E3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3986EE45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2. MEMOIRE CAPACITE DE SE SOUVENIR</w:t>
            </w:r>
          </w:p>
          <w:p w14:paraId="086FA5EF" w14:textId="77777777" w:rsidR="00EC4444" w:rsidRPr="003917C5" w:rsidRDefault="00EC4444" w:rsidP="00461DD8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3917C5">
              <w:rPr>
                <w:i/>
                <w:sz w:val="16"/>
                <w:szCs w:val="14"/>
              </w:rPr>
              <w:t>Coder le rappel de ce qui a été appris ou su</w:t>
            </w:r>
          </w:p>
          <w:p w14:paraId="41636C2B" w14:textId="3E3D85A2" w:rsidR="00EC4444" w:rsidRPr="00461DD8" w:rsidRDefault="00EC4444" w:rsidP="00D472BD">
            <w:pPr>
              <w:spacing w:before="0" w:after="0" w:line="240" w:lineRule="auto"/>
              <w:ind w:firstLine="738"/>
              <w:rPr>
                <w:sz w:val="18"/>
                <w:szCs w:val="16"/>
              </w:rPr>
            </w:pPr>
            <w:r w:rsidRPr="004347A0">
              <w:rPr>
                <w:b/>
                <w:color w:val="7030A0"/>
                <w:sz w:val="18"/>
                <w:szCs w:val="16"/>
              </w:rPr>
              <w:t>0. Mémoire OK     1. Problème de mémoire</w:t>
            </w:r>
          </w:p>
        </w:tc>
      </w:tr>
      <w:tr w:rsidR="00EC4444" w14:paraId="1CC556D3" w14:textId="77777777" w:rsidTr="00D472BD">
        <w:trPr>
          <w:trHeight w:val="414"/>
        </w:trPr>
        <w:tc>
          <w:tcPr>
            <w:tcW w:w="4253" w:type="dxa"/>
            <w:vMerge/>
          </w:tcPr>
          <w:p w14:paraId="5253B635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7081E259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</w:tcPr>
          <w:p w14:paraId="50608DCE" w14:textId="77777777" w:rsidR="00EC4444" w:rsidRPr="009B4D1B" w:rsidRDefault="00EC4444" w:rsidP="00DC2925">
            <w:pPr>
              <w:numPr>
                <w:ilvl w:val="0"/>
                <w:numId w:val="8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B4D1B">
              <w:rPr>
                <w:b/>
                <w:sz w:val="18"/>
                <w:szCs w:val="16"/>
              </w:rPr>
              <w:t>Mémoire à court terme OK </w:t>
            </w:r>
            <w:r w:rsidRPr="009B4D1B">
              <w:rPr>
                <w:bCs/>
                <w:sz w:val="18"/>
                <w:szCs w:val="16"/>
              </w:rPr>
              <w:t>- semble se rappeler après 5 minutes</w:t>
            </w:r>
          </w:p>
          <w:p w14:paraId="41D55B08" w14:textId="77777777" w:rsidR="00EC4444" w:rsidRPr="009B4D1B" w:rsidRDefault="00EC4444" w:rsidP="00461DD8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31120E8F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C4444" w14:paraId="2D1CB296" w14:textId="77777777" w:rsidTr="00D472BD">
        <w:trPr>
          <w:trHeight w:val="878"/>
        </w:trPr>
        <w:tc>
          <w:tcPr>
            <w:tcW w:w="4253" w:type="dxa"/>
            <w:vMerge/>
          </w:tcPr>
          <w:p w14:paraId="59A08C15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7F2ADAA4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</w:tcPr>
          <w:p w14:paraId="2A12BDB1" w14:textId="0D64B297" w:rsidR="00EC4444" w:rsidRPr="009B4D1B" w:rsidRDefault="00EC4444" w:rsidP="00DC2925">
            <w:pPr>
              <w:numPr>
                <w:ilvl w:val="0"/>
                <w:numId w:val="8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B4D1B">
              <w:rPr>
                <w:b/>
                <w:sz w:val="18"/>
                <w:szCs w:val="16"/>
              </w:rPr>
              <w:t>Mémoire procédurale OK </w:t>
            </w:r>
            <w:r w:rsidRPr="009B4D1B">
              <w:rPr>
                <w:bCs/>
                <w:sz w:val="18"/>
                <w:szCs w:val="16"/>
              </w:rPr>
              <w:t>- peut accomplir toutes ou la plupart des étapes séquentielles de tâches complexes sans stimulation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2C03E95F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C4444" w14:paraId="54FAEB45" w14:textId="77777777" w:rsidTr="00D472BD">
        <w:trPr>
          <w:trHeight w:val="1062"/>
        </w:trPr>
        <w:tc>
          <w:tcPr>
            <w:tcW w:w="4253" w:type="dxa"/>
            <w:vMerge/>
          </w:tcPr>
          <w:p w14:paraId="40FBEC80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1BACB355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</w:tcPr>
          <w:p w14:paraId="0783D38F" w14:textId="77777777" w:rsidR="00EC4444" w:rsidRPr="00B533C1" w:rsidRDefault="00EC4444" w:rsidP="00DC2925">
            <w:pPr>
              <w:pStyle w:val="Paragraphedeliste"/>
              <w:numPr>
                <w:ilvl w:val="0"/>
                <w:numId w:val="8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B4D1B">
              <w:rPr>
                <w:b/>
                <w:sz w:val="18"/>
                <w:szCs w:val="16"/>
              </w:rPr>
              <w:t xml:space="preserve">Mémoire de situation OK - </w:t>
            </w:r>
            <w:r w:rsidRPr="009B4D1B">
              <w:rPr>
                <w:bCs/>
                <w:sz w:val="18"/>
                <w:szCs w:val="16"/>
              </w:rPr>
              <w:t>reconnaît A LA FOIS les visages/noms des soignants fréquemment rencontrés ET connaît la situation des lieux régulièrement visités (chambre, salle à manger)</w:t>
            </w:r>
          </w:p>
          <w:p w14:paraId="40E0CABE" w14:textId="77777777" w:rsidR="00EC4444" w:rsidRDefault="00EC4444" w:rsidP="00B533C1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  <w:p w14:paraId="4B688CA2" w14:textId="05F270DF" w:rsidR="00EC4444" w:rsidRPr="00B533C1" w:rsidRDefault="00EC4444" w:rsidP="00B533C1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</w:tcPr>
          <w:p w14:paraId="04E80B01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C4444" w14:paraId="4957305B" w14:textId="77777777" w:rsidTr="00D472BD">
        <w:trPr>
          <w:trHeight w:val="1062"/>
        </w:trPr>
        <w:tc>
          <w:tcPr>
            <w:tcW w:w="4253" w:type="dxa"/>
            <w:vMerge/>
          </w:tcPr>
          <w:p w14:paraId="52B2C304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2EF041E7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4F21CB66" w14:textId="77777777" w:rsidR="00EC4444" w:rsidRPr="00381400" w:rsidRDefault="00EC4444" w:rsidP="00EC4444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4. BRUSQUE CHANGEMENT DANS L’ETAT MENTAL DE </w:t>
            </w:r>
            <w:smartTag w:uri="urn:schemas-microsoft-com:office:smarttags" w:element="PersonName">
              <w:smartTagPr>
                <w:attr w:name="ProductID" w:val="LA PERSONNE PAR"/>
              </w:smartTagPr>
              <w:smartTag w:uri="urn:schemas-microsoft-com:office:smarttags" w:element="PersonName">
                <w:smartTagPr>
                  <w:attr w:name="ProductID" w:val="LA PERSONNE"/>
                </w:smartTagPr>
                <w:r w:rsidRPr="00381400">
                  <w:rPr>
                    <w:b/>
                    <w:color w:val="3E8D9C" w:themeColor="background2" w:themeShade="BF"/>
                    <w:sz w:val="20"/>
                    <w:szCs w:val="18"/>
                  </w:rPr>
                  <w:t>LA PERSONNE</w:t>
                </w:r>
              </w:smartTag>
              <w:r w:rsidRPr="00381400">
                <w:rPr>
                  <w:b/>
                  <w:color w:val="3E8D9C" w:themeColor="background2" w:themeShade="BF"/>
                  <w:sz w:val="20"/>
                  <w:szCs w:val="18"/>
                </w:rPr>
                <w:t xml:space="preserve"> PAR</w:t>
              </w:r>
            </w:smartTag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 RAPPORT A L’ETAT HABITUEL</w:t>
            </w:r>
          </w:p>
          <w:p w14:paraId="5E84D96D" w14:textId="77777777" w:rsidR="00EC4444" w:rsidRDefault="00EC4444" w:rsidP="00EC4444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9F4221">
              <w:rPr>
                <w:i/>
                <w:sz w:val="16"/>
                <w:szCs w:val="14"/>
              </w:rPr>
              <w:t xml:space="preserve">Ex. agitation motrice, léthargie, difficulté à rester éveillé, perception altérée de l’environnement </w:t>
            </w:r>
            <w:r>
              <w:rPr>
                <w:i/>
                <w:sz w:val="16"/>
                <w:szCs w:val="14"/>
              </w:rPr>
              <w:t xml:space="preserve">                            </w:t>
            </w:r>
          </w:p>
          <w:p w14:paraId="3D7EED02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C4444" w14:paraId="543E70C0" w14:textId="77777777" w:rsidTr="00D472BD">
        <w:trPr>
          <w:trHeight w:val="444"/>
        </w:trPr>
        <w:tc>
          <w:tcPr>
            <w:tcW w:w="4253" w:type="dxa"/>
            <w:vMerge/>
          </w:tcPr>
          <w:p w14:paraId="0C73F694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57C74875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</w:tcPr>
          <w:p w14:paraId="13338F4B" w14:textId="29960E7B" w:rsidR="00EC4444" w:rsidRPr="00EC4444" w:rsidRDefault="00EC4444" w:rsidP="00D472BD">
            <w:pPr>
              <w:spacing w:before="0" w:after="0" w:line="240" w:lineRule="auto"/>
              <w:ind w:firstLine="738"/>
              <w:rPr>
                <w:b/>
                <w:color w:val="7030A0"/>
                <w:sz w:val="18"/>
                <w:szCs w:val="16"/>
              </w:rPr>
            </w:pPr>
            <w:r w:rsidRPr="00F352D0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C0CDB1B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C4444" w14:paraId="0F1393F1" w14:textId="77777777" w:rsidTr="00D472BD">
        <w:trPr>
          <w:trHeight w:val="2656"/>
        </w:trPr>
        <w:tc>
          <w:tcPr>
            <w:tcW w:w="5104" w:type="dxa"/>
            <w:gridSpan w:val="2"/>
          </w:tcPr>
          <w:p w14:paraId="4657A8BB" w14:textId="77777777" w:rsidR="00EC4444" w:rsidRPr="00381400" w:rsidRDefault="00EC4444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20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20"/>
              </w:rPr>
              <w:t xml:space="preserve">3. FLUCTUATIONS DE </w:t>
            </w:r>
            <w:smartTag w:uri="urn:schemas-microsoft-com:office:smarttags" w:element="PersonName">
              <w:smartTagPr>
                <w:attr w:name="ProductID" w:val="LA PENSEE OU"/>
              </w:smartTagPr>
              <w:smartTag w:uri="urn:schemas-microsoft-com:office:smarttags" w:element="PersonName">
                <w:smartTagPr>
                  <w:attr w:name="ProductID" w:val="LA PENSEE"/>
                </w:smartTagPr>
                <w:r w:rsidRPr="00381400">
                  <w:rPr>
                    <w:b/>
                    <w:color w:val="3E8D9C" w:themeColor="background2" w:themeShade="BF"/>
                    <w:sz w:val="20"/>
                    <w:szCs w:val="20"/>
                  </w:rPr>
                  <w:t>LA PENSEE</w:t>
                </w:r>
              </w:smartTag>
              <w:r w:rsidRPr="00381400">
                <w:rPr>
                  <w:b/>
                  <w:color w:val="3E8D9C" w:themeColor="background2" w:themeShade="BF"/>
                  <w:sz w:val="20"/>
                  <w:szCs w:val="20"/>
                </w:rPr>
                <w:t xml:space="preserve"> OU</w:t>
              </w:r>
            </w:smartTag>
            <w:r w:rsidRPr="00381400">
              <w:rPr>
                <w:b/>
                <w:color w:val="3E8D9C" w:themeColor="background2" w:themeShade="BF"/>
                <w:sz w:val="20"/>
                <w:szCs w:val="20"/>
              </w:rPr>
              <w:t xml:space="preserve"> DE L’ETAT DE CONSCIENCE</w:t>
            </w:r>
          </w:p>
          <w:p w14:paraId="2BF0D6B1" w14:textId="77777777" w:rsidR="00EC4444" w:rsidRPr="003917C5" w:rsidRDefault="00EC4444" w:rsidP="00461DD8">
            <w:pPr>
              <w:spacing w:before="0" w:after="0" w:line="240" w:lineRule="auto"/>
              <w:rPr>
                <w:i/>
                <w:sz w:val="16"/>
                <w:szCs w:val="16"/>
              </w:rPr>
            </w:pPr>
            <w:r w:rsidRPr="003917C5">
              <w:rPr>
                <w:i/>
                <w:sz w:val="16"/>
                <w:szCs w:val="16"/>
              </w:rPr>
              <w:t>(Note : une évaluation précise demande un entretien avec le personnel et la famille qui ont une connaissance directe du comportement du client pendant cette période)</w:t>
            </w:r>
          </w:p>
          <w:p w14:paraId="51690616" w14:textId="77777777" w:rsidR="00EC4444" w:rsidRPr="003917C5" w:rsidRDefault="00EC4444" w:rsidP="00DC2925">
            <w:pPr>
              <w:numPr>
                <w:ilvl w:val="0"/>
                <w:numId w:val="17"/>
              </w:numPr>
              <w:tabs>
                <w:tab w:val="num" w:pos="426"/>
              </w:tabs>
              <w:spacing w:before="0" w:after="0" w:line="240" w:lineRule="auto"/>
              <w:rPr>
                <w:b/>
                <w:sz w:val="18"/>
                <w:szCs w:val="18"/>
              </w:rPr>
            </w:pPr>
            <w:r w:rsidRPr="003917C5">
              <w:rPr>
                <w:b/>
                <w:sz w:val="18"/>
                <w:szCs w:val="18"/>
              </w:rPr>
              <w:t>Comportement pas observé</w:t>
            </w:r>
          </w:p>
          <w:p w14:paraId="451B6643" w14:textId="77777777" w:rsidR="00EC4444" w:rsidRPr="003917C5" w:rsidRDefault="00EC4444" w:rsidP="00DC2925">
            <w:pPr>
              <w:numPr>
                <w:ilvl w:val="0"/>
                <w:numId w:val="17"/>
              </w:numPr>
              <w:tabs>
                <w:tab w:val="num" w:pos="426"/>
              </w:tabs>
              <w:spacing w:before="0" w:after="0" w:line="240" w:lineRule="auto"/>
              <w:rPr>
                <w:b/>
                <w:sz w:val="18"/>
                <w:szCs w:val="18"/>
              </w:rPr>
            </w:pPr>
            <w:r w:rsidRPr="003917C5">
              <w:rPr>
                <w:b/>
                <w:sz w:val="18"/>
                <w:szCs w:val="18"/>
              </w:rPr>
              <w:t>Comportement observé, mais compatible avec le fonctionnement habituel</w:t>
            </w:r>
          </w:p>
          <w:p w14:paraId="78D8E183" w14:textId="405EECDD" w:rsidR="00EC4444" w:rsidRPr="00EC4444" w:rsidRDefault="00EC4444" w:rsidP="00DC2925">
            <w:pPr>
              <w:numPr>
                <w:ilvl w:val="0"/>
                <w:numId w:val="17"/>
              </w:numPr>
              <w:tabs>
                <w:tab w:val="num" w:pos="426"/>
              </w:tabs>
              <w:spacing w:before="0" w:after="0" w:line="240" w:lineRule="auto"/>
              <w:rPr>
                <w:b/>
                <w:sz w:val="18"/>
                <w:szCs w:val="18"/>
              </w:rPr>
            </w:pPr>
            <w:r w:rsidRPr="003917C5">
              <w:rPr>
                <w:b/>
                <w:sz w:val="18"/>
                <w:szCs w:val="18"/>
              </w:rPr>
              <w:t>Comportement observé durant les 3 derniers jours ET qui diffère de l’habituel (par ex. comportement nouveau ou détérioration par rapport à il y a quelques semaines)</w:t>
            </w:r>
          </w:p>
        </w:tc>
        <w:tc>
          <w:tcPr>
            <w:tcW w:w="4394" w:type="dxa"/>
            <w:vMerge w:val="restart"/>
          </w:tcPr>
          <w:p w14:paraId="21F1A381" w14:textId="77777777" w:rsidR="00EC4444" w:rsidRPr="00381400" w:rsidRDefault="00EC4444" w:rsidP="009B423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 xml:space="preserve">5. CHANGEMENT DES FACULTES POUR PRENDRE LES DECISIONS QUE 90 JOURS AUPARAVANT (OU DEPUIS </w:t>
            </w:r>
            <w:smartTag w:uri="urn:schemas-microsoft-com:office:smarttags" w:element="PersonName">
              <w:smartTagPr>
                <w:attr w:name="ProductID" w:val="LA DERNIERE EVALUATION"/>
              </w:smartTagPr>
              <w:smartTag w:uri="urn:schemas-microsoft-com:office:smarttags" w:element="PersonName">
                <w:smartTagPr>
                  <w:attr w:name="ProductID" w:val="LA DERNIERE"/>
                </w:smartTagPr>
                <w:r w:rsidRPr="00381400">
                  <w:rPr>
                    <w:b/>
                    <w:color w:val="3E8D9C" w:themeColor="background2" w:themeShade="BF"/>
                    <w:sz w:val="20"/>
                    <w:szCs w:val="18"/>
                  </w:rPr>
                  <w:t>LA DERNIERE</w:t>
                </w:r>
              </w:smartTag>
              <w:r w:rsidRPr="00381400">
                <w:rPr>
                  <w:b/>
                  <w:color w:val="3E8D9C" w:themeColor="background2" w:themeShade="BF"/>
                  <w:sz w:val="20"/>
                  <w:szCs w:val="18"/>
                </w:rPr>
                <w:t xml:space="preserve"> EVALUATION</w:t>
              </w:r>
            </w:smartTag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)</w:t>
            </w:r>
          </w:p>
          <w:p w14:paraId="4E1A4FF9" w14:textId="77777777" w:rsidR="00EC4444" w:rsidRPr="009F4221" w:rsidRDefault="00EC4444" w:rsidP="009B423C">
            <w:p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0.</w:t>
            </w:r>
            <w:r w:rsidRPr="009F4221">
              <w:rPr>
                <w:sz w:val="18"/>
                <w:szCs w:val="16"/>
              </w:rPr>
              <w:t xml:space="preserve"> Améliorée</w:t>
            </w:r>
          </w:p>
          <w:p w14:paraId="627AE191" w14:textId="77777777" w:rsidR="00EC4444" w:rsidRPr="009F4221" w:rsidRDefault="00EC4444" w:rsidP="009B423C">
            <w:p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1.</w:t>
            </w:r>
            <w:r w:rsidRPr="009F4221">
              <w:rPr>
                <w:sz w:val="18"/>
                <w:szCs w:val="16"/>
              </w:rPr>
              <w:t xml:space="preserve"> Pas de changement</w:t>
            </w:r>
          </w:p>
          <w:p w14:paraId="1F2C56E9" w14:textId="77777777" w:rsidR="00EC4444" w:rsidRPr="009F4221" w:rsidRDefault="00EC4444" w:rsidP="009B423C">
            <w:p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2.</w:t>
            </w:r>
            <w:r w:rsidRPr="009F4221">
              <w:rPr>
                <w:sz w:val="18"/>
                <w:szCs w:val="16"/>
              </w:rPr>
              <w:t xml:space="preserve"> Plus déficient</w:t>
            </w:r>
          </w:p>
          <w:p w14:paraId="335051E8" w14:textId="14F9D48C" w:rsidR="00EC4444" w:rsidRPr="00A761DC" w:rsidRDefault="00EC4444" w:rsidP="00461DD8">
            <w:pPr>
              <w:spacing w:before="0" w:after="0" w:line="240" w:lineRule="auto"/>
              <w:rPr>
                <w:b/>
                <w:color w:val="7030A0"/>
                <w:sz w:val="20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3.</w:t>
            </w:r>
            <w:r w:rsidRPr="009F4221">
              <w:rPr>
                <w:sz w:val="18"/>
                <w:szCs w:val="16"/>
              </w:rPr>
              <w:t xml:space="preserve"> Incertain</w:t>
            </w:r>
          </w:p>
        </w:tc>
        <w:tc>
          <w:tcPr>
            <w:tcW w:w="851" w:type="dxa"/>
            <w:vMerge w:val="restart"/>
            <w:shd w:val="clear" w:color="auto" w:fill="F2F2F2" w:themeFill="background1" w:themeFillShade="F2"/>
          </w:tcPr>
          <w:p w14:paraId="2B62F9BD" w14:textId="77777777" w:rsidR="00EC4444" w:rsidRPr="00461DD8" w:rsidRDefault="00EC4444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9B4D1B" w14:paraId="1C623203" w14:textId="77777777" w:rsidTr="00D472BD">
        <w:trPr>
          <w:trHeight w:val="600"/>
        </w:trPr>
        <w:tc>
          <w:tcPr>
            <w:tcW w:w="4253" w:type="dxa"/>
          </w:tcPr>
          <w:p w14:paraId="571A99A1" w14:textId="662A6C5D" w:rsidR="009B4D1B" w:rsidRPr="009B4D1B" w:rsidRDefault="009B4D1B" w:rsidP="00DC2925">
            <w:pPr>
              <w:numPr>
                <w:ilvl w:val="0"/>
                <w:numId w:val="83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461DD8">
              <w:rPr>
                <w:b/>
                <w:sz w:val="18"/>
                <w:szCs w:val="18"/>
              </w:rPr>
              <w:t>Facilement distrait</w:t>
            </w:r>
            <w:r w:rsidRPr="00461DD8">
              <w:rPr>
                <w:b/>
                <w:sz w:val="18"/>
                <w:szCs w:val="18"/>
              </w:rPr>
              <w:br/>
            </w:r>
            <w:r w:rsidRPr="00461DD8">
              <w:rPr>
                <w:i/>
                <w:sz w:val="18"/>
                <w:szCs w:val="18"/>
              </w:rPr>
              <w:t>Par ex. : difficulté de concentration, dévie de son sujet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2849EC4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  <w:vMerge/>
          </w:tcPr>
          <w:p w14:paraId="24CB808C" w14:textId="77777777" w:rsidR="009B4D1B" w:rsidRPr="00381400" w:rsidRDefault="009B4D1B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2E0F4F4E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9B4D1B" w14:paraId="274F927A" w14:textId="77777777" w:rsidTr="00D472BD">
        <w:trPr>
          <w:trHeight w:val="851"/>
        </w:trPr>
        <w:tc>
          <w:tcPr>
            <w:tcW w:w="4253" w:type="dxa"/>
          </w:tcPr>
          <w:p w14:paraId="7E256C49" w14:textId="77472F02" w:rsidR="009B4D1B" w:rsidRPr="009B4D1B" w:rsidRDefault="009B4D1B" w:rsidP="00DC2925">
            <w:pPr>
              <w:numPr>
                <w:ilvl w:val="0"/>
                <w:numId w:val="83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917C5">
              <w:rPr>
                <w:b/>
                <w:sz w:val="18"/>
                <w:szCs w:val="18"/>
              </w:rPr>
              <w:t>Episodes de discours incohérent</w:t>
            </w:r>
            <w:r w:rsidRPr="003917C5">
              <w:rPr>
                <w:b/>
                <w:sz w:val="18"/>
                <w:szCs w:val="18"/>
              </w:rPr>
              <w:br/>
            </w:r>
            <w:r w:rsidRPr="003917C5">
              <w:rPr>
                <w:i/>
                <w:sz w:val="18"/>
                <w:szCs w:val="18"/>
              </w:rPr>
              <w:t>Par ex. discours dénué de sens ou hors de propos, sautant d’un sujet à l’autre, sans suite logique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7CB82C7E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  <w:vMerge/>
          </w:tcPr>
          <w:p w14:paraId="408FE744" w14:textId="77777777" w:rsidR="009B4D1B" w:rsidRPr="00381400" w:rsidRDefault="009B4D1B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6BA80187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9B4D1B" w14:paraId="762BBA45" w14:textId="77777777" w:rsidTr="00D472BD">
        <w:trPr>
          <w:trHeight w:val="680"/>
        </w:trPr>
        <w:tc>
          <w:tcPr>
            <w:tcW w:w="4253" w:type="dxa"/>
          </w:tcPr>
          <w:p w14:paraId="32B324AB" w14:textId="05491B2F" w:rsidR="009B4D1B" w:rsidRPr="009B4D1B" w:rsidRDefault="009B4D1B" w:rsidP="00DC2925">
            <w:pPr>
              <w:numPr>
                <w:ilvl w:val="0"/>
                <w:numId w:val="83"/>
              </w:numPr>
              <w:spacing w:before="0" w:after="0" w:line="240" w:lineRule="auto"/>
              <w:rPr>
                <w:i/>
                <w:sz w:val="18"/>
                <w:szCs w:val="18"/>
              </w:rPr>
            </w:pPr>
            <w:r w:rsidRPr="003917C5">
              <w:rPr>
                <w:b/>
                <w:sz w:val="18"/>
                <w:szCs w:val="18"/>
              </w:rPr>
              <w:t>Fonction mentale variant en cours de journée</w:t>
            </w:r>
            <w:r w:rsidRPr="003917C5">
              <w:rPr>
                <w:b/>
                <w:sz w:val="18"/>
                <w:szCs w:val="18"/>
              </w:rPr>
              <w:br/>
            </w:r>
            <w:r w:rsidRPr="003917C5">
              <w:rPr>
                <w:i/>
                <w:sz w:val="18"/>
                <w:szCs w:val="18"/>
              </w:rPr>
              <w:t>Par ex. : tantôt mieux, tantôt pire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1D927F80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  <w:vMerge/>
          </w:tcPr>
          <w:p w14:paraId="18322100" w14:textId="77777777" w:rsidR="009B4D1B" w:rsidRPr="00381400" w:rsidRDefault="009B4D1B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5628CC20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9B4D1B" w14:paraId="7C12FD8E" w14:textId="77777777" w:rsidTr="00D472BD">
        <w:trPr>
          <w:trHeight w:val="368"/>
        </w:trPr>
        <w:tc>
          <w:tcPr>
            <w:tcW w:w="4253" w:type="dxa"/>
          </w:tcPr>
          <w:p w14:paraId="0695D052" w14:textId="1A07BAD0" w:rsidR="009B4D1B" w:rsidRPr="009B4D1B" w:rsidRDefault="009B4D1B" w:rsidP="00DC2925">
            <w:pPr>
              <w:numPr>
                <w:ilvl w:val="0"/>
                <w:numId w:val="83"/>
              </w:numPr>
              <w:spacing w:before="0" w:after="0" w:line="240" w:lineRule="auto"/>
              <w:rPr>
                <w:i/>
                <w:sz w:val="18"/>
                <w:szCs w:val="18"/>
              </w:rPr>
            </w:pPr>
            <w:r w:rsidRPr="00F352D0">
              <w:rPr>
                <w:b/>
                <w:sz w:val="18"/>
                <w:szCs w:val="18"/>
              </w:rPr>
              <w:t>Pas d’audition</w:t>
            </w:r>
          </w:p>
        </w:tc>
        <w:tc>
          <w:tcPr>
            <w:tcW w:w="851" w:type="dxa"/>
            <w:shd w:val="clear" w:color="auto" w:fill="F2F2F2" w:themeFill="background1" w:themeFillShade="F2"/>
          </w:tcPr>
          <w:p w14:paraId="3C6598F4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4" w:type="dxa"/>
            <w:vMerge/>
          </w:tcPr>
          <w:p w14:paraId="20A9A734" w14:textId="77777777" w:rsidR="009B4D1B" w:rsidRPr="00381400" w:rsidRDefault="009B4D1B" w:rsidP="00461DD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1" w:type="dxa"/>
            <w:vMerge/>
            <w:shd w:val="clear" w:color="auto" w:fill="F2F2F2" w:themeFill="background1" w:themeFillShade="F2"/>
          </w:tcPr>
          <w:p w14:paraId="27803236" w14:textId="77777777" w:rsidR="009B4D1B" w:rsidRPr="00461DD8" w:rsidRDefault="009B4D1B" w:rsidP="00461DD8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</w:tbl>
    <w:p w14:paraId="270F10A4" w14:textId="0940AC6B" w:rsidR="00474F52" w:rsidRPr="008904DA" w:rsidRDefault="00474F52" w:rsidP="00612551">
      <w:pPr>
        <w:spacing w:before="0" w:after="0" w:line="240" w:lineRule="auto"/>
        <w:rPr>
          <w:sz w:val="18"/>
          <w:szCs w:val="16"/>
        </w:rPr>
      </w:pPr>
    </w:p>
    <w:p w14:paraId="11232A90" w14:textId="0D2497CE" w:rsidR="00041968" w:rsidRPr="008904DA" w:rsidRDefault="00041968" w:rsidP="00612551">
      <w:pPr>
        <w:spacing w:before="0" w:after="0" w:line="240" w:lineRule="auto"/>
        <w:rPr>
          <w:sz w:val="18"/>
          <w:szCs w:val="16"/>
        </w:rPr>
      </w:pPr>
    </w:p>
    <w:p w14:paraId="4FE063DF" w14:textId="6E643807" w:rsidR="00041968" w:rsidRPr="008904DA" w:rsidRDefault="00041968" w:rsidP="00612551">
      <w:pPr>
        <w:spacing w:before="0" w:after="0" w:line="240" w:lineRule="auto"/>
        <w:rPr>
          <w:sz w:val="18"/>
          <w:szCs w:val="16"/>
        </w:rPr>
      </w:pPr>
    </w:p>
    <w:p w14:paraId="15C65277" w14:textId="745664B0" w:rsidR="00041968" w:rsidRPr="008904DA" w:rsidRDefault="00041968" w:rsidP="00612551">
      <w:pPr>
        <w:spacing w:before="0" w:after="0" w:line="240" w:lineRule="auto"/>
        <w:rPr>
          <w:sz w:val="18"/>
          <w:szCs w:val="16"/>
        </w:rPr>
      </w:pPr>
    </w:p>
    <w:p w14:paraId="31619C64" w14:textId="08B963E6" w:rsidR="00041968" w:rsidRPr="008904DA" w:rsidRDefault="00041968" w:rsidP="00612551">
      <w:pPr>
        <w:spacing w:before="0" w:after="0" w:line="240" w:lineRule="auto"/>
        <w:rPr>
          <w:sz w:val="18"/>
          <w:szCs w:val="16"/>
        </w:rPr>
      </w:pPr>
    </w:p>
    <w:p w14:paraId="4B3A318A" w14:textId="20129140" w:rsidR="00041968" w:rsidRPr="008904DA" w:rsidRDefault="00041968" w:rsidP="00612551">
      <w:pPr>
        <w:spacing w:before="0" w:after="0" w:line="240" w:lineRule="auto"/>
        <w:rPr>
          <w:sz w:val="18"/>
          <w:szCs w:val="16"/>
        </w:rPr>
      </w:pPr>
    </w:p>
    <w:p w14:paraId="035B0ECF" w14:textId="77B96E17" w:rsidR="00526BBE" w:rsidRPr="008904DA" w:rsidRDefault="00526BBE" w:rsidP="00612551">
      <w:pPr>
        <w:spacing w:before="0" w:after="0" w:line="240" w:lineRule="auto"/>
        <w:rPr>
          <w:sz w:val="18"/>
          <w:szCs w:val="16"/>
        </w:rPr>
      </w:pPr>
    </w:p>
    <w:p w14:paraId="1FC14E7C" w14:textId="55ECB4B3" w:rsidR="00D472BD" w:rsidRPr="008904DA" w:rsidRDefault="00D472BD" w:rsidP="00612551">
      <w:pPr>
        <w:spacing w:before="0" w:after="0" w:line="240" w:lineRule="auto"/>
        <w:rPr>
          <w:sz w:val="18"/>
          <w:szCs w:val="16"/>
        </w:rPr>
      </w:pPr>
    </w:p>
    <w:p w14:paraId="74DD2611" w14:textId="77777777" w:rsidR="00D472BD" w:rsidRPr="008904DA" w:rsidRDefault="00D472BD" w:rsidP="00612551">
      <w:pPr>
        <w:spacing w:before="0" w:after="0" w:line="240" w:lineRule="auto"/>
        <w:rPr>
          <w:sz w:val="18"/>
          <w:szCs w:val="16"/>
        </w:rPr>
      </w:pPr>
    </w:p>
    <w:p w14:paraId="3F08893C" w14:textId="77777777" w:rsidR="00474F52" w:rsidRDefault="00474F52" w:rsidP="00612551">
      <w:pPr>
        <w:spacing w:before="0" w:after="0" w:line="240" w:lineRule="auto"/>
        <w:rPr>
          <w:sz w:val="18"/>
          <w:szCs w:val="16"/>
        </w:rPr>
      </w:pPr>
    </w:p>
    <w:p w14:paraId="22F927CD" w14:textId="77777777" w:rsidR="008904DA" w:rsidRDefault="008904DA" w:rsidP="00612551">
      <w:pPr>
        <w:spacing w:before="0" w:after="0" w:line="240" w:lineRule="auto"/>
        <w:rPr>
          <w:sz w:val="18"/>
          <w:szCs w:val="16"/>
        </w:rPr>
      </w:pPr>
    </w:p>
    <w:p w14:paraId="6FECCFC9" w14:textId="77777777" w:rsidR="008904DA" w:rsidRDefault="008904DA" w:rsidP="00612551">
      <w:pPr>
        <w:spacing w:before="0" w:after="0" w:line="240" w:lineRule="auto"/>
        <w:rPr>
          <w:sz w:val="18"/>
          <w:szCs w:val="16"/>
        </w:rPr>
      </w:pPr>
    </w:p>
    <w:p w14:paraId="06ED2887" w14:textId="77777777" w:rsidR="008904DA" w:rsidRPr="008904DA" w:rsidRDefault="008904DA" w:rsidP="00612551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349" w:type="dxa"/>
        <w:tblInd w:w="-289" w:type="dxa"/>
        <w:tblLook w:val="04A0" w:firstRow="1" w:lastRow="0" w:firstColumn="1" w:lastColumn="0" w:noHBand="0" w:noVBand="1"/>
      </w:tblPr>
      <w:tblGrid>
        <w:gridCol w:w="4395"/>
        <w:gridCol w:w="709"/>
        <w:gridCol w:w="4536"/>
        <w:gridCol w:w="709"/>
      </w:tblGrid>
      <w:tr w:rsidR="00122F0C" w14:paraId="6E73F515" w14:textId="435B8430" w:rsidTr="00122F0C">
        <w:tc>
          <w:tcPr>
            <w:tcW w:w="10349" w:type="dxa"/>
            <w:gridSpan w:val="4"/>
          </w:tcPr>
          <w:p w14:paraId="28EB00B4" w14:textId="0160DBB9" w:rsidR="00122F0C" w:rsidRPr="009F4221" w:rsidRDefault="00122F0C" w:rsidP="00122F0C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381400">
              <w:rPr>
                <w:b/>
                <w:bCs/>
                <w:color w:val="2A5E68" w:themeColor="background2" w:themeShade="80"/>
              </w:rPr>
              <w:lastRenderedPageBreak/>
              <w:t>SECTION D : COMMUNICATION ET VISION</w:t>
            </w:r>
          </w:p>
        </w:tc>
      </w:tr>
      <w:tr w:rsidR="00461DD8" w14:paraId="5CAE536F" w14:textId="5A86B602" w:rsidTr="00DC2925">
        <w:tc>
          <w:tcPr>
            <w:tcW w:w="4395" w:type="dxa"/>
          </w:tcPr>
          <w:p w14:paraId="25772A51" w14:textId="77777777" w:rsidR="00461DD8" w:rsidRPr="00381400" w:rsidRDefault="00461DD8" w:rsidP="00122F0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1. SE FAIRE COMPRENDRE (expression)</w:t>
            </w:r>
          </w:p>
          <w:p w14:paraId="5F0C5642" w14:textId="2F4E9956" w:rsidR="00461DD8" w:rsidRPr="009F4221" w:rsidRDefault="00461DD8" w:rsidP="00122F0C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9F4221">
              <w:rPr>
                <w:i/>
                <w:sz w:val="16"/>
                <w:szCs w:val="14"/>
              </w:rPr>
              <w:t>Expression du contenu de l’information – à la fois verbale et non verbale</w:t>
            </w:r>
          </w:p>
          <w:p w14:paraId="77561297" w14:textId="77777777" w:rsidR="00461DD8" w:rsidRPr="009F4221" w:rsidRDefault="00461DD8" w:rsidP="00DC2925">
            <w:pPr>
              <w:numPr>
                <w:ilvl w:val="0"/>
                <w:numId w:val="1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Est compris</w:t>
            </w:r>
            <w:r w:rsidRPr="009F4221">
              <w:rPr>
                <w:sz w:val="18"/>
                <w:szCs w:val="16"/>
              </w:rPr>
              <w:t xml:space="preserve"> – exprime ses idées sans difficultés</w:t>
            </w:r>
          </w:p>
          <w:p w14:paraId="3C142B48" w14:textId="77777777" w:rsidR="00461DD8" w:rsidRPr="009F4221" w:rsidRDefault="00461DD8" w:rsidP="00DC2925">
            <w:pPr>
              <w:numPr>
                <w:ilvl w:val="0"/>
                <w:numId w:val="1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Est généralement compris</w:t>
            </w:r>
            <w:r w:rsidRPr="009F4221">
              <w:rPr>
                <w:sz w:val="18"/>
                <w:szCs w:val="16"/>
              </w:rPr>
              <w:t xml:space="preserve"> – difficultés pour trouver ses mots et aller au bout de sa pensée MAIS si on laisse du temps peu ou pas d’aide requise</w:t>
            </w:r>
          </w:p>
          <w:p w14:paraId="6CCD4FE1" w14:textId="77777777" w:rsidR="00461DD8" w:rsidRPr="009F4221" w:rsidRDefault="00461DD8" w:rsidP="00DC2925">
            <w:pPr>
              <w:numPr>
                <w:ilvl w:val="0"/>
                <w:numId w:val="1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Est souvent compris</w:t>
            </w:r>
            <w:r w:rsidRPr="009F4221">
              <w:rPr>
                <w:sz w:val="18"/>
                <w:szCs w:val="16"/>
              </w:rPr>
              <w:t xml:space="preserve"> – difficultés à trouver ses mots, aller au bout de sa pensée ET aide habituellement requise</w:t>
            </w:r>
          </w:p>
          <w:p w14:paraId="1B7E6C11" w14:textId="77777777" w:rsidR="00461DD8" w:rsidRPr="009F4221" w:rsidRDefault="00461DD8" w:rsidP="00DC2925">
            <w:pPr>
              <w:numPr>
                <w:ilvl w:val="0"/>
                <w:numId w:val="1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Est parfois compris</w:t>
            </w:r>
            <w:r w:rsidRPr="009F4221">
              <w:rPr>
                <w:sz w:val="18"/>
                <w:szCs w:val="16"/>
              </w:rPr>
              <w:t xml:space="preserve"> – capacité limitée à l’expression de demandes concrètes </w:t>
            </w:r>
          </w:p>
          <w:p w14:paraId="718E0722" w14:textId="022E8725" w:rsidR="00461DD8" w:rsidRPr="006B3C7C" w:rsidRDefault="00461DD8" w:rsidP="00DC2925">
            <w:pPr>
              <w:numPr>
                <w:ilvl w:val="0"/>
                <w:numId w:val="1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F4221">
              <w:rPr>
                <w:b/>
                <w:sz w:val="18"/>
                <w:szCs w:val="16"/>
              </w:rPr>
              <w:t>Rarement ou jamais compris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0B4A1C1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536" w:type="dxa"/>
          </w:tcPr>
          <w:p w14:paraId="4F1A8A1C" w14:textId="77777777" w:rsidR="00122F0C" w:rsidRPr="00381400" w:rsidRDefault="00122F0C" w:rsidP="00122F0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20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20"/>
              </w:rPr>
              <w:t>2. CAPACITE A COMPRENDRE LES AUTRES (compréhension)</w:t>
            </w:r>
          </w:p>
          <w:p w14:paraId="4831308F" w14:textId="77777777" w:rsidR="00122F0C" w:rsidRDefault="00122F0C" w:rsidP="00122F0C">
            <w:pPr>
              <w:spacing w:before="0" w:after="0" w:line="240" w:lineRule="auto"/>
              <w:rPr>
                <w:i/>
                <w:sz w:val="18"/>
                <w:szCs w:val="18"/>
              </w:rPr>
            </w:pPr>
            <w:r w:rsidRPr="006B3C7C">
              <w:rPr>
                <w:i/>
                <w:sz w:val="18"/>
                <w:szCs w:val="18"/>
              </w:rPr>
              <w:t>Compréhension du contenu d’informations verbales avec prothèse auditive si utilisée</w:t>
            </w:r>
          </w:p>
          <w:p w14:paraId="2220B65E" w14:textId="77777777" w:rsidR="00122F0C" w:rsidRPr="006B3C7C" w:rsidRDefault="00122F0C" w:rsidP="00122F0C">
            <w:pPr>
              <w:spacing w:before="0" w:after="0" w:line="240" w:lineRule="auto"/>
              <w:rPr>
                <w:i/>
                <w:sz w:val="18"/>
                <w:szCs w:val="18"/>
              </w:rPr>
            </w:pPr>
          </w:p>
          <w:p w14:paraId="5C00F483" w14:textId="77777777" w:rsidR="00122F0C" w:rsidRPr="006B3C7C" w:rsidRDefault="00122F0C" w:rsidP="00DC2925">
            <w:pPr>
              <w:numPr>
                <w:ilvl w:val="0"/>
                <w:numId w:val="19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 xml:space="preserve">Comprend </w:t>
            </w:r>
            <w:r w:rsidRPr="006B3C7C">
              <w:rPr>
                <w:sz w:val="18"/>
                <w:szCs w:val="18"/>
              </w:rPr>
              <w:t>– bonne compréhension</w:t>
            </w:r>
          </w:p>
          <w:p w14:paraId="2BB1208E" w14:textId="77777777" w:rsidR="00122F0C" w:rsidRPr="006B3C7C" w:rsidRDefault="00122F0C" w:rsidP="00DC2925">
            <w:pPr>
              <w:numPr>
                <w:ilvl w:val="0"/>
                <w:numId w:val="19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Comprend généralement</w:t>
            </w:r>
            <w:r w:rsidRPr="006B3C7C">
              <w:rPr>
                <w:sz w:val="18"/>
                <w:szCs w:val="18"/>
              </w:rPr>
              <w:t xml:space="preserve"> – manque quelques parties/buts du message MAIS comprend l’essentiel de la conversation sans ou avec peu d’aide</w:t>
            </w:r>
          </w:p>
          <w:p w14:paraId="453AAEB1" w14:textId="77777777" w:rsidR="00122F0C" w:rsidRPr="006B3C7C" w:rsidRDefault="00122F0C" w:rsidP="00DC2925">
            <w:pPr>
              <w:numPr>
                <w:ilvl w:val="0"/>
                <w:numId w:val="19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Comprend souvent</w:t>
            </w:r>
            <w:r w:rsidRPr="006B3C7C">
              <w:rPr>
                <w:sz w:val="18"/>
                <w:szCs w:val="18"/>
              </w:rPr>
              <w:t xml:space="preserve"> – manque quelques parties/buts du message mais avec de l’aide peut souvent comprendre la conversation</w:t>
            </w:r>
          </w:p>
          <w:p w14:paraId="774CA499" w14:textId="77777777" w:rsidR="00122F0C" w:rsidRPr="006B3C7C" w:rsidRDefault="00122F0C" w:rsidP="00DC2925">
            <w:pPr>
              <w:numPr>
                <w:ilvl w:val="0"/>
                <w:numId w:val="19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Comprend parfois</w:t>
            </w:r>
            <w:r w:rsidRPr="006B3C7C">
              <w:rPr>
                <w:sz w:val="18"/>
                <w:szCs w:val="18"/>
              </w:rPr>
              <w:t xml:space="preserve"> – répond adéquatement seulement à un message simple et direct</w:t>
            </w:r>
          </w:p>
          <w:p w14:paraId="52537BCA" w14:textId="77777777" w:rsidR="00122F0C" w:rsidRDefault="00122F0C" w:rsidP="00DC2925">
            <w:pPr>
              <w:numPr>
                <w:ilvl w:val="0"/>
                <w:numId w:val="19"/>
              </w:numPr>
              <w:spacing w:before="0" w:after="0" w:line="240" w:lineRule="auto"/>
              <w:rPr>
                <w:b/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 xml:space="preserve">Comprend rarement ou jamais </w:t>
            </w:r>
          </w:p>
          <w:p w14:paraId="0D4C6233" w14:textId="77777777" w:rsidR="00461DD8" w:rsidRPr="009C24F4" w:rsidRDefault="00461DD8" w:rsidP="00122F0C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D01428A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1DD8" w14:paraId="2CDA80DE" w14:textId="3462A3D7" w:rsidTr="00DC2925">
        <w:tc>
          <w:tcPr>
            <w:tcW w:w="4395" w:type="dxa"/>
          </w:tcPr>
          <w:p w14:paraId="787B20E2" w14:textId="77777777" w:rsidR="00122F0C" w:rsidRPr="00381400" w:rsidRDefault="00122F0C" w:rsidP="00122F0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20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20"/>
              </w:rPr>
              <w:t>3. AUDITION</w:t>
            </w:r>
          </w:p>
          <w:p w14:paraId="26A96D99" w14:textId="77777777" w:rsidR="00122F0C" w:rsidRPr="006B3C7C" w:rsidRDefault="00122F0C" w:rsidP="00122F0C">
            <w:pPr>
              <w:spacing w:before="0" w:after="0" w:line="240" w:lineRule="auto"/>
              <w:rPr>
                <w:i/>
                <w:sz w:val="16"/>
                <w:szCs w:val="16"/>
              </w:rPr>
            </w:pPr>
            <w:r w:rsidRPr="006B3C7C">
              <w:rPr>
                <w:i/>
                <w:sz w:val="16"/>
                <w:szCs w:val="16"/>
              </w:rPr>
              <w:t>Capacité à entendre (avec appareil auditif, s’il est habituellement utilisé)</w:t>
            </w:r>
          </w:p>
          <w:p w14:paraId="4CDE44D9" w14:textId="77777777" w:rsidR="00122F0C" w:rsidRPr="006B3C7C" w:rsidRDefault="00122F0C" w:rsidP="00DC2925">
            <w:pPr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Adéquate</w:t>
            </w:r>
            <w:r w:rsidRPr="006B3C7C">
              <w:rPr>
                <w:sz w:val="18"/>
                <w:szCs w:val="18"/>
              </w:rPr>
              <w:t xml:space="preserve"> – pas de difficulté dans conversation courante, échange social, écoute de </w:t>
            </w:r>
            <w:smartTag w:uri="urn:schemas-microsoft-com:office:smarttags" w:element="PersonName">
              <w:smartTagPr>
                <w:attr w:name="ProductID" w:val="la TV"/>
              </w:smartTagPr>
              <w:r w:rsidRPr="006B3C7C">
                <w:rPr>
                  <w:sz w:val="18"/>
                  <w:szCs w:val="18"/>
                </w:rPr>
                <w:t>la TV</w:t>
              </w:r>
            </w:smartTag>
            <w:r w:rsidRPr="006B3C7C">
              <w:rPr>
                <w:sz w:val="18"/>
                <w:szCs w:val="18"/>
              </w:rPr>
              <w:t>)</w:t>
            </w:r>
          </w:p>
          <w:p w14:paraId="06041081" w14:textId="77777777" w:rsidR="00122F0C" w:rsidRPr="006B3C7C" w:rsidRDefault="00122F0C" w:rsidP="00DC2925">
            <w:pPr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Difficulté minime</w:t>
            </w:r>
            <w:r w:rsidRPr="006B3C7C">
              <w:rPr>
                <w:sz w:val="18"/>
                <w:szCs w:val="18"/>
              </w:rPr>
              <w:t xml:space="preserve"> – difficulté dans certains environnement</w:t>
            </w:r>
            <w:r w:rsidRPr="006B3C7C">
              <w:rPr>
                <w:sz w:val="18"/>
                <w:szCs w:val="18"/>
              </w:rPr>
              <w:br/>
              <w:t xml:space="preserve">Ex. quand une personne parle doucement ou est à plus de </w:t>
            </w:r>
            <w:smartTag w:uri="urn:schemas-microsoft-com:office:smarttags" w:element="metricconverter">
              <w:smartTagPr>
                <w:attr w:name="ProductID" w:val="2 m￨tres"/>
              </w:smartTagPr>
              <w:r w:rsidRPr="006B3C7C">
                <w:rPr>
                  <w:sz w:val="18"/>
                  <w:szCs w:val="18"/>
                </w:rPr>
                <w:t>2 mètres</w:t>
              </w:r>
            </w:smartTag>
          </w:p>
          <w:p w14:paraId="64F9C5E8" w14:textId="77777777" w:rsidR="00122F0C" w:rsidRPr="006B3C7C" w:rsidRDefault="00122F0C" w:rsidP="00DC2925">
            <w:pPr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Difficulté moyenne</w:t>
            </w:r>
            <w:r w:rsidRPr="006B3C7C">
              <w:rPr>
                <w:sz w:val="18"/>
                <w:szCs w:val="18"/>
              </w:rPr>
              <w:t xml:space="preserve"> – problème pour entendre une conversation normale, requiert un environnement calme pour bien entendre</w:t>
            </w:r>
          </w:p>
          <w:p w14:paraId="4554E7CA" w14:textId="77777777" w:rsidR="00122F0C" w:rsidRDefault="00122F0C" w:rsidP="00DC2925">
            <w:pPr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6B3C7C">
              <w:rPr>
                <w:b/>
                <w:sz w:val="18"/>
                <w:szCs w:val="18"/>
              </w:rPr>
              <w:t>Difficulté sévère</w:t>
            </w:r>
            <w:r w:rsidRPr="006B3C7C">
              <w:rPr>
                <w:sz w:val="18"/>
                <w:szCs w:val="18"/>
              </w:rPr>
              <w:t xml:space="preserve"> – difficulté dans toutes les situations</w:t>
            </w:r>
            <w:r w:rsidRPr="006B3C7C">
              <w:rPr>
                <w:sz w:val="18"/>
                <w:szCs w:val="18"/>
              </w:rPr>
              <w:br/>
              <w:t>Ex. l’interlocuteur doit élever le ton ou parler très lentement ou la personne rapporte que toutes les paroles sont marmonnées</w:t>
            </w:r>
          </w:p>
          <w:p w14:paraId="26C3BFF0" w14:textId="4B5CE1F2" w:rsidR="00461DD8" w:rsidRPr="00122F0C" w:rsidRDefault="00122F0C" w:rsidP="00DC2925">
            <w:pPr>
              <w:numPr>
                <w:ilvl w:val="0"/>
                <w:numId w:val="20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122F0C">
              <w:rPr>
                <w:b/>
                <w:sz w:val="18"/>
                <w:szCs w:val="18"/>
              </w:rPr>
              <w:t>Pas d’audition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7A9194E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48910015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55B5BADF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3EA4852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7BBF28C4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6641C6A1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09201D0D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F2EC341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3EA72245" w14:textId="300732A5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536" w:type="dxa"/>
          </w:tcPr>
          <w:p w14:paraId="5396C019" w14:textId="77777777" w:rsidR="00122F0C" w:rsidRPr="00381400" w:rsidRDefault="00122F0C" w:rsidP="00122F0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4. VISION</w:t>
            </w:r>
          </w:p>
          <w:p w14:paraId="59545B3E" w14:textId="77777777" w:rsidR="00122F0C" w:rsidRDefault="00122F0C" w:rsidP="00122F0C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6B3C7C">
              <w:rPr>
                <w:i/>
                <w:sz w:val="16"/>
                <w:szCs w:val="14"/>
              </w:rPr>
              <w:t>Capacité de voir, dans une lumière adéquate et avec lunettes ou d’autres moyens auxiliaires, si utilisés</w:t>
            </w:r>
          </w:p>
          <w:p w14:paraId="143D4366" w14:textId="77777777" w:rsidR="00122F0C" w:rsidRPr="006B3C7C" w:rsidRDefault="00122F0C" w:rsidP="00122F0C">
            <w:pPr>
              <w:spacing w:before="0" w:after="0" w:line="240" w:lineRule="auto"/>
              <w:rPr>
                <w:i/>
                <w:sz w:val="16"/>
                <w:szCs w:val="14"/>
              </w:rPr>
            </w:pPr>
          </w:p>
          <w:p w14:paraId="0D4F6CC9" w14:textId="77777777" w:rsidR="00122F0C" w:rsidRPr="006B3C7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3C7C">
              <w:rPr>
                <w:sz w:val="18"/>
                <w:szCs w:val="16"/>
              </w:rPr>
              <w:t xml:space="preserve"> </w:t>
            </w:r>
          </w:p>
          <w:p w14:paraId="3B0D0E7F" w14:textId="77777777" w:rsidR="00122F0C" w:rsidRPr="006B3C7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Adéquate</w:t>
            </w:r>
            <w:r w:rsidRPr="006B3C7C">
              <w:rPr>
                <w:sz w:val="18"/>
                <w:szCs w:val="16"/>
              </w:rPr>
              <w:t xml:space="preserve"> – distingue les détails, y compris les caractères ordinaires des journaux/livres</w:t>
            </w:r>
          </w:p>
          <w:p w14:paraId="7EF1EFCE" w14:textId="77777777" w:rsidR="00122F0C" w:rsidRPr="006B3C7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Difficulté minime</w:t>
            </w:r>
            <w:r w:rsidRPr="006B3C7C">
              <w:rPr>
                <w:sz w:val="18"/>
                <w:szCs w:val="16"/>
              </w:rPr>
              <w:t xml:space="preserve"> – lit les gros caractères mais non les caractères ordinaires des journaux/livres</w:t>
            </w:r>
          </w:p>
          <w:p w14:paraId="2289B197" w14:textId="77777777" w:rsidR="00122F0C" w:rsidRPr="006B3C7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Difficulté moyenne</w:t>
            </w:r>
            <w:r w:rsidRPr="006B3C7C">
              <w:rPr>
                <w:sz w:val="18"/>
                <w:szCs w:val="16"/>
              </w:rPr>
              <w:t xml:space="preserve"> – vision limitée, ne lit pas les titres des journaux mais reconnaît les objets</w:t>
            </w:r>
          </w:p>
          <w:p w14:paraId="4FB48560" w14:textId="77777777" w:rsidR="00122F0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Difficulté sévère</w:t>
            </w:r>
            <w:r w:rsidRPr="006B3C7C">
              <w:rPr>
                <w:sz w:val="18"/>
                <w:szCs w:val="16"/>
              </w:rPr>
              <w:t xml:space="preserve"> – identification des objets en question mais semble suivre les objets des yeux, ne voit que les lumières, les couleurs, les formes</w:t>
            </w:r>
          </w:p>
          <w:p w14:paraId="6C3B065B" w14:textId="76344E80" w:rsidR="00461DD8" w:rsidRPr="00122F0C" w:rsidRDefault="00122F0C" w:rsidP="00DC2925">
            <w:pPr>
              <w:numPr>
                <w:ilvl w:val="0"/>
                <w:numId w:val="2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22F0C">
              <w:rPr>
                <w:b/>
                <w:sz w:val="18"/>
                <w:szCs w:val="16"/>
              </w:rPr>
              <w:t>Pas de vision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73444C0" w14:textId="77777777" w:rsidR="00461DD8" w:rsidRPr="00122F0C" w:rsidRDefault="00461D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</w:tbl>
    <w:p w14:paraId="3685E910" w14:textId="23F5C0BD" w:rsidR="008A5257" w:rsidRDefault="008A5257" w:rsidP="008A5257">
      <w:pPr>
        <w:spacing w:before="0" w:after="0" w:line="240" w:lineRule="auto"/>
      </w:pPr>
    </w:p>
    <w:p w14:paraId="25EFE4DC" w14:textId="7F2B895C" w:rsidR="009F07C1" w:rsidRDefault="009F07C1" w:rsidP="008A5257">
      <w:pPr>
        <w:spacing w:before="0" w:after="0" w:line="240" w:lineRule="auto"/>
      </w:pPr>
    </w:p>
    <w:p w14:paraId="44418C87" w14:textId="21B8E57F" w:rsidR="009F07C1" w:rsidRDefault="009F07C1" w:rsidP="008A5257">
      <w:pPr>
        <w:spacing w:before="0" w:after="0" w:line="240" w:lineRule="auto"/>
      </w:pPr>
    </w:p>
    <w:p w14:paraId="4D48F36E" w14:textId="02AFA8F1" w:rsidR="009F07C1" w:rsidRDefault="009F07C1" w:rsidP="008A5257">
      <w:pPr>
        <w:spacing w:before="0" w:after="0" w:line="240" w:lineRule="auto"/>
      </w:pPr>
    </w:p>
    <w:p w14:paraId="27F0E132" w14:textId="5EFC051E" w:rsidR="009F07C1" w:rsidRDefault="009F07C1" w:rsidP="008A5257">
      <w:pPr>
        <w:spacing w:before="0" w:after="0" w:line="240" w:lineRule="auto"/>
      </w:pPr>
    </w:p>
    <w:p w14:paraId="055D4B76" w14:textId="67248F22" w:rsidR="009F07C1" w:rsidRDefault="009F07C1" w:rsidP="008A5257">
      <w:pPr>
        <w:spacing w:before="0" w:after="0" w:line="240" w:lineRule="auto"/>
      </w:pPr>
    </w:p>
    <w:p w14:paraId="0093FE12" w14:textId="4886AF89" w:rsidR="009F07C1" w:rsidRDefault="009F07C1" w:rsidP="008A5257">
      <w:pPr>
        <w:spacing w:before="0" w:after="0" w:line="240" w:lineRule="auto"/>
      </w:pPr>
    </w:p>
    <w:p w14:paraId="7209010C" w14:textId="5E7A0C57" w:rsidR="009F07C1" w:rsidRDefault="009F07C1" w:rsidP="008A5257">
      <w:pPr>
        <w:spacing w:before="0" w:after="0" w:line="240" w:lineRule="auto"/>
      </w:pPr>
    </w:p>
    <w:p w14:paraId="0B383D80" w14:textId="079C0D74" w:rsidR="009F07C1" w:rsidRDefault="009F07C1" w:rsidP="008A5257">
      <w:pPr>
        <w:spacing w:before="0" w:after="0" w:line="240" w:lineRule="auto"/>
      </w:pPr>
    </w:p>
    <w:p w14:paraId="08BCC63A" w14:textId="4D0D638E" w:rsidR="009F07C1" w:rsidRDefault="009F07C1" w:rsidP="008A5257">
      <w:pPr>
        <w:spacing w:before="0" w:after="0" w:line="240" w:lineRule="auto"/>
      </w:pPr>
    </w:p>
    <w:p w14:paraId="15B1192D" w14:textId="461F9DFA" w:rsidR="009F07C1" w:rsidRDefault="009F07C1" w:rsidP="008A5257">
      <w:pPr>
        <w:spacing w:before="0" w:after="0" w:line="240" w:lineRule="auto"/>
      </w:pPr>
    </w:p>
    <w:p w14:paraId="45FC565D" w14:textId="7C89FFC1" w:rsidR="009F07C1" w:rsidRDefault="009F07C1" w:rsidP="008A5257">
      <w:pPr>
        <w:spacing w:before="0" w:after="0" w:line="240" w:lineRule="auto"/>
      </w:pPr>
    </w:p>
    <w:p w14:paraId="55258460" w14:textId="1B543B0F" w:rsidR="009F07C1" w:rsidRDefault="009F07C1" w:rsidP="008A5257">
      <w:pPr>
        <w:spacing w:before="0" w:after="0" w:line="240" w:lineRule="auto"/>
      </w:pPr>
    </w:p>
    <w:p w14:paraId="096A5C4F" w14:textId="77777777" w:rsidR="009F07C1" w:rsidRDefault="009F07C1" w:rsidP="008A5257">
      <w:pPr>
        <w:spacing w:before="0" w:after="0" w:line="240" w:lineRule="auto"/>
      </w:pPr>
    </w:p>
    <w:p w14:paraId="34C87CA3" w14:textId="630A61B8" w:rsidR="008A5257" w:rsidRDefault="008A5257" w:rsidP="008A5257">
      <w:pPr>
        <w:spacing w:before="0" w:after="0" w:line="240" w:lineRule="auto"/>
      </w:pPr>
    </w:p>
    <w:p w14:paraId="2053C050" w14:textId="48058931" w:rsidR="00D472BD" w:rsidRDefault="00D472BD" w:rsidP="008A5257">
      <w:pPr>
        <w:spacing w:before="0" w:after="0" w:line="240" w:lineRule="auto"/>
      </w:pPr>
    </w:p>
    <w:p w14:paraId="176CE542" w14:textId="47A3E141" w:rsidR="00D472BD" w:rsidRDefault="00D472BD" w:rsidP="008A5257">
      <w:pPr>
        <w:spacing w:before="0" w:after="0" w:line="240" w:lineRule="auto"/>
      </w:pPr>
    </w:p>
    <w:p w14:paraId="75055101" w14:textId="68017DC2" w:rsidR="00D472BD" w:rsidRDefault="00D472BD" w:rsidP="008A5257">
      <w:pPr>
        <w:spacing w:before="0" w:after="0" w:line="240" w:lineRule="auto"/>
      </w:pPr>
    </w:p>
    <w:p w14:paraId="1C4278FC" w14:textId="77777777" w:rsidR="00D472BD" w:rsidRDefault="00D472BD" w:rsidP="008A5257">
      <w:pPr>
        <w:spacing w:before="0" w:after="0" w:line="240" w:lineRule="auto"/>
      </w:pPr>
    </w:p>
    <w:tbl>
      <w:tblPr>
        <w:tblStyle w:val="Grilledutableau"/>
        <w:tblpPr w:leftFromText="141" w:rightFromText="141" w:vertAnchor="text" w:horzAnchor="margin" w:tblpX="-289" w:tblpY="3"/>
        <w:tblW w:w="10349" w:type="dxa"/>
        <w:tblLook w:val="04A0" w:firstRow="1" w:lastRow="0" w:firstColumn="1" w:lastColumn="0" w:noHBand="0" w:noVBand="1"/>
      </w:tblPr>
      <w:tblGrid>
        <w:gridCol w:w="4531"/>
        <w:gridCol w:w="575"/>
        <w:gridCol w:w="4670"/>
        <w:gridCol w:w="573"/>
      </w:tblGrid>
      <w:tr w:rsidR="00122F0C" w14:paraId="7D584926" w14:textId="3D8F6D3E" w:rsidTr="00122F0C">
        <w:tc>
          <w:tcPr>
            <w:tcW w:w="10349" w:type="dxa"/>
            <w:gridSpan w:val="4"/>
          </w:tcPr>
          <w:p w14:paraId="425EC634" w14:textId="3A2F443B" w:rsidR="00122F0C" w:rsidRPr="006B3C7C" w:rsidRDefault="00122F0C" w:rsidP="00122F0C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381400">
              <w:rPr>
                <w:b/>
                <w:bCs/>
                <w:color w:val="2A5E68" w:themeColor="background2" w:themeShade="80"/>
              </w:rPr>
              <w:lastRenderedPageBreak/>
              <w:t>SECTION E : HUMEUR ET COMPORTEMENT</w:t>
            </w:r>
          </w:p>
        </w:tc>
      </w:tr>
      <w:tr w:rsidR="00B626F2" w:rsidRPr="00122F0C" w14:paraId="62ED0D22" w14:textId="48E69B32" w:rsidTr="00B626F2">
        <w:trPr>
          <w:trHeight w:val="2240"/>
        </w:trPr>
        <w:tc>
          <w:tcPr>
            <w:tcW w:w="5106" w:type="dxa"/>
            <w:gridSpan w:val="2"/>
          </w:tcPr>
          <w:p w14:paraId="4BD39688" w14:textId="77777777" w:rsidR="00B626F2" w:rsidRPr="00381400" w:rsidRDefault="00B626F2" w:rsidP="009F07C1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1. MANIFESTATIONS D’HUMEUR DEPRESSIVE ANXIEUSE OU TRISTE DURANT LES 3 DERNIERS JOURS</w:t>
            </w:r>
          </w:p>
          <w:p w14:paraId="111C5148" w14:textId="07D2DD37" w:rsidR="00B626F2" w:rsidRDefault="00B626F2" w:rsidP="009F07C1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6B3C7C">
              <w:rPr>
                <w:i/>
                <w:sz w:val="16"/>
                <w:szCs w:val="14"/>
              </w:rPr>
              <w:t>Quelle qu’en soit la cause (note : demandez à la personne)</w:t>
            </w:r>
          </w:p>
          <w:p w14:paraId="3F7D2D1F" w14:textId="77777777" w:rsidR="00B626F2" w:rsidRPr="00B626F2" w:rsidRDefault="00B626F2" w:rsidP="009F07C1">
            <w:pPr>
              <w:spacing w:before="0" w:after="0" w:line="240" w:lineRule="auto"/>
              <w:rPr>
                <w:i/>
                <w:sz w:val="16"/>
                <w:szCs w:val="14"/>
              </w:rPr>
            </w:pPr>
          </w:p>
          <w:p w14:paraId="365DCDDA" w14:textId="539B4C81" w:rsidR="00B626F2" w:rsidRPr="00B626F2" w:rsidRDefault="00B626F2" w:rsidP="009F07C1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6B3C7C">
              <w:rPr>
                <w:i/>
                <w:sz w:val="18"/>
                <w:szCs w:val="16"/>
              </w:rPr>
              <w:t xml:space="preserve">Coder les indicateurs observés chaque fois que possible </w:t>
            </w:r>
          </w:p>
          <w:p w14:paraId="47AEE95B" w14:textId="77777777" w:rsidR="00B626F2" w:rsidRPr="006B3C7C" w:rsidRDefault="00B626F2" w:rsidP="00DC2925">
            <w:pPr>
              <w:numPr>
                <w:ilvl w:val="0"/>
                <w:numId w:val="2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 xml:space="preserve">Non présents </w:t>
            </w:r>
          </w:p>
          <w:p w14:paraId="1C3B14A3" w14:textId="77777777" w:rsidR="00B626F2" w:rsidRPr="006B3C7C" w:rsidRDefault="00B626F2" w:rsidP="00DC2925">
            <w:pPr>
              <w:numPr>
                <w:ilvl w:val="0"/>
                <w:numId w:val="2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Présents mais non observés durant les 3 derniers jours</w:t>
            </w:r>
          </w:p>
          <w:p w14:paraId="21937D1F" w14:textId="77777777" w:rsidR="00B626F2" w:rsidRPr="006B3C7C" w:rsidRDefault="00B626F2" w:rsidP="00DC2925">
            <w:pPr>
              <w:numPr>
                <w:ilvl w:val="0"/>
                <w:numId w:val="2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Manifestés 1-2 jours des 3 jours</w:t>
            </w:r>
          </w:p>
          <w:p w14:paraId="32E6FFB8" w14:textId="76091A2F" w:rsidR="00B626F2" w:rsidRPr="00DD3B79" w:rsidRDefault="00B626F2" w:rsidP="00DC2925">
            <w:pPr>
              <w:numPr>
                <w:ilvl w:val="0"/>
                <w:numId w:val="22"/>
              </w:numPr>
              <w:spacing w:before="0" w:after="0" w:line="240" w:lineRule="auto"/>
              <w:rPr>
                <w:rFonts w:ascii="Univers" w:hAnsi="Univers"/>
                <w:b/>
                <w:iCs/>
                <w:sz w:val="16"/>
                <w:szCs w:val="16"/>
              </w:rPr>
            </w:pPr>
            <w:r w:rsidRPr="006B3C7C">
              <w:rPr>
                <w:b/>
                <w:sz w:val="18"/>
                <w:szCs w:val="16"/>
              </w:rPr>
              <w:t>Manifestés chacun des 3 jours</w:t>
            </w:r>
          </w:p>
        </w:tc>
        <w:tc>
          <w:tcPr>
            <w:tcW w:w="5243" w:type="dxa"/>
            <w:gridSpan w:val="2"/>
          </w:tcPr>
          <w:p w14:paraId="18BDF2B1" w14:textId="1551D890" w:rsidR="00B626F2" w:rsidRPr="00340CD8" w:rsidRDefault="00B626F2" w:rsidP="00B626F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2. ITEMS D’HUMEUR RAPPORTES SPONTANEMENT</w:t>
            </w:r>
          </w:p>
          <w:p w14:paraId="4A143BE7" w14:textId="77777777" w:rsidR="00B626F2" w:rsidRPr="009B423C" w:rsidRDefault="00B626F2" w:rsidP="00DC2925">
            <w:pPr>
              <w:pStyle w:val="Paragraphedeliste"/>
              <w:numPr>
                <w:ilvl w:val="0"/>
                <w:numId w:val="66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Pas dans les 3 derniers jours</w:t>
            </w:r>
          </w:p>
          <w:p w14:paraId="054AF153" w14:textId="77777777" w:rsidR="00B626F2" w:rsidRPr="009F493F" w:rsidRDefault="00B626F2" w:rsidP="00DC2925">
            <w:pPr>
              <w:numPr>
                <w:ilvl w:val="0"/>
                <w:numId w:val="66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>Pas durant les 3 derniers jours mais se sent souvent ainsi</w:t>
            </w:r>
          </w:p>
          <w:p w14:paraId="2718BFEA" w14:textId="77777777" w:rsidR="00B626F2" w:rsidRPr="009F493F" w:rsidRDefault="00B626F2" w:rsidP="00DC2925">
            <w:pPr>
              <w:numPr>
                <w:ilvl w:val="0"/>
                <w:numId w:val="66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>1-2 jours des 3 derniers jours</w:t>
            </w:r>
          </w:p>
          <w:p w14:paraId="7B8747C6" w14:textId="77777777" w:rsidR="00B626F2" w:rsidRPr="009F493F" w:rsidRDefault="00B626F2" w:rsidP="00DC2925">
            <w:pPr>
              <w:numPr>
                <w:ilvl w:val="0"/>
                <w:numId w:val="66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>Se sent ainsi chacun des 3 derniers jours</w:t>
            </w:r>
          </w:p>
          <w:p w14:paraId="0FD979FC" w14:textId="77777777" w:rsidR="00B626F2" w:rsidRPr="009F493F" w:rsidRDefault="00B626F2" w:rsidP="00DC2925">
            <w:pPr>
              <w:numPr>
                <w:ilvl w:val="0"/>
                <w:numId w:val="66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>La personne ne pourrait (ne voudrait) répondre</w:t>
            </w:r>
          </w:p>
          <w:p w14:paraId="51DCB2FE" w14:textId="25296030" w:rsidR="00B626F2" w:rsidRPr="00122F0C" w:rsidRDefault="00B626F2" w:rsidP="009F07C1">
            <w:pPr>
              <w:spacing w:before="0" w:after="0" w:line="240" w:lineRule="auto"/>
              <w:rPr>
                <w:i/>
                <w:sz w:val="18"/>
                <w:szCs w:val="18"/>
              </w:rPr>
            </w:pPr>
            <w:r w:rsidRPr="009F07C1">
              <w:rPr>
                <w:i/>
                <w:sz w:val="18"/>
                <w:szCs w:val="18"/>
              </w:rPr>
              <w:t>Demandez « avec quelle fréquence vous êtes-vous senti durant les 3 derniers jours ».</w:t>
            </w:r>
          </w:p>
        </w:tc>
      </w:tr>
      <w:tr w:rsidR="00526BBE" w:rsidRPr="00122F0C" w14:paraId="41D626D0" w14:textId="77777777" w:rsidTr="00DC2925">
        <w:trPr>
          <w:trHeight w:val="839"/>
        </w:trPr>
        <w:tc>
          <w:tcPr>
            <w:tcW w:w="4531" w:type="dxa"/>
          </w:tcPr>
          <w:p w14:paraId="7BF46361" w14:textId="73E7AC76" w:rsidR="00526BBE" w:rsidRPr="00B626F2" w:rsidRDefault="00526BBE" w:rsidP="00DC2925">
            <w:pPr>
              <w:pStyle w:val="Paragraphedeliste"/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122F0C">
              <w:rPr>
                <w:b/>
                <w:sz w:val="18"/>
                <w:szCs w:val="16"/>
              </w:rPr>
              <w:t xml:space="preserve">Emet des expressions négatives </w:t>
            </w:r>
            <w:r w:rsidRPr="00122F0C">
              <w:rPr>
                <w:b/>
                <w:sz w:val="18"/>
                <w:szCs w:val="16"/>
              </w:rPr>
              <w:br/>
            </w:r>
            <w:r w:rsidRPr="00122F0C">
              <w:rPr>
                <w:bCs/>
                <w:sz w:val="16"/>
                <w:szCs w:val="14"/>
              </w:rPr>
              <w:t xml:space="preserve">Par ex. : </w:t>
            </w:r>
            <w:proofErr w:type="gramStart"/>
            <w:r w:rsidRPr="00122F0C">
              <w:rPr>
                <w:bCs/>
                <w:sz w:val="16"/>
                <w:szCs w:val="14"/>
              </w:rPr>
              <w:t>«  rien</w:t>
            </w:r>
            <w:proofErr w:type="gramEnd"/>
            <w:r w:rsidRPr="00122F0C">
              <w:rPr>
                <w:bCs/>
                <w:sz w:val="16"/>
                <w:szCs w:val="14"/>
              </w:rPr>
              <w:t xml:space="preserve"> ne compte, il vaudrait mieux être mort, à quoi ça sert, regrette d’avoir vécu si longtemps, laissez-moi mourir »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99588FB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28B4F20E" w14:textId="0D4C568D" w:rsidR="00526BBE" w:rsidRPr="00D472BD" w:rsidRDefault="00B626F2" w:rsidP="00DC2925">
            <w:pPr>
              <w:numPr>
                <w:ilvl w:val="0"/>
                <w:numId w:val="23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>Avoir peu d’intérêt ou de plaisir pour les choses qui normalement sont agréables ?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40B6DA01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526BBE" w:rsidRPr="00122F0C" w14:paraId="7426E55D" w14:textId="77777777" w:rsidTr="00DC2925">
        <w:trPr>
          <w:trHeight w:val="831"/>
        </w:trPr>
        <w:tc>
          <w:tcPr>
            <w:tcW w:w="4531" w:type="dxa"/>
          </w:tcPr>
          <w:p w14:paraId="4F9BDA38" w14:textId="030026FB" w:rsidR="00526BBE" w:rsidRPr="00B626F2" w:rsidRDefault="00526BBE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Perpétuelle colère envers soi-même ou envers les autres</w:t>
            </w:r>
            <w:r w:rsidRPr="00DC536A">
              <w:rPr>
                <w:b/>
                <w:sz w:val="18"/>
                <w:szCs w:val="16"/>
              </w:rPr>
              <w:br/>
            </w:r>
            <w:r w:rsidRPr="00DC536A">
              <w:rPr>
                <w:bCs/>
                <w:sz w:val="16"/>
                <w:szCs w:val="14"/>
              </w:rPr>
              <w:t>Par ex. : facilement dérangé, colère envers les soins reçus</w:t>
            </w:r>
            <w:r w:rsidRPr="00DC536A">
              <w:rPr>
                <w:b/>
                <w:sz w:val="16"/>
                <w:szCs w:val="14"/>
              </w:rPr>
              <w:t xml:space="preserve"> 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290F7C53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49EB02FA" w14:textId="77777777" w:rsidR="00B626F2" w:rsidRDefault="00B626F2" w:rsidP="00DC2925">
            <w:pPr>
              <w:numPr>
                <w:ilvl w:val="0"/>
                <w:numId w:val="23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493F">
              <w:rPr>
                <w:b/>
                <w:iCs/>
                <w:sz w:val="18"/>
                <w:szCs w:val="18"/>
              </w:rPr>
              <w:t xml:space="preserve">Anxieux, agité ou mal à l’aise ? </w:t>
            </w:r>
          </w:p>
          <w:p w14:paraId="522137CB" w14:textId="77777777" w:rsidR="00526BBE" w:rsidRPr="00381400" w:rsidRDefault="00526BBE" w:rsidP="00B626F2">
            <w:pPr>
              <w:spacing w:before="0" w:after="0" w:line="240" w:lineRule="auto"/>
              <w:ind w:left="720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5F665710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526BBE" w:rsidRPr="00122F0C" w14:paraId="66D4B56F" w14:textId="77777777" w:rsidTr="00DC2925">
        <w:trPr>
          <w:trHeight w:val="849"/>
        </w:trPr>
        <w:tc>
          <w:tcPr>
            <w:tcW w:w="4531" w:type="dxa"/>
          </w:tcPr>
          <w:p w14:paraId="133A17D9" w14:textId="1ED8E49F" w:rsidR="00526BBE" w:rsidRPr="00B626F2" w:rsidRDefault="00526BBE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Expression (incluant des non verbales) de craintes paraissant non fondées</w:t>
            </w:r>
            <w:r w:rsidRPr="00DC536A">
              <w:rPr>
                <w:b/>
                <w:sz w:val="18"/>
                <w:szCs w:val="16"/>
              </w:rPr>
              <w:br/>
            </w:r>
            <w:r w:rsidRPr="00DC536A">
              <w:rPr>
                <w:bCs/>
                <w:sz w:val="16"/>
                <w:szCs w:val="14"/>
              </w:rPr>
              <w:t>Par ex. : peur d’être abandonné, d’être laissé seul, d’être avec les autres ou crainte intense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36B1AB70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34A35FF0" w14:textId="77777777" w:rsidR="00B626F2" w:rsidRDefault="00B626F2" w:rsidP="00DC2925">
            <w:pPr>
              <w:numPr>
                <w:ilvl w:val="0"/>
                <w:numId w:val="23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F07C1">
              <w:rPr>
                <w:b/>
                <w:iCs/>
                <w:sz w:val="18"/>
                <w:szCs w:val="18"/>
              </w:rPr>
              <w:t xml:space="preserve">Triste, déprimé ou sans espoir ? </w:t>
            </w:r>
          </w:p>
          <w:p w14:paraId="590AA5BA" w14:textId="77777777" w:rsidR="00526BBE" w:rsidRPr="00381400" w:rsidRDefault="00526BBE" w:rsidP="00B626F2">
            <w:pPr>
              <w:spacing w:before="0" w:after="0" w:line="240" w:lineRule="auto"/>
              <w:ind w:left="720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0884B9B3" w14:textId="77777777" w:rsidR="00526BBE" w:rsidRPr="00122F0C" w:rsidRDefault="00526BBE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B626F2" w:rsidRPr="00122F0C" w14:paraId="14531C03" w14:textId="77777777" w:rsidTr="00DC2925">
        <w:trPr>
          <w:trHeight w:val="1059"/>
        </w:trPr>
        <w:tc>
          <w:tcPr>
            <w:tcW w:w="4531" w:type="dxa"/>
          </w:tcPr>
          <w:p w14:paraId="09414004" w14:textId="0336007B" w:rsidR="00B626F2" w:rsidRPr="00B626F2" w:rsidRDefault="00B626F2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Plaintes somatiques répétées</w:t>
            </w:r>
            <w:r w:rsidRPr="00DC536A">
              <w:rPr>
                <w:b/>
                <w:sz w:val="18"/>
                <w:szCs w:val="16"/>
              </w:rPr>
              <w:br/>
            </w:r>
            <w:r w:rsidRPr="00DC536A">
              <w:rPr>
                <w:bCs/>
                <w:sz w:val="16"/>
                <w:szCs w:val="14"/>
              </w:rPr>
              <w:t>Par ex. : cherche de façon persistante un avis médical, concerné de façon obsessionnelle par les fonctions corporelles</w:t>
            </w:r>
            <w:r w:rsidRPr="00DC536A">
              <w:rPr>
                <w:b/>
                <w:sz w:val="16"/>
                <w:szCs w:val="14"/>
              </w:rPr>
              <w:t xml:space="preserve"> 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27418104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243" w:type="dxa"/>
            <w:gridSpan w:val="2"/>
          </w:tcPr>
          <w:p w14:paraId="5B2E2520" w14:textId="77777777" w:rsidR="00B626F2" w:rsidRPr="00122F0C" w:rsidRDefault="00B626F2" w:rsidP="009F07C1">
            <w:pPr>
              <w:spacing w:before="0" w:after="0" w:line="240" w:lineRule="auto"/>
              <w:rPr>
                <w:i/>
                <w:sz w:val="18"/>
                <w:szCs w:val="18"/>
              </w:rPr>
            </w:pPr>
          </w:p>
        </w:tc>
      </w:tr>
      <w:tr w:rsidR="00DD3B79" w:rsidRPr="00122F0C" w14:paraId="1C387C40" w14:textId="77777777" w:rsidTr="00DC2925">
        <w:trPr>
          <w:trHeight w:val="1723"/>
        </w:trPr>
        <w:tc>
          <w:tcPr>
            <w:tcW w:w="4531" w:type="dxa"/>
          </w:tcPr>
          <w:p w14:paraId="53665B55" w14:textId="5E79A87D" w:rsidR="00DD3B79" w:rsidRPr="00B626F2" w:rsidRDefault="00DD3B79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Plaintes anxieuses/inquiétudes (ne concernant pas la santé)</w:t>
            </w:r>
            <w:r w:rsidRPr="00DC536A">
              <w:rPr>
                <w:b/>
                <w:sz w:val="18"/>
                <w:szCs w:val="16"/>
              </w:rPr>
              <w:br/>
            </w:r>
            <w:r w:rsidRPr="009F07C1">
              <w:rPr>
                <w:bCs/>
                <w:sz w:val="16"/>
                <w:szCs w:val="14"/>
              </w:rPr>
              <w:t>Par ex. : demande constamment de l’attention/réassurance concernant les horaires, repas, lavage du linge, vêtements, relations avec autrui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18CAA738" w14:textId="77777777" w:rsidR="00DD3B79" w:rsidRPr="00122F0C" w:rsidRDefault="00DD3B79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243" w:type="dxa"/>
            <w:gridSpan w:val="2"/>
          </w:tcPr>
          <w:p w14:paraId="1AC9A5B1" w14:textId="77777777" w:rsidR="00DD3B79" w:rsidRPr="00381400" w:rsidRDefault="00DD3B79" w:rsidP="00B626F2">
            <w:pPr>
              <w:spacing w:before="0" w:after="0" w:line="240" w:lineRule="auto"/>
              <w:rPr>
                <w:b/>
                <w:iCs/>
                <w:color w:val="3E8D9C" w:themeColor="background2" w:themeShade="BF"/>
                <w:sz w:val="18"/>
                <w:szCs w:val="18"/>
              </w:rPr>
            </w:pPr>
            <w:r w:rsidRPr="00381400">
              <w:rPr>
                <w:b/>
                <w:color w:val="3E8D9C" w:themeColor="background2" w:themeShade="BF"/>
                <w:sz w:val="20"/>
                <w:szCs w:val="18"/>
              </w:rPr>
              <w:t>3. COMPORTEMENT PROBLEMATIQUE</w:t>
            </w:r>
          </w:p>
          <w:p w14:paraId="4D34C3C4" w14:textId="45E274AB" w:rsidR="00DD3B79" w:rsidRPr="00DD3B79" w:rsidRDefault="00DD3B79" w:rsidP="00B626F2">
            <w:pPr>
              <w:spacing w:before="0" w:after="0" w:line="240" w:lineRule="auto"/>
              <w:rPr>
                <w:bCs/>
                <w:i/>
                <w:sz w:val="18"/>
                <w:szCs w:val="18"/>
              </w:rPr>
            </w:pPr>
            <w:r w:rsidRPr="009F07C1">
              <w:rPr>
                <w:bCs/>
                <w:i/>
                <w:sz w:val="18"/>
                <w:szCs w:val="18"/>
              </w:rPr>
              <w:t>Coder les indicateurs observés durant les 3 derniers jours quelle qu’en soit la cause</w:t>
            </w:r>
          </w:p>
          <w:p w14:paraId="7C471642" w14:textId="77777777" w:rsidR="00DD3B79" w:rsidRPr="009B423C" w:rsidRDefault="00DD3B79" w:rsidP="00DC2925">
            <w:pPr>
              <w:pStyle w:val="Paragraphedeliste"/>
              <w:numPr>
                <w:ilvl w:val="0"/>
                <w:numId w:val="65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Non présents</w:t>
            </w:r>
          </w:p>
          <w:p w14:paraId="4E2DDCEF" w14:textId="77777777" w:rsidR="00DD3B79" w:rsidRPr="009B423C" w:rsidRDefault="00DD3B79" w:rsidP="00DC2925">
            <w:pPr>
              <w:pStyle w:val="Paragraphedeliste"/>
              <w:numPr>
                <w:ilvl w:val="0"/>
                <w:numId w:val="65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Présents mais non manifestés durant les 3 derniers jours</w:t>
            </w:r>
          </w:p>
          <w:p w14:paraId="50819983" w14:textId="77777777" w:rsidR="00DD3B79" w:rsidRPr="009B423C" w:rsidRDefault="00DD3B79" w:rsidP="00DC2925">
            <w:pPr>
              <w:pStyle w:val="Paragraphedeliste"/>
              <w:numPr>
                <w:ilvl w:val="0"/>
                <w:numId w:val="65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Manifestés 1-2 jours des 3 jours</w:t>
            </w:r>
          </w:p>
          <w:p w14:paraId="4311C828" w14:textId="148D09C3" w:rsidR="00DD3B79" w:rsidRPr="00DD3B79" w:rsidRDefault="00DD3B79" w:rsidP="00DC2925">
            <w:pPr>
              <w:pStyle w:val="Paragraphedeliste"/>
              <w:numPr>
                <w:ilvl w:val="0"/>
                <w:numId w:val="65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Manifestés chacun des 3 jours</w:t>
            </w:r>
          </w:p>
        </w:tc>
      </w:tr>
      <w:tr w:rsidR="00B626F2" w:rsidRPr="00122F0C" w14:paraId="4D8A3119" w14:textId="77777777" w:rsidTr="00DC2925">
        <w:trPr>
          <w:trHeight w:val="837"/>
        </w:trPr>
        <w:tc>
          <w:tcPr>
            <w:tcW w:w="4531" w:type="dxa"/>
          </w:tcPr>
          <w:p w14:paraId="3E03754C" w14:textId="61146742" w:rsidR="00B626F2" w:rsidRPr="00B626F2" w:rsidRDefault="00B626F2" w:rsidP="00DC2925">
            <w:pPr>
              <w:pStyle w:val="Paragraphedeliste"/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B626F2">
              <w:rPr>
                <w:b/>
                <w:sz w:val="18"/>
                <w:szCs w:val="16"/>
              </w:rPr>
              <w:t>Visage exprimant tristesse, douleur ou inquiétude</w:t>
            </w:r>
            <w:r w:rsidRPr="00B626F2">
              <w:rPr>
                <w:b/>
                <w:sz w:val="18"/>
                <w:szCs w:val="16"/>
              </w:rPr>
              <w:br/>
            </w:r>
            <w:r w:rsidRPr="00B626F2">
              <w:rPr>
                <w:bCs/>
                <w:sz w:val="16"/>
                <w:szCs w:val="14"/>
              </w:rPr>
              <w:t>Par ex. : front soucieux, constamment sombre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25B7BA7B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1479BA4E" w14:textId="55D97C6B" w:rsidR="00B626F2" w:rsidRPr="00DD3B79" w:rsidRDefault="003F16EA" w:rsidP="00DC2925">
            <w:pPr>
              <w:pStyle w:val="Paragraphedeliste"/>
              <w:numPr>
                <w:ilvl w:val="0"/>
                <w:numId w:val="67"/>
              </w:numPr>
              <w:spacing w:before="0" w:after="0" w:line="240" w:lineRule="auto"/>
              <w:rPr>
                <w:bCs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Déambulation</w:t>
            </w:r>
            <w:r w:rsidRPr="009B423C">
              <w:rPr>
                <w:bCs/>
                <w:iCs/>
                <w:sz w:val="18"/>
                <w:szCs w:val="18"/>
              </w:rPr>
              <w:t xml:space="preserve"> – se déplace sans buts ni besoins apparents, au mépris de sa sécurité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1CED0FF7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B626F2" w:rsidRPr="00122F0C" w14:paraId="4709FF77" w14:textId="77777777" w:rsidTr="00DC2925">
        <w:trPr>
          <w:trHeight w:val="268"/>
        </w:trPr>
        <w:tc>
          <w:tcPr>
            <w:tcW w:w="4531" w:type="dxa"/>
          </w:tcPr>
          <w:p w14:paraId="2226649B" w14:textId="77777777" w:rsidR="00B626F2" w:rsidRPr="00DC536A" w:rsidRDefault="00B626F2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Larmes et pleurs fréquents</w:t>
            </w:r>
          </w:p>
          <w:p w14:paraId="498A7907" w14:textId="77777777" w:rsidR="00B626F2" w:rsidRPr="00381400" w:rsidRDefault="00B626F2" w:rsidP="00B626F2">
            <w:pPr>
              <w:spacing w:before="0" w:after="0" w:line="240" w:lineRule="auto"/>
              <w:ind w:left="720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051DF6D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3F0D3334" w14:textId="0E40FFF1" w:rsidR="00B626F2" w:rsidRPr="00DD3B79" w:rsidRDefault="00B626F2" w:rsidP="00DC2925">
            <w:pPr>
              <w:pStyle w:val="Paragraphedeliste"/>
              <w:numPr>
                <w:ilvl w:val="0"/>
                <w:numId w:val="67"/>
              </w:numPr>
              <w:spacing w:before="0" w:after="0" w:line="240" w:lineRule="auto"/>
              <w:rPr>
                <w:bCs/>
                <w:i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Agressivité verbale</w:t>
            </w:r>
            <w:r w:rsidR="003F16EA" w:rsidRPr="009B423C">
              <w:rPr>
                <w:bCs/>
                <w:i/>
                <w:sz w:val="18"/>
                <w:szCs w:val="18"/>
              </w:rPr>
              <w:t xml:space="preserve"> Par ex. : menace, injurie, maudit autrui</w:t>
            </w:r>
          </w:p>
          <w:p w14:paraId="3FF5494A" w14:textId="77777777" w:rsidR="00B626F2" w:rsidRPr="00381400" w:rsidRDefault="00B626F2" w:rsidP="00B626F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40097CEA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B626F2" w:rsidRPr="00122F0C" w14:paraId="594AE623" w14:textId="77777777" w:rsidTr="00DC2925">
        <w:trPr>
          <w:trHeight w:val="887"/>
        </w:trPr>
        <w:tc>
          <w:tcPr>
            <w:tcW w:w="4531" w:type="dxa"/>
          </w:tcPr>
          <w:p w14:paraId="659A45A1" w14:textId="44416621" w:rsidR="00B626F2" w:rsidRPr="00B626F2" w:rsidRDefault="00B626F2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Expressions récurrentes que quelque chose de terrible va arriver</w:t>
            </w:r>
            <w:r w:rsidRPr="00DC536A">
              <w:rPr>
                <w:b/>
                <w:sz w:val="18"/>
                <w:szCs w:val="16"/>
              </w:rPr>
              <w:br/>
            </w:r>
            <w:r w:rsidRPr="009F07C1">
              <w:rPr>
                <w:bCs/>
                <w:sz w:val="16"/>
                <w:szCs w:val="14"/>
              </w:rPr>
              <w:t>Par ex. : croit qu’il va mourir, avoir une crise cardiaque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6A6E23AD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7855CFDC" w14:textId="77777777" w:rsidR="003F16EA" w:rsidRPr="009B423C" w:rsidRDefault="003F16EA" w:rsidP="00DC2925">
            <w:pPr>
              <w:pStyle w:val="Paragraphedeliste"/>
              <w:numPr>
                <w:ilvl w:val="0"/>
                <w:numId w:val="67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Agressivité physique</w:t>
            </w:r>
          </w:p>
          <w:p w14:paraId="1E5B9D29" w14:textId="2A837032" w:rsidR="00B626F2" w:rsidRPr="00DD3B79" w:rsidRDefault="003F16EA" w:rsidP="00DD3B79">
            <w:pPr>
              <w:pStyle w:val="Paragraphedeliste"/>
              <w:spacing w:before="0" w:after="0" w:line="240" w:lineRule="auto"/>
              <w:rPr>
                <w:bCs/>
                <w:i/>
                <w:sz w:val="18"/>
                <w:szCs w:val="18"/>
              </w:rPr>
            </w:pPr>
            <w:r w:rsidRPr="00D472BD">
              <w:rPr>
                <w:bCs/>
                <w:i/>
                <w:sz w:val="16"/>
                <w:szCs w:val="16"/>
              </w:rPr>
              <w:t>Par ex. : frappe, repousse, griffe, agresse sexuellement autrui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3BA8E44B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B626F2" w:rsidRPr="00122F0C" w14:paraId="40F2808C" w14:textId="77777777" w:rsidTr="00DC2925">
        <w:trPr>
          <w:trHeight w:val="600"/>
        </w:trPr>
        <w:tc>
          <w:tcPr>
            <w:tcW w:w="4531" w:type="dxa"/>
          </w:tcPr>
          <w:p w14:paraId="296BC534" w14:textId="0349ACF2" w:rsidR="00B626F2" w:rsidRPr="00B626F2" w:rsidRDefault="00B626F2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Retrait des activités intéressantes</w:t>
            </w:r>
            <w:r w:rsidRPr="00DC536A">
              <w:rPr>
                <w:b/>
                <w:sz w:val="18"/>
                <w:szCs w:val="16"/>
              </w:rPr>
              <w:br/>
            </w:r>
            <w:r w:rsidRPr="009F07C1">
              <w:rPr>
                <w:bCs/>
                <w:sz w:val="16"/>
                <w:szCs w:val="14"/>
              </w:rPr>
              <w:t>Par ex. : activités jusqu’ici appréciées ou à être avec sa famille/ses amis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2679125E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11DD9BB8" w14:textId="77777777" w:rsidR="003F16EA" w:rsidRPr="009B423C" w:rsidRDefault="003F16EA" w:rsidP="00DC2925">
            <w:pPr>
              <w:pStyle w:val="Paragraphedeliste"/>
              <w:numPr>
                <w:ilvl w:val="0"/>
                <w:numId w:val="67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Comportement socialement inadapté/perturbateur</w:t>
            </w:r>
          </w:p>
          <w:p w14:paraId="0DC255A7" w14:textId="01BC2927" w:rsidR="00B626F2" w:rsidRPr="00DD3B79" w:rsidRDefault="003F16EA" w:rsidP="00DD3B79">
            <w:pPr>
              <w:pStyle w:val="Paragraphedeliste"/>
              <w:spacing w:before="0" w:after="0" w:line="240" w:lineRule="auto"/>
              <w:rPr>
                <w:bCs/>
                <w:i/>
                <w:sz w:val="18"/>
                <w:szCs w:val="18"/>
              </w:rPr>
            </w:pPr>
            <w:r w:rsidRPr="00D472BD">
              <w:rPr>
                <w:bCs/>
                <w:i/>
                <w:sz w:val="16"/>
                <w:szCs w:val="16"/>
              </w:rPr>
              <w:t>Par ex. : émet des sons, des cris, des bruits perturbateurs, crache, projette de la nourriture ou des selles, amasse des objets, fouille dans les affaires des autres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735C8F4D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B626F2" w:rsidRPr="00122F0C" w14:paraId="4D56BD75" w14:textId="77777777" w:rsidTr="00DC2925">
        <w:trPr>
          <w:trHeight w:val="279"/>
        </w:trPr>
        <w:tc>
          <w:tcPr>
            <w:tcW w:w="4531" w:type="dxa"/>
          </w:tcPr>
          <w:p w14:paraId="323A5333" w14:textId="35427808" w:rsidR="00B626F2" w:rsidRPr="00526BBE" w:rsidRDefault="00B626F2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526BBE">
              <w:rPr>
                <w:b/>
                <w:sz w:val="18"/>
                <w:szCs w:val="16"/>
              </w:rPr>
              <w:t>Rapports sociaux réduits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0296AB4A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4670" w:type="dxa"/>
          </w:tcPr>
          <w:p w14:paraId="2AFF563A" w14:textId="77777777" w:rsidR="00DD3B79" w:rsidRPr="009B423C" w:rsidRDefault="00DD3B79" w:rsidP="00DC2925">
            <w:pPr>
              <w:pStyle w:val="Paragraphedeliste"/>
              <w:numPr>
                <w:ilvl w:val="0"/>
                <w:numId w:val="67"/>
              </w:numPr>
              <w:spacing w:before="0" w:after="0" w:line="240" w:lineRule="auto"/>
              <w:rPr>
                <w:b/>
                <w:iCs/>
                <w:sz w:val="18"/>
                <w:szCs w:val="18"/>
              </w:rPr>
            </w:pPr>
            <w:r w:rsidRPr="009B423C">
              <w:rPr>
                <w:b/>
                <w:iCs/>
                <w:sz w:val="18"/>
                <w:szCs w:val="18"/>
              </w:rPr>
              <w:t>S’oppose aux soins de manière agressive</w:t>
            </w:r>
          </w:p>
          <w:p w14:paraId="6935EE9A" w14:textId="209BB4AE" w:rsidR="00B626F2" w:rsidRPr="00381400" w:rsidRDefault="00DD3B79" w:rsidP="00DD3B79">
            <w:pPr>
              <w:pStyle w:val="Paragraphedeliste"/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D472BD">
              <w:rPr>
                <w:bCs/>
                <w:i/>
                <w:sz w:val="16"/>
                <w:szCs w:val="16"/>
              </w:rPr>
              <w:t>Par ex. : refuse de prendre ses médicaments, recevoir ses injections, l’aide aux AVQ ou de manger</w:t>
            </w:r>
          </w:p>
        </w:tc>
        <w:tc>
          <w:tcPr>
            <w:tcW w:w="573" w:type="dxa"/>
            <w:shd w:val="clear" w:color="auto" w:fill="F2F2F2" w:themeFill="background1" w:themeFillShade="F2"/>
            <w:vAlign w:val="center"/>
          </w:tcPr>
          <w:p w14:paraId="550F770B" w14:textId="77777777" w:rsidR="00B626F2" w:rsidRPr="00122F0C" w:rsidRDefault="00B626F2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</w:tr>
      <w:tr w:rsidR="00340CD8" w:rsidRPr="00122F0C" w14:paraId="614B3AD8" w14:textId="77777777" w:rsidTr="00DC2925">
        <w:trPr>
          <w:trHeight w:val="1059"/>
        </w:trPr>
        <w:tc>
          <w:tcPr>
            <w:tcW w:w="4531" w:type="dxa"/>
          </w:tcPr>
          <w:p w14:paraId="13AF10E4" w14:textId="70E1384C" w:rsidR="00340CD8" w:rsidRPr="00B626F2" w:rsidRDefault="00340CD8" w:rsidP="00DC2925">
            <w:pPr>
              <w:numPr>
                <w:ilvl w:val="0"/>
                <w:numId w:val="6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C536A">
              <w:rPr>
                <w:b/>
                <w:sz w:val="18"/>
                <w:szCs w:val="16"/>
              </w:rPr>
              <w:t>Expressions (y compris non verbales) de manque de plaisir dans la vie</w:t>
            </w:r>
            <w:r w:rsidRPr="00DC536A">
              <w:rPr>
                <w:b/>
                <w:sz w:val="18"/>
                <w:szCs w:val="16"/>
              </w:rPr>
              <w:br/>
            </w:r>
            <w:r w:rsidRPr="00D472BD">
              <w:rPr>
                <w:bCs/>
                <w:i/>
                <w:iCs/>
                <w:sz w:val="18"/>
                <w:szCs w:val="16"/>
              </w:rPr>
              <w:t>Par ex. : « je ne prends plus plaisir à rien », anhédonie</w:t>
            </w:r>
          </w:p>
        </w:tc>
        <w:tc>
          <w:tcPr>
            <w:tcW w:w="575" w:type="dxa"/>
            <w:shd w:val="clear" w:color="auto" w:fill="F2F2F2" w:themeFill="background1" w:themeFillShade="F2"/>
            <w:vAlign w:val="center"/>
          </w:tcPr>
          <w:p w14:paraId="3E27B712" w14:textId="77777777" w:rsidR="00340CD8" w:rsidRPr="00122F0C" w:rsidRDefault="00340CD8" w:rsidP="00DC2925">
            <w:pPr>
              <w:spacing w:before="0" w:after="0" w:line="240" w:lineRule="auto"/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5243" w:type="dxa"/>
            <w:gridSpan w:val="2"/>
          </w:tcPr>
          <w:p w14:paraId="670C6352" w14:textId="77777777" w:rsidR="00340CD8" w:rsidRPr="00122F0C" w:rsidRDefault="00340CD8" w:rsidP="00B626F2">
            <w:pPr>
              <w:spacing w:before="0" w:after="0" w:line="240" w:lineRule="auto"/>
              <w:rPr>
                <w:i/>
                <w:sz w:val="18"/>
                <w:szCs w:val="18"/>
              </w:rPr>
            </w:pPr>
          </w:p>
        </w:tc>
      </w:tr>
    </w:tbl>
    <w:p w14:paraId="3F98DD15" w14:textId="444667CF" w:rsidR="00D82FC5" w:rsidRPr="008904DA" w:rsidRDefault="00D82FC5" w:rsidP="008A5257">
      <w:pPr>
        <w:spacing w:before="0" w:after="0" w:line="240" w:lineRule="auto"/>
        <w:rPr>
          <w:sz w:val="18"/>
          <w:szCs w:val="16"/>
        </w:rPr>
      </w:pPr>
    </w:p>
    <w:p w14:paraId="11159429" w14:textId="77777777" w:rsidR="00474F52" w:rsidRDefault="00474F52" w:rsidP="008A5257">
      <w:pPr>
        <w:spacing w:before="0" w:after="0" w:line="240" w:lineRule="auto"/>
        <w:rPr>
          <w:sz w:val="18"/>
          <w:szCs w:val="16"/>
        </w:rPr>
      </w:pPr>
    </w:p>
    <w:p w14:paraId="3786A53B" w14:textId="77777777" w:rsidR="008904DA" w:rsidRPr="008904DA" w:rsidRDefault="008904DA" w:rsidP="008A5257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349" w:type="dxa"/>
        <w:tblInd w:w="-289" w:type="dxa"/>
        <w:tblLook w:val="04A0" w:firstRow="1" w:lastRow="0" w:firstColumn="1" w:lastColumn="0" w:noHBand="0" w:noVBand="1"/>
      </w:tblPr>
      <w:tblGrid>
        <w:gridCol w:w="4537"/>
        <w:gridCol w:w="567"/>
        <w:gridCol w:w="3969"/>
        <w:gridCol w:w="1276"/>
      </w:tblGrid>
      <w:tr w:rsidR="00474F52" w14:paraId="35410F56" w14:textId="4D71A6C2" w:rsidTr="00340CD8">
        <w:tc>
          <w:tcPr>
            <w:tcW w:w="10349" w:type="dxa"/>
            <w:gridSpan w:val="4"/>
          </w:tcPr>
          <w:p w14:paraId="1C172F87" w14:textId="229AD968" w:rsidR="00474F52" w:rsidRPr="009C24F4" w:rsidRDefault="00474F52" w:rsidP="00474F52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F279E2">
              <w:rPr>
                <w:b/>
                <w:bCs/>
                <w:color w:val="2A5E68" w:themeColor="background2" w:themeShade="80"/>
              </w:rPr>
              <w:lastRenderedPageBreak/>
              <w:t>SECTION F : BIEN-ETRE PSYCHOSOCIAL</w:t>
            </w:r>
          </w:p>
        </w:tc>
      </w:tr>
      <w:tr w:rsidR="00340CD8" w:rsidRPr="00474F52" w14:paraId="2CCB9FCE" w14:textId="408719B9" w:rsidTr="00DC2925">
        <w:trPr>
          <w:trHeight w:val="1918"/>
        </w:trPr>
        <w:tc>
          <w:tcPr>
            <w:tcW w:w="5104" w:type="dxa"/>
            <w:gridSpan w:val="2"/>
          </w:tcPr>
          <w:p w14:paraId="0D1891E4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>1. RELATIONS SOCIALES</w:t>
            </w:r>
          </w:p>
          <w:p w14:paraId="02A18C0F" w14:textId="77777777" w:rsidR="00340CD8" w:rsidRPr="009C24F4" w:rsidRDefault="00340CD8" w:rsidP="00474F52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9C24F4">
              <w:rPr>
                <w:i/>
                <w:sz w:val="18"/>
                <w:szCs w:val="16"/>
              </w:rPr>
              <w:t>(</w:t>
            </w:r>
            <w:proofErr w:type="gramStart"/>
            <w:r w:rsidRPr="009C24F4">
              <w:rPr>
                <w:i/>
                <w:sz w:val="18"/>
                <w:szCs w:val="16"/>
              </w:rPr>
              <w:t>note</w:t>
            </w:r>
            <w:proofErr w:type="gramEnd"/>
            <w:r w:rsidRPr="009C24F4">
              <w:rPr>
                <w:i/>
                <w:sz w:val="18"/>
                <w:szCs w:val="16"/>
              </w:rPr>
              <w:t> : demandez chaque fois que possible à la personne)</w:t>
            </w:r>
          </w:p>
          <w:p w14:paraId="0A86BFB8" w14:textId="77777777" w:rsidR="00340CD8" w:rsidRPr="00374674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Jamais</w:t>
            </w:r>
          </w:p>
          <w:p w14:paraId="6E75A606" w14:textId="77777777" w:rsidR="00340CD8" w:rsidRPr="00374674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Il y a plus de 30 jours</w:t>
            </w:r>
          </w:p>
          <w:p w14:paraId="326F1D25" w14:textId="77777777" w:rsidR="00340CD8" w:rsidRPr="00374674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Il y a 8 à 30 jours</w:t>
            </w:r>
          </w:p>
          <w:p w14:paraId="6BBDF16D" w14:textId="77777777" w:rsidR="00340CD8" w:rsidRPr="00374674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Il y a 4 à 7 jours</w:t>
            </w:r>
          </w:p>
          <w:p w14:paraId="70E3CC65" w14:textId="77777777" w:rsidR="00340CD8" w:rsidRPr="00374674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Durant les 3 derniers jours</w:t>
            </w:r>
          </w:p>
          <w:p w14:paraId="4F4BDF8A" w14:textId="220CFA64" w:rsidR="00340CD8" w:rsidRPr="00340CD8" w:rsidRDefault="00340CD8" w:rsidP="00DC2925">
            <w:pPr>
              <w:numPr>
                <w:ilvl w:val="0"/>
                <w:numId w:val="24"/>
              </w:numPr>
              <w:tabs>
                <w:tab w:val="num" w:pos="567"/>
              </w:tabs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374674">
              <w:rPr>
                <w:b/>
                <w:bCs/>
                <w:sz w:val="18"/>
                <w:szCs w:val="16"/>
              </w:rPr>
              <w:t>Incapable de déterminer</w:t>
            </w:r>
          </w:p>
        </w:tc>
        <w:tc>
          <w:tcPr>
            <w:tcW w:w="3969" w:type="dxa"/>
            <w:vMerge w:val="restart"/>
          </w:tcPr>
          <w:p w14:paraId="4C3EF6FF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>2.SOLITUDE</w:t>
            </w:r>
          </w:p>
          <w:p w14:paraId="269671B3" w14:textId="77777777" w:rsidR="00340CD8" w:rsidRDefault="00340CD8" w:rsidP="00474F52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612551">
              <w:rPr>
                <w:i/>
                <w:sz w:val="16"/>
                <w:szCs w:val="14"/>
              </w:rPr>
              <w:t>Dit ou indique qu’il se sent seul</w:t>
            </w:r>
            <w:r>
              <w:rPr>
                <w:i/>
                <w:sz w:val="16"/>
                <w:szCs w:val="14"/>
              </w:rPr>
              <w:t xml:space="preserve">                 </w:t>
            </w:r>
          </w:p>
          <w:p w14:paraId="55121EE5" w14:textId="17B51525" w:rsidR="00340CD8" w:rsidRPr="00963187" w:rsidRDefault="00340CD8" w:rsidP="00F279E2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474F52">
              <w:rPr>
                <w:i/>
                <w:color w:val="7030A0"/>
                <w:sz w:val="14"/>
                <w:szCs w:val="12"/>
              </w:rPr>
              <w:t xml:space="preserve"> </w:t>
            </w:r>
            <w:r w:rsidRPr="00474F52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1276" w:type="dxa"/>
            <w:vMerge w:val="restart"/>
            <w:shd w:val="clear" w:color="auto" w:fill="F2F2F2" w:themeFill="background1" w:themeFillShade="F2"/>
            <w:vAlign w:val="center"/>
          </w:tcPr>
          <w:p w14:paraId="2C9398BC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9F29338" w14:textId="3574706F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735CB538" w14:textId="77777777" w:rsidTr="00DC2925">
        <w:trPr>
          <w:trHeight w:val="556"/>
        </w:trPr>
        <w:tc>
          <w:tcPr>
            <w:tcW w:w="4537" w:type="dxa"/>
          </w:tcPr>
          <w:p w14:paraId="10F93032" w14:textId="562F9EBE" w:rsidR="00340CD8" w:rsidRPr="00963187" w:rsidRDefault="00340CD8" w:rsidP="00DC2925">
            <w:pPr>
              <w:numPr>
                <w:ilvl w:val="0"/>
                <w:numId w:val="8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Participation à des activités intéressantes de longue date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42BAA22A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0CEC0159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54FC6FE0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1CF3B58F" w14:textId="77777777" w:rsidTr="00DC2925">
        <w:trPr>
          <w:trHeight w:val="862"/>
        </w:trPr>
        <w:tc>
          <w:tcPr>
            <w:tcW w:w="4537" w:type="dxa"/>
          </w:tcPr>
          <w:p w14:paraId="46A1252C" w14:textId="0101FDF9" w:rsidR="00340CD8" w:rsidRPr="00340CD8" w:rsidRDefault="00340CD8" w:rsidP="00DC2925">
            <w:pPr>
              <w:numPr>
                <w:ilvl w:val="0"/>
                <w:numId w:val="2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Visite d’une relation sociale de longue date ou d’un membre de la famille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F1BDE54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5B2D1215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6B1B9A1A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488B9741" w14:textId="77777777" w:rsidTr="00DC2925">
        <w:trPr>
          <w:trHeight w:val="862"/>
        </w:trPr>
        <w:tc>
          <w:tcPr>
            <w:tcW w:w="4537" w:type="dxa"/>
          </w:tcPr>
          <w:p w14:paraId="4C88E7D2" w14:textId="2DD0BA3B" w:rsidR="00340CD8" w:rsidRPr="00340CD8" w:rsidRDefault="00340CD8" w:rsidP="00DC2925">
            <w:pPr>
              <w:numPr>
                <w:ilvl w:val="0"/>
                <w:numId w:val="25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Autre contact avec une relation sociale de longue date/un membre de la famille.</w:t>
            </w:r>
            <w:r w:rsidRPr="009C24F4">
              <w:rPr>
                <w:b/>
                <w:sz w:val="18"/>
                <w:szCs w:val="16"/>
              </w:rPr>
              <w:br/>
            </w:r>
            <w:r w:rsidRPr="009C24F4">
              <w:rPr>
                <w:i/>
                <w:sz w:val="18"/>
                <w:szCs w:val="16"/>
              </w:rPr>
              <w:t>Par ex. : contact téléphonique ou par courrier électronique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3B3237F5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0999596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6F0C5E53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4149D55E" w14:textId="77777777" w:rsidTr="00DC2925">
        <w:trPr>
          <w:trHeight w:val="506"/>
        </w:trPr>
        <w:tc>
          <w:tcPr>
            <w:tcW w:w="4537" w:type="dxa"/>
          </w:tcPr>
          <w:p w14:paraId="2E367141" w14:textId="40E321BF" w:rsidR="00340CD8" w:rsidRPr="00340CD8" w:rsidRDefault="00340CD8" w:rsidP="00DC2925">
            <w:pPr>
              <w:numPr>
                <w:ilvl w:val="0"/>
                <w:numId w:val="2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Exprime ouvertement un conflit ou de la colère vis-à-vis de la famille ou des amis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79A39FE1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5396FB4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577F14B2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65FD0FDD" w14:textId="77777777" w:rsidTr="00DC2925">
        <w:trPr>
          <w:trHeight w:val="549"/>
        </w:trPr>
        <w:tc>
          <w:tcPr>
            <w:tcW w:w="4537" w:type="dxa"/>
          </w:tcPr>
          <w:p w14:paraId="488B55C8" w14:textId="64758FAD" w:rsidR="00340CD8" w:rsidRPr="00963187" w:rsidRDefault="00340CD8" w:rsidP="00DC2925">
            <w:pPr>
              <w:numPr>
                <w:ilvl w:val="0"/>
                <w:numId w:val="2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A peur d’un membre de la famille ou de l’entourage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2466C34F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55F6586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07C68586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340CD8" w:rsidRPr="00474F52" w14:paraId="56CD36A3" w14:textId="77777777" w:rsidTr="00DC2925">
        <w:trPr>
          <w:trHeight w:val="534"/>
        </w:trPr>
        <w:tc>
          <w:tcPr>
            <w:tcW w:w="4537" w:type="dxa"/>
          </w:tcPr>
          <w:p w14:paraId="3856753E" w14:textId="36D8ADEE" w:rsidR="00340CD8" w:rsidRPr="00963187" w:rsidRDefault="00340CD8" w:rsidP="00DC2925">
            <w:pPr>
              <w:numPr>
                <w:ilvl w:val="0"/>
                <w:numId w:val="2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9C24F4">
              <w:rPr>
                <w:b/>
                <w:sz w:val="18"/>
                <w:szCs w:val="16"/>
              </w:rPr>
              <w:t>Négligé, abusé ou maltraité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67DC8AD6" w14:textId="77777777" w:rsidR="00340CD8" w:rsidRPr="00474F52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  <w:vMerge/>
          </w:tcPr>
          <w:p w14:paraId="12C7203E" w14:textId="77777777" w:rsidR="00340CD8" w:rsidRPr="00F279E2" w:rsidRDefault="00340CD8" w:rsidP="00474F5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276" w:type="dxa"/>
            <w:vMerge/>
            <w:shd w:val="clear" w:color="auto" w:fill="F2F2F2" w:themeFill="background1" w:themeFillShade="F2"/>
            <w:vAlign w:val="center"/>
          </w:tcPr>
          <w:p w14:paraId="7C2C9E98" w14:textId="77777777" w:rsidR="00340CD8" w:rsidRDefault="00340CD8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74F52" w:rsidRPr="00474F52" w14:paraId="34839581" w14:textId="0A0689FD" w:rsidTr="00DC2925">
        <w:trPr>
          <w:trHeight w:val="2271"/>
        </w:trPr>
        <w:tc>
          <w:tcPr>
            <w:tcW w:w="4537" w:type="dxa"/>
          </w:tcPr>
          <w:p w14:paraId="6C880B50" w14:textId="77777777" w:rsidR="00F279E2" w:rsidRPr="00F279E2" w:rsidRDefault="00F279E2" w:rsidP="00F279E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 xml:space="preserve">3. CHANGEMENT DANS LES ACTIVITES DURANT LES 90 DERNIERS JOURS (OU DEPUIS </w:t>
            </w:r>
            <w:smartTag w:uri="urn:schemas-microsoft-com:office:smarttags" w:element="PersonName">
              <w:smartTagPr>
                <w:attr w:name="ProductID" w:val="LA DERNIERE EVALUATION"/>
              </w:smartTagPr>
              <w:r w:rsidRPr="00F279E2">
                <w:rPr>
                  <w:b/>
                  <w:color w:val="3E8D9C" w:themeColor="background2" w:themeShade="BF"/>
                  <w:sz w:val="20"/>
                  <w:szCs w:val="18"/>
                </w:rPr>
                <w:t>LA DERNIERE EVALUATION</w:t>
              </w:r>
            </w:smartTag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 xml:space="preserve"> SI MOINS DE 90 JOURS)</w:t>
            </w:r>
          </w:p>
          <w:p w14:paraId="3A26EA82" w14:textId="77777777" w:rsidR="00F279E2" w:rsidRDefault="00F279E2" w:rsidP="00F279E2">
            <w:pPr>
              <w:spacing w:before="0" w:after="0" w:line="240" w:lineRule="auto"/>
              <w:rPr>
                <w:i/>
                <w:sz w:val="16"/>
                <w:szCs w:val="14"/>
              </w:rPr>
            </w:pPr>
            <w:r w:rsidRPr="008A5257">
              <w:rPr>
                <w:b/>
                <w:i/>
                <w:sz w:val="18"/>
                <w:szCs w:val="16"/>
              </w:rPr>
              <w:t>Diminution de la participation dans des activités habituelles sociales, religieuses, de loisirs ou autres.</w:t>
            </w:r>
            <w:r w:rsidRPr="008A5257">
              <w:rPr>
                <w:b/>
                <w:i/>
                <w:sz w:val="20"/>
                <w:szCs w:val="18"/>
              </w:rPr>
              <w:br/>
            </w:r>
            <w:r w:rsidRPr="008A5257">
              <w:rPr>
                <w:i/>
                <w:sz w:val="16"/>
                <w:szCs w:val="14"/>
              </w:rPr>
              <w:t>S’il y a une diminution, souffre de cette situation</w:t>
            </w:r>
          </w:p>
          <w:p w14:paraId="01FF4D2E" w14:textId="77777777" w:rsidR="00F279E2" w:rsidRPr="008A5257" w:rsidRDefault="00F279E2" w:rsidP="00F279E2">
            <w:pPr>
              <w:spacing w:before="0" w:after="0" w:line="240" w:lineRule="auto"/>
              <w:rPr>
                <w:i/>
                <w:sz w:val="16"/>
                <w:szCs w:val="14"/>
              </w:rPr>
            </w:pPr>
          </w:p>
          <w:p w14:paraId="3A4089EB" w14:textId="77777777" w:rsidR="00F279E2" w:rsidRPr="008A5257" w:rsidRDefault="00F279E2" w:rsidP="00DC2925">
            <w:pPr>
              <w:numPr>
                <w:ilvl w:val="0"/>
                <w:numId w:val="2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A5257">
              <w:rPr>
                <w:sz w:val="18"/>
                <w:szCs w:val="16"/>
              </w:rPr>
              <w:t>Pas de diminution</w:t>
            </w:r>
          </w:p>
          <w:p w14:paraId="58F7DCA8" w14:textId="77777777" w:rsidR="00F279E2" w:rsidRDefault="00F279E2" w:rsidP="00DC2925">
            <w:pPr>
              <w:numPr>
                <w:ilvl w:val="0"/>
                <w:numId w:val="2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A5257">
              <w:rPr>
                <w:sz w:val="18"/>
                <w:szCs w:val="16"/>
              </w:rPr>
              <w:t>Diminution, n’en souffre pas</w:t>
            </w:r>
          </w:p>
          <w:p w14:paraId="7DB4D38F" w14:textId="5F758DA4" w:rsidR="00F279E2" w:rsidRPr="00963187" w:rsidRDefault="00F279E2" w:rsidP="00DC2925">
            <w:pPr>
              <w:numPr>
                <w:ilvl w:val="0"/>
                <w:numId w:val="2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F279E2">
              <w:rPr>
                <w:sz w:val="18"/>
                <w:szCs w:val="16"/>
              </w:rPr>
              <w:t>Diminution, en souffre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D252184" w14:textId="77777777" w:rsidR="00474F52" w:rsidRPr="00474F52" w:rsidRDefault="00474F52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969" w:type="dxa"/>
          </w:tcPr>
          <w:p w14:paraId="19066D01" w14:textId="77777777" w:rsidR="00F279E2" w:rsidRPr="00F279E2" w:rsidRDefault="00F279E2" w:rsidP="00F279E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 xml:space="preserve">4. LAPS DE TEMPS PENDANT </w:t>
            </w:r>
            <w:smartTag w:uri="urn:schemas-microsoft-com:office:smarttags" w:element="PersonName">
              <w:smartTagPr>
                <w:attr w:name="ProductID" w:val="LA JOURNEE"/>
              </w:smartTagPr>
              <w:r w:rsidRPr="00F279E2">
                <w:rPr>
                  <w:b/>
                  <w:color w:val="3E8D9C" w:themeColor="background2" w:themeShade="BF"/>
                  <w:sz w:val="20"/>
                  <w:szCs w:val="18"/>
                </w:rPr>
                <w:t>LA JOURNEE</w:t>
              </w:r>
            </w:smartTag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 xml:space="preserve"> (MATIN ET APRES-MIDI) OU EST SEUL</w:t>
            </w:r>
          </w:p>
          <w:p w14:paraId="26907B88" w14:textId="77777777" w:rsidR="00F279E2" w:rsidRPr="008A5257" w:rsidRDefault="00F279E2" w:rsidP="00DC2925">
            <w:pPr>
              <w:numPr>
                <w:ilvl w:val="0"/>
                <w:numId w:val="2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A5257">
              <w:rPr>
                <w:sz w:val="18"/>
                <w:szCs w:val="16"/>
              </w:rPr>
              <w:t>Moins d’1 heure</w:t>
            </w:r>
          </w:p>
          <w:p w14:paraId="0FDFE4C7" w14:textId="77777777" w:rsidR="00F279E2" w:rsidRPr="008A5257" w:rsidRDefault="00F279E2" w:rsidP="00DC2925">
            <w:pPr>
              <w:numPr>
                <w:ilvl w:val="0"/>
                <w:numId w:val="2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A5257">
              <w:rPr>
                <w:sz w:val="18"/>
                <w:szCs w:val="16"/>
              </w:rPr>
              <w:t>1-2 heures</w:t>
            </w:r>
          </w:p>
          <w:p w14:paraId="2E6AB0DB" w14:textId="77777777" w:rsidR="00AF123D" w:rsidRDefault="00F279E2" w:rsidP="00DC2925">
            <w:pPr>
              <w:numPr>
                <w:ilvl w:val="0"/>
                <w:numId w:val="2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A5257">
              <w:rPr>
                <w:sz w:val="18"/>
                <w:szCs w:val="16"/>
              </w:rPr>
              <w:t>3-8 heures</w:t>
            </w:r>
          </w:p>
          <w:p w14:paraId="08E3D23A" w14:textId="5C11B572" w:rsidR="00474F52" w:rsidRPr="00AF123D" w:rsidRDefault="00F279E2" w:rsidP="00DC2925">
            <w:pPr>
              <w:numPr>
                <w:ilvl w:val="0"/>
                <w:numId w:val="2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AF123D">
              <w:rPr>
                <w:sz w:val="18"/>
                <w:szCs w:val="16"/>
              </w:rPr>
              <w:t>Plus de 8 heures</w:t>
            </w:r>
          </w:p>
        </w:tc>
        <w:tc>
          <w:tcPr>
            <w:tcW w:w="1276" w:type="dxa"/>
            <w:shd w:val="clear" w:color="auto" w:fill="F2F2F2" w:themeFill="background1" w:themeFillShade="F2"/>
            <w:vAlign w:val="center"/>
          </w:tcPr>
          <w:p w14:paraId="37E85CB1" w14:textId="77777777" w:rsidR="00474F52" w:rsidRPr="00474F52" w:rsidRDefault="00474F52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963187" w:rsidRPr="00474F52" w14:paraId="47F2B316" w14:textId="77777777" w:rsidTr="00DC2925">
        <w:tc>
          <w:tcPr>
            <w:tcW w:w="4537" w:type="dxa"/>
          </w:tcPr>
          <w:p w14:paraId="5E5B22F5" w14:textId="77777777" w:rsidR="00963187" w:rsidRPr="00F279E2" w:rsidRDefault="00963187" w:rsidP="00F279E2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F279E2">
              <w:rPr>
                <w:b/>
                <w:color w:val="3E8D9C" w:themeColor="background2" w:themeShade="BF"/>
                <w:sz w:val="20"/>
                <w:szCs w:val="18"/>
              </w:rPr>
              <w:t>5. EVENEMENT STRESSANT DURANT LES 90 DERNIERS JOURS</w:t>
            </w:r>
          </w:p>
          <w:p w14:paraId="6958FDDF" w14:textId="77777777" w:rsidR="00963187" w:rsidRDefault="00963187" w:rsidP="00F279E2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8A5257">
              <w:rPr>
                <w:bCs/>
                <w:i/>
                <w:sz w:val="18"/>
                <w:szCs w:val="16"/>
              </w:rPr>
              <w:t>Par ex. : épisode de maladie sévère pour la personne, décès ou maladie sévère d’un proche membre de la famille/ami ; perte du logement ; perte majeure de revenus/capitaux ; victime de vol/agression ; perte du permis de conduire/de la voiture</w:t>
            </w:r>
          </w:p>
          <w:p w14:paraId="1610514B" w14:textId="77777777" w:rsidR="00963187" w:rsidRPr="008A5257" w:rsidRDefault="00963187" w:rsidP="00F279E2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</w:p>
          <w:p w14:paraId="1052CF9D" w14:textId="0B0B78B3" w:rsidR="00963187" w:rsidRPr="00F279E2" w:rsidRDefault="00963187" w:rsidP="00AF123D">
            <w:pPr>
              <w:spacing w:before="0" w:after="0" w:line="240" w:lineRule="auto"/>
              <w:ind w:left="322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74E0A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53F36618" w14:textId="77777777" w:rsidR="00963187" w:rsidRPr="00474F52" w:rsidRDefault="00963187" w:rsidP="00DC2925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245" w:type="dxa"/>
            <w:gridSpan w:val="2"/>
          </w:tcPr>
          <w:p w14:paraId="16514C8E" w14:textId="77777777" w:rsidR="00963187" w:rsidRPr="00474F52" w:rsidRDefault="00963187" w:rsidP="00474F52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</w:tbl>
    <w:p w14:paraId="542887DA" w14:textId="355ADAF0" w:rsidR="00D82FC5" w:rsidRPr="008904DA" w:rsidRDefault="00D82FC5" w:rsidP="008904DA">
      <w:pPr>
        <w:spacing w:before="0" w:after="0" w:line="240" w:lineRule="auto"/>
        <w:rPr>
          <w:sz w:val="18"/>
          <w:szCs w:val="16"/>
        </w:rPr>
      </w:pPr>
    </w:p>
    <w:p w14:paraId="798DE62D" w14:textId="53C44701" w:rsidR="00374674" w:rsidRPr="008904DA" w:rsidRDefault="00374674" w:rsidP="008904DA">
      <w:pPr>
        <w:spacing w:before="0" w:after="0" w:line="240" w:lineRule="auto"/>
        <w:rPr>
          <w:sz w:val="18"/>
          <w:szCs w:val="16"/>
        </w:rPr>
      </w:pPr>
    </w:p>
    <w:p w14:paraId="2BE4D88B" w14:textId="0554048C" w:rsidR="00374674" w:rsidRPr="008904DA" w:rsidRDefault="00374674" w:rsidP="008904DA">
      <w:pPr>
        <w:spacing w:before="0" w:after="0" w:line="240" w:lineRule="auto"/>
        <w:rPr>
          <w:sz w:val="18"/>
          <w:szCs w:val="16"/>
        </w:rPr>
      </w:pPr>
    </w:p>
    <w:p w14:paraId="033F1D3E" w14:textId="275197B6" w:rsidR="00374674" w:rsidRPr="008904DA" w:rsidRDefault="00374674" w:rsidP="008904DA">
      <w:pPr>
        <w:spacing w:before="0" w:after="0" w:line="240" w:lineRule="auto"/>
        <w:rPr>
          <w:sz w:val="18"/>
          <w:szCs w:val="16"/>
        </w:rPr>
      </w:pPr>
    </w:p>
    <w:p w14:paraId="66AD737E" w14:textId="7F0A3156" w:rsidR="00374674" w:rsidRPr="008904DA" w:rsidRDefault="00374674" w:rsidP="008904DA">
      <w:pPr>
        <w:spacing w:before="0" w:after="0" w:line="240" w:lineRule="auto"/>
        <w:rPr>
          <w:sz w:val="18"/>
          <w:szCs w:val="16"/>
        </w:rPr>
      </w:pPr>
    </w:p>
    <w:p w14:paraId="4513BE15" w14:textId="216FFFA0" w:rsidR="001B462A" w:rsidRPr="008904DA" w:rsidRDefault="001B462A" w:rsidP="008904DA">
      <w:pPr>
        <w:spacing w:before="0" w:after="0" w:line="240" w:lineRule="auto"/>
        <w:rPr>
          <w:sz w:val="18"/>
          <w:szCs w:val="16"/>
        </w:rPr>
      </w:pPr>
    </w:p>
    <w:p w14:paraId="60AE685A" w14:textId="1DE62CA0" w:rsidR="001B462A" w:rsidRDefault="001B462A" w:rsidP="008904DA">
      <w:pPr>
        <w:spacing w:before="0" w:after="0" w:line="240" w:lineRule="auto"/>
        <w:rPr>
          <w:sz w:val="18"/>
          <w:szCs w:val="16"/>
        </w:rPr>
      </w:pPr>
    </w:p>
    <w:p w14:paraId="67C908C3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18AF6D51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5B684000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57FC272B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23DD6BFE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7C55E68E" w14:textId="77777777" w:rsidR="008904DA" w:rsidRP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224AA721" w14:textId="77777777" w:rsidR="001B462A" w:rsidRDefault="001B462A" w:rsidP="00D82FC5"/>
    <w:tbl>
      <w:tblPr>
        <w:tblStyle w:val="Grilledutableau"/>
        <w:tblW w:w="1058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3686"/>
        <w:gridCol w:w="1418"/>
        <w:gridCol w:w="1089"/>
        <w:gridCol w:w="3686"/>
        <w:gridCol w:w="709"/>
      </w:tblGrid>
      <w:tr w:rsidR="00C24611" w14:paraId="501FA08E" w14:textId="0FFCF428" w:rsidTr="004D5F98">
        <w:tc>
          <w:tcPr>
            <w:tcW w:w="10588" w:type="dxa"/>
            <w:gridSpan w:val="5"/>
            <w:shd w:val="clear" w:color="auto" w:fill="FBE2D0" w:themeFill="accent6" w:themeFillTint="33"/>
          </w:tcPr>
          <w:p w14:paraId="5B769033" w14:textId="77777777" w:rsidR="00C24611" w:rsidRDefault="00C24611" w:rsidP="00AF123D">
            <w:pPr>
              <w:spacing w:before="0" w:after="0" w:line="240" w:lineRule="auto"/>
              <w:contextualSpacing/>
              <w:jc w:val="center"/>
            </w:pPr>
            <w:r w:rsidRPr="00AF123D">
              <w:rPr>
                <w:b/>
                <w:bCs/>
                <w:highlight w:val="green"/>
              </w:rPr>
              <w:lastRenderedPageBreak/>
              <w:t>Section à remplir obligatoirement</w:t>
            </w:r>
            <w:r w:rsidRPr="00A25B36">
              <w:t xml:space="preserve"> </w:t>
            </w:r>
          </w:p>
          <w:p w14:paraId="762F4C60" w14:textId="6E86E584" w:rsidR="00C24611" w:rsidRPr="00AF123D" w:rsidRDefault="00C24611" w:rsidP="00C24611">
            <w:pPr>
              <w:spacing w:before="0" w:after="0" w:line="240" w:lineRule="auto"/>
              <w:ind w:right="1304"/>
              <w:contextualSpacing/>
              <w:jc w:val="center"/>
              <w:rPr>
                <w:b/>
                <w:bCs/>
                <w:highlight w:val="green"/>
              </w:rPr>
            </w:pPr>
            <w:r w:rsidRPr="00A25B36">
              <w:t>Le bilan fonctionnel des activités de la vie quotidienne (AVQ) et des activités instrumentales de la vie quotidienne (AIVQ)</w:t>
            </w:r>
            <w:r>
              <w:t xml:space="preserve"> </w:t>
            </w:r>
          </w:p>
        </w:tc>
      </w:tr>
      <w:tr w:rsidR="00C24611" w14:paraId="09719C55" w14:textId="0F91FD05" w:rsidTr="004D5F98">
        <w:tc>
          <w:tcPr>
            <w:tcW w:w="10588" w:type="dxa"/>
            <w:gridSpan w:val="5"/>
          </w:tcPr>
          <w:p w14:paraId="6EA46787" w14:textId="38551C52" w:rsidR="00C24611" w:rsidRPr="00AF123D" w:rsidRDefault="00C24611" w:rsidP="00AF123D">
            <w:pPr>
              <w:spacing w:before="0" w:after="0" w:line="240" w:lineRule="auto"/>
              <w:contextualSpacing/>
              <w:jc w:val="center"/>
              <w:rPr>
                <w:b/>
                <w:bCs/>
                <w:color w:val="2A5E68" w:themeColor="background2" w:themeShade="80"/>
              </w:rPr>
            </w:pPr>
            <w:r w:rsidRPr="00AF123D">
              <w:rPr>
                <w:b/>
                <w:bCs/>
                <w:color w:val="2A5E68" w:themeColor="background2" w:themeShade="80"/>
              </w:rPr>
              <w:t>SECTION G : ETAT FONCTIONNEL</w:t>
            </w:r>
          </w:p>
        </w:tc>
      </w:tr>
      <w:tr w:rsidR="00DF5F08" w14:paraId="39EAC1A7" w14:textId="3424A785" w:rsidTr="004D5F98">
        <w:trPr>
          <w:trHeight w:val="2195"/>
        </w:trPr>
        <w:tc>
          <w:tcPr>
            <w:tcW w:w="6193" w:type="dxa"/>
            <w:gridSpan w:val="3"/>
          </w:tcPr>
          <w:p w14:paraId="180229E8" w14:textId="77777777" w:rsidR="00DF5F08" w:rsidRPr="00AF123D" w:rsidRDefault="00DF5F08" w:rsidP="00DC2925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318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AF123D">
              <w:rPr>
                <w:b/>
                <w:color w:val="3E8D9C" w:themeColor="background2" w:themeShade="BF"/>
                <w:sz w:val="20"/>
                <w:szCs w:val="18"/>
              </w:rPr>
              <w:t>PERFORMANCE ET CAPACITE POUR LES AIVQ</w:t>
            </w:r>
          </w:p>
          <w:p w14:paraId="260E6C92" w14:textId="77777777" w:rsidR="00DF5F08" w:rsidRPr="00432FCC" w:rsidRDefault="00DF5F08" w:rsidP="00C24611">
            <w:pPr>
              <w:spacing w:before="0" w:after="0" w:line="240" w:lineRule="auto"/>
              <w:contextualSpacing/>
              <w:rPr>
                <w:bCs/>
                <w:i/>
                <w:iCs/>
                <w:sz w:val="18"/>
                <w:szCs w:val="16"/>
              </w:rPr>
            </w:pPr>
            <w:r w:rsidRPr="00432FCC">
              <w:rPr>
                <w:bCs/>
                <w:i/>
                <w:iCs/>
                <w:sz w:val="18"/>
                <w:szCs w:val="16"/>
              </w:rPr>
              <w:t xml:space="preserve">CODEZ la </w:t>
            </w:r>
            <w:r w:rsidRPr="00432FCC">
              <w:rPr>
                <w:bCs/>
                <w:i/>
                <w:iCs/>
                <w:sz w:val="18"/>
                <w:szCs w:val="16"/>
                <w:u w:val="single"/>
              </w:rPr>
              <w:t>performanc</w:t>
            </w:r>
            <w:r w:rsidRPr="00432FCC">
              <w:rPr>
                <w:bCs/>
                <w:i/>
                <w:iCs/>
                <w:sz w:val="18"/>
                <w:szCs w:val="16"/>
              </w:rPr>
              <w:t>e dans les activités habituelles du ménage durant les 3 DERNIERS JOURS.</w:t>
            </w:r>
          </w:p>
          <w:p w14:paraId="1267D4DD" w14:textId="77777777" w:rsidR="00DF5F08" w:rsidRDefault="00DF5F08" w:rsidP="00C24611">
            <w:pPr>
              <w:spacing w:before="0" w:after="0" w:line="240" w:lineRule="auto"/>
              <w:contextualSpacing/>
              <w:rPr>
                <w:bCs/>
                <w:i/>
                <w:iCs/>
                <w:sz w:val="18"/>
                <w:szCs w:val="16"/>
              </w:rPr>
            </w:pPr>
            <w:r w:rsidRPr="00432FCC">
              <w:rPr>
                <w:bCs/>
                <w:i/>
                <w:iCs/>
                <w:sz w:val="18"/>
                <w:szCs w:val="16"/>
              </w:rPr>
              <w:t>CODEZ l’</w:t>
            </w:r>
            <w:r w:rsidRPr="00432FCC">
              <w:rPr>
                <w:bCs/>
                <w:i/>
                <w:iCs/>
                <w:sz w:val="18"/>
                <w:szCs w:val="16"/>
                <w:u w:val="single"/>
              </w:rPr>
              <w:t>aptitude</w:t>
            </w:r>
            <w:r w:rsidRPr="00432FCC">
              <w:rPr>
                <w:bCs/>
                <w:i/>
                <w:iCs/>
                <w:sz w:val="18"/>
                <w:szCs w:val="16"/>
              </w:rPr>
              <w:t xml:space="preserve"> reposant sur la capacité présumée à assurer l’activité de façon aussi indépendante que possible. Cela requiert une certaine « spéculation » de la part de l’évaluateur</w:t>
            </w:r>
          </w:p>
          <w:p w14:paraId="345DE220" w14:textId="77777777" w:rsidR="00DF5F08" w:rsidRPr="00432FCC" w:rsidRDefault="00DF5F08" w:rsidP="00C24611">
            <w:pPr>
              <w:spacing w:before="0" w:after="0" w:line="240" w:lineRule="auto"/>
              <w:contextualSpacing/>
              <w:rPr>
                <w:bCs/>
                <w:i/>
                <w:iCs/>
                <w:sz w:val="18"/>
                <w:szCs w:val="16"/>
              </w:rPr>
            </w:pPr>
          </w:p>
          <w:p w14:paraId="10B8B62D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>Indépendant – sans aide OU préparation supervision, aide, 1-2 fois</w:t>
            </w:r>
          </w:p>
          <w:p w14:paraId="193199F1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 xml:space="preserve"> Aide à la préparation seulement – article ou aide technique procuré ou placé à proximité 3 fois ou plus</w:t>
            </w:r>
          </w:p>
          <w:p w14:paraId="1EEB71DE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>Supervision – surveillance/indication 3 fois ou plus OU surveillance/indication 1 fois ou plus et assistance physique donnée 1-2 fois</w:t>
            </w:r>
          </w:p>
          <w:p w14:paraId="497C17C8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 xml:space="preserve"> Assistance limitée – aide 3 fois ou plus pour la mobilisation des membres – OU – combinaison d’aide pour la mobilisation des membres ET plus d’aide 1 – 2 fois</w:t>
            </w:r>
          </w:p>
          <w:p w14:paraId="38A92E18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>Assistance importante – aide 3 fois ou plus nécessitant de la force physique par un seul aidant alors que la personne accomplit 50% ou plus des tâches</w:t>
            </w:r>
          </w:p>
          <w:p w14:paraId="4D5A31C6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 xml:space="preserve"> Assistance maximale – aide 3 fois ou plus nécessitant de la force physique par deux personnes ou plus OU aide nécessitant de la force physique pour plus de 50% des tâches</w:t>
            </w:r>
          </w:p>
          <w:p w14:paraId="183457B7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>Dépendance totale – activité entièrement accomplie par d’autres durant l’ensemble de la période</w:t>
            </w:r>
          </w:p>
          <w:p w14:paraId="2B15D8B4" w14:textId="77777777" w:rsidR="00DF5F08" w:rsidRDefault="00DF5F08" w:rsidP="00DC2925">
            <w:pPr>
              <w:pStyle w:val="Paragraphedeliste"/>
              <w:numPr>
                <w:ilvl w:val="0"/>
                <w:numId w:val="31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4EFA">
              <w:rPr>
                <w:b/>
                <w:bCs/>
                <w:sz w:val="18"/>
                <w:szCs w:val="16"/>
              </w:rPr>
              <w:t>L’activité n’a pas été accomplie durant l’ensemble de la période. (</w:t>
            </w:r>
            <w:proofErr w:type="gramStart"/>
            <w:r w:rsidRPr="00EB4EFA">
              <w:rPr>
                <w:b/>
                <w:bCs/>
                <w:sz w:val="18"/>
                <w:szCs w:val="16"/>
              </w:rPr>
              <w:t>ne</w:t>
            </w:r>
            <w:proofErr w:type="gramEnd"/>
            <w:r w:rsidRPr="00EB4EFA">
              <w:rPr>
                <w:b/>
                <w:bCs/>
                <w:sz w:val="18"/>
                <w:szCs w:val="16"/>
              </w:rPr>
              <w:t xml:space="preserve"> pas utiliser ce code lors de l’évaluation du score de la capacité)</w:t>
            </w:r>
          </w:p>
          <w:p w14:paraId="684F011E" w14:textId="790583C6" w:rsidR="00DF5F08" w:rsidRPr="0040487A" w:rsidRDefault="00DF5F08" w:rsidP="00C24611">
            <w:pPr>
              <w:spacing w:before="0" w:after="0" w:line="240" w:lineRule="auto"/>
              <w:contextualSpacing/>
              <w:rPr>
                <w:sz w:val="18"/>
                <w:szCs w:val="18"/>
              </w:rPr>
            </w:pPr>
          </w:p>
        </w:tc>
        <w:tc>
          <w:tcPr>
            <w:tcW w:w="4395" w:type="dxa"/>
            <w:gridSpan w:val="2"/>
            <w:shd w:val="clear" w:color="auto" w:fill="auto"/>
          </w:tcPr>
          <w:p w14:paraId="697D5111" w14:textId="77777777" w:rsidR="00DF5F08" w:rsidRPr="00AF123D" w:rsidRDefault="00DF5F08" w:rsidP="00DC2925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318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AF123D">
              <w:rPr>
                <w:b/>
                <w:color w:val="3E8D9C" w:themeColor="background2" w:themeShade="BF"/>
                <w:sz w:val="20"/>
                <w:szCs w:val="18"/>
              </w:rPr>
              <w:t>PERFORMANCE POUR LES AVQ</w:t>
            </w:r>
          </w:p>
          <w:p w14:paraId="079BFA95" w14:textId="77777777" w:rsidR="00DF5F08" w:rsidRPr="00432FCC" w:rsidRDefault="00DF5F08" w:rsidP="00C24611">
            <w:pPr>
              <w:pStyle w:val="Paragraphedeliste"/>
              <w:spacing w:before="0" w:after="0" w:line="240" w:lineRule="auto"/>
              <w:ind w:left="0"/>
              <w:rPr>
                <w:bCs/>
                <w:i/>
                <w:iCs/>
                <w:sz w:val="18"/>
                <w:szCs w:val="16"/>
              </w:rPr>
            </w:pPr>
            <w:r w:rsidRPr="00432FCC">
              <w:rPr>
                <w:bCs/>
                <w:i/>
                <w:iCs/>
                <w:sz w:val="18"/>
                <w:szCs w:val="16"/>
              </w:rPr>
              <w:t xml:space="preserve">Codez la </w:t>
            </w:r>
            <w:r w:rsidRPr="00432FCC">
              <w:rPr>
                <w:bCs/>
                <w:i/>
                <w:iCs/>
                <w:sz w:val="18"/>
                <w:szCs w:val="16"/>
                <w:u w:val="single"/>
              </w:rPr>
              <w:t>performance</w:t>
            </w:r>
            <w:r w:rsidRPr="00432FCC">
              <w:rPr>
                <w:bCs/>
                <w:i/>
                <w:iCs/>
                <w:sz w:val="18"/>
                <w:szCs w:val="16"/>
              </w:rPr>
              <w:t xml:space="preserve"> pendant une période de 24 heures, en considérant tous les épisodes de pratique de l’activité durant les 3 DERNIERS JOURS</w:t>
            </w:r>
          </w:p>
          <w:p w14:paraId="05E8CDD8" w14:textId="77777777" w:rsidR="00DF5F08" w:rsidRPr="00432FCC" w:rsidRDefault="00DF5F08" w:rsidP="00C24611">
            <w:pPr>
              <w:pStyle w:val="Paragraphedeliste"/>
              <w:spacing w:before="0" w:after="0" w:line="240" w:lineRule="auto"/>
              <w:ind w:left="0"/>
              <w:rPr>
                <w:bCs/>
                <w:i/>
                <w:iCs/>
                <w:sz w:val="18"/>
                <w:szCs w:val="16"/>
              </w:rPr>
            </w:pPr>
            <w:r w:rsidRPr="00432FCC">
              <w:rPr>
                <w:bCs/>
                <w:i/>
                <w:iCs/>
                <w:sz w:val="18"/>
                <w:szCs w:val="16"/>
              </w:rPr>
              <w:t>(Note pour TOUTES LES AVQ si moins de 3 épisodes sur la période de référence de 3 jours, codez l’épisode où la dépendance est la plus élevée)</w:t>
            </w:r>
          </w:p>
          <w:p w14:paraId="4F2D9549" w14:textId="77777777" w:rsidR="00DF5F08" w:rsidRPr="00EB4EFA" w:rsidRDefault="00DF5F08" w:rsidP="00DC2925">
            <w:pPr>
              <w:pStyle w:val="Paragraphedeliste"/>
              <w:numPr>
                <w:ilvl w:val="0"/>
                <w:numId w:val="30"/>
              </w:numPr>
              <w:tabs>
                <w:tab w:val="clear" w:pos="720"/>
                <w:tab w:val="num" w:pos="360"/>
              </w:tabs>
              <w:spacing w:before="0" w:after="0" w:line="240" w:lineRule="auto"/>
              <w:rPr>
                <w:b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Indépendant – sans aide, préparation, supervision lors de tout épisode</w:t>
            </w:r>
          </w:p>
          <w:p w14:paraId="22C4E5BE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 xml:space="preserve">Indépendant, aide à la préparation seulement – article procuré ou placé à proximité mais aucun épisode avec supervision ou assistance physique </w:t>
            </w:r>
          </w:p>
          <w:p w14:paraId="76AE63CA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Supervision – surveillance/indication 3 fois ou plus OU surveillance/indication 1 fois ou + et assistance physique donnée 1-2 fois</w:t>
            </w:r>
          </w:p>
          <w:p w14:paraId="1B373E50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Assistance limitée – aide 3 fois ou plus pour la mobilisation des membres – OU – combinaison d’aide pour la mobilisation des membres ET plus d’aide 1-2 fois</w:t>
            </w:r>
          </w:p>
          <w:p w14:paraId="315E3557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Assistance importante – aide 3 fois ou plus nécessitant de</w:t>
            </w:r>
            <w:r>
              <w:rPr>
                <w:b/>
                <w:sz w:val="18"/>
                <w:szCs w:val="16"/>
              </w:rPr>
              <w:t xml:space="preserve"> </w:t>
            </w:r>
            <w:r w:rsidRPr="00432FCC">
              <w:rPr>
                <w:b/>
                <w:sz w:val="18"/>
                <w:szCs w:val="16"/>
              </w:rPr>
              <w:t>la force physique par un seul aidant alors que la personne accomplit 50% ou plus des tâches</w:t>
            </w:r>
          </w:p>
          <w:p w14:paraId="06311FE1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Assistance maximale – aide 3 fois ou plus nécessitant de la force physique par deux personnes ou plus OU aide nécessitant de la force physique pour plus de 50% des tâches</w:t>
            </w:r>
          </w:p>
          <w:p w14:paraId="25A0A2FA" w14:textId="77777777" w:rsidR="00DF5F08" w:rsidRPr="00432FCC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Dépendance totale – activité entièrement accomplie par d’autres durant l’ensemble de la période</w:t>
            </w:r>
          </w:p>
          <w:p w14:paraId="11BA4479" w14:textId="77777777" w:rsidR="00DF5F08" w:rsidRDefault="00DF5F08" w:rsidP="00DC2925">
            <w:pPr>
              <w:pStyle w:val="Paragraphedeliste"/>
              <w:numPr>
                <w:ilvl w:val="0"/>
                <w:numId w:val="30"/>
              </w:numPr>
              <w:spacing w:before="0" w:after="0" w:line="240" w:lineRule="auto"/>
              <w:ind w:left="714" w:hanging="357"/>
              <w:rPr>
                <w:b/>
                <w:sz w:val="18"/>
                <w:szCs w:val="16"/>
              </w:rPr>
            </w:pPr>
            <w:r w:rsidRPr="00432FCC">
              <w:rPr>
                <w:b/>
                <w:sz w:val="18"/>
                <w:szCs w:val="16"/>
              </w:rPr>
              <w:t>L’activité n’a pas été accomplie durant l’ensemble de la période</w:t>
            </w:r>
          </w:p>
          <w:p w14:paraId="7D3B6E5B" w14:textId="3E8BBC0E" w:rsidR="001016FE" w:rsidRPr="001016FE" w:rsidRDefault="001016FE" w:rsidP="001016FE">
            <w:pPr>
              <w:pStyle w:val="Paragraphedeliste"/>
              <w:spacing w:before="0" w:after="0" w:line="240" w:lineRule="auto"/>
              <w:ind w:left="714"/>
              <w:rPr>
                <w:b/>
                <w:sz w:val="18"/>
                <w:szCs w:val="16"/>
              </w:rPr>
            </w:pPr>
          </w:p>
        </w:tc>
      </w:tr>
      <w:tr w:rsidR="00DC2925" w14:paraId="7EA8B4AB" w14:textId="77777777" w:rsidTr="00DC2925">
        <w:trPr>
          <w:trHeight w:val="309"/>
        </w:trPr>
        <w:tc>
          <w:tcPr>
            <w:tcW w:w="3686" w:type="dxa"/>
          </w:tcPr>
          <w:p w14:paraId="4463C7CE" w14:textId="77777777" w:rsidR="00DC2925" w:rsidRPr="00374674" w:rsidRDefault="00DC2925" w:rsidP="00DC2925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2F4F9DC" w14:textId="7E867048" w:rsidR="00DC2925" w:rsidRPr="0040487A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0487A">
              <w:rPr>
                <w:b/>
                <w:bCs/>
                <w:sz w:val="20"/>
                <w:szCs w:val="20"/>
                <w:u w:val="single"/>
              </w:rPr>
              <w:t>Performance</w:t>
            </w: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4B224676" w14:textId="4EF3EAE0" w:rsidR="00DC2925" w:rsidRPr="0040487A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  <w:r w:rsidRPr="0040487A">
              <w:rPr>
                <w:b/>
                <w:bCs/>
                <w:sz w:val="20"/>
                <w:szCs w:val="20"/>
                <w:u w:val="single"/>
              </w:rPr>
              <w:t>Capacité</w:t>
            </w:r>
          </w:p>
        </w:tc>
        <w:tc>
          <w:tcPr>
            <w:tcW w:w="3686" w:type="dxa"/>
            <w:shd w:val="clear" w:color="auto" w:fill="auto"/>
          </w:tcPr>
          <w:p w14:paraId="7CF5F907" w14:textId="77777777" w:rsidR="00DC2925" w:rsidRPr="00DC2925" w:rsidRDefault="00DC2925" w:rsidP="00DC2925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</w:tcPr>
          <w:p w14:paraId="035F6B6C" w14:textId="77777777" w:rsidR="00DC2925" w:rsidRPr="00374674" w:rsidRDefault="00DC2925" w:rsidP="0040487A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5A191B" w14:paraId="0347C6A3" w14:textId="77777777" w:rsidTr="00DC2925">
        <w:trPr>
          <w:trHeight w:val="1927"/>
        </w:trPr>
        <w:tc>
          <w:tcPr>
            <w:tcW w:w="3686" w:type="dxa"/>
          </w:tcPr>
          <w:p w14:paraId="70929B02" w14:textId="62A2C93E" w:rsidR="005A191B" w:rsidRPr="00135FAA" w:rsidRDefault="005A191B" w:rsidP="00DC2925">
            <w:pPr>
              <w:numPr>
                <w:ilvl w:val="0"/>
                <w:numId w:val="28"/>
              </w:numPr>
              <w:spacing w:before="0" w:after="0" w:line="240" w:lineRule="auto"/>
              <w:contextualSpacing/>
              <w:rPr>
                <w:i/>
                <w:sz w:val="18"/>
                <w:szCs w:val="16"/>
              </w:rPr>
            </w:pPr>
            <w:r w:rsidRPr="00374674">
              <w:rPr>
                <w:b/>
                <w:sz w:val="18"/>
                <w:szCs w:val="16"/>
              </w:rPr>
              <w:t>Préparation des repas</w:t>
            </w:r>
            <w:r w:rsidRPr="00374674">
              <w:rPr>
                <w:sz w:val="18"/>
                <w:szCs w:val="16"/>
              </w:rPr>
              <w:t xml:space="preserve"> – comment les repas sont préparés</w:t>
            </w:r>
            <w:r w:rsidRPr="00374674">
              <w:rPr>
                <w:sz w:val="18"/>
                <w:szCs w:val="16"/>
              </w:rPr>
              <w:br/>
            </w:r>
            <w:r w:rsidRPr="00374674">
              <w:rPr>
                <w:i/>
                <w:sz w:val="16"/>
                <w:szCs w:val="14"/>
              </w:rPr>
              <w:t>Par ex. : planifier les menus, cuire, rassembler les ingrédients, faire la cuisine, préparer les plats et les couverts)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243D986" w14:textId="77777777" w:rsidR="00DC2925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28BE5DDC" w14:textId="77777777" w:rsidR="00DC2925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32204615" w14:textId="77777777" w:rsidR="00DC2925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38716A68" w14:textId="77777777" w:rsidR="00DC2925" w:rsidRDefault="00DC2925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  <w:p w14:paraId="4BF41874" w14:textId="77777777" w:rsidR="00DC2925" w:rsidRPr="0040487A" w:rsidRDefault="00DC2925" w:rsidP="00DC2925">
            <w:pPr>
              <w:spacing w:before="0" w:after="0" w:line="240" w:lineRule="auto"/>
              <w:contextualSpacing/>
              <w:rPr>
                <w:b/>
                <w:bCs/>
                <w:sz w:val="20"/>
                <w:szCs w:val="20"/>
                <w:u w:val="single"/>
              </w:rPr>
            </w:pPr>
          </w:p>
          <w:p w14:paraId="43519CD4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2CFA49A8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18E8874D" w14:textId="4BBC8402" w:rsidR="005A191B" w:rsidRPr="00DF5F08" w:rsidRDefault="005A191B" w:rsidP="00DC2925">
            <w:pPr>
              <w:pStyle w:val="Paragraphedeliste"/>
              <w:numPr>
                <w:ilvl w:val="1"/>
                <w:numId w:val="23"/>
              </w:numPr>
              <w:spacing w:before="0" w:after="0" w:line="240" w:lineRule="auto"/>
              <w:ind w:left="312" w:hanging="283"/>
              <w:rPr>
                <w:bCs/>
                <w:sz w:val="18"/>
                <w:szCs w:val="16"/>
              </w:rPr>
            </w:pPr>
            <w:r w:rsidRPr="00DF5F08">
              <w:rPr>
                <w:b/>
                <w:sz w:val="18"/>
                <w:szCs w:val="16"/>
              </w:rPr>
              <w:t>Bain</w:t>
            </w:r>
            <w:r w:rsidRPr="00DF5F08">
              <w:rPr>
                <w:bCs/>
                <w:sz w:val="18"/>
                <w:szCs w:val="16"/>
              </w:rPr>
              <w:t xml:space="preserve"> – comment il prend un bain ou une douche. Comprend qu’il effectue le transfert dans et hors de la baignoire/douche ET comment chaque partie du corps est baignée : bras, jambes, cuisses, poitrine abdomen, région périnéale. EXCLUT LE LAVAGE DU DOS ET DES CHEVEUX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2B9B6393" w14:textId="77777777" w:rsidR="005A191B" w:rsidRPr="00374674" w:rsidRDefault="005A191B" w:rsidP="0040487A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5A191B" w14:paraId="1983A075" w14:textId="77777777" w:rsidTr="00DC2925">
        <w:trPr>
          <w:trHeight w:val="845"/>
        </w:trPr>
        <w:tc>
          <w:tcPr>
            <w:tcW w:w="3686" w:type="dxa"/>
          </w:tcPr>
          <w:p w14:paraId="10C556DB" w14:textId="6A9304AE" w:rsidR="005A191B" w:rsidRPr="00135FAA" w:rsidRDefault="005A191B" w:rsidP="00DC2925">
            <w:pPr>
              <w:pStyle w:val="Paragraphedeliste"/>
              <w:numPr>
                <w:ilvl w:val="0"/>
                <w:numId w:val="23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135FAA">
              <w:rPr>
                <w:b/>
                <w:sz w:val="18"/>
                <w:szCs w:val="16"/>
              </w:rPr>
              <w:t>Ménage courant</w:t>
            </w:r>
            <w:r w:rsidRPr="00135FAA">
              <w:rPr>
                <w:sz w:val="18"/>
                <w:szCs w:val="16"/>
              </w:rPr>
              <w:t xml:space="preserve"> – comment le ménage courant est fait</w:t>
            </w:r>
            <w:r w:rsidRPr="00135FAA">
              <w:rPr>
                <w:sz w:val="18"/>
                <w:szCs w:val="16"/>
              </w:rPr>
              <w:br/>
            </w:r>
            <w:r w:rsidRPr="00135FAA">
              <w:rPr>
                <w:i/>
                <w:sz w:val="16"/>
                <w:szCs w:val="14"/>
              </w:rPr>
              <w:t>Par ex. : épousseter, ranger, faire la vaisselle, les lits, la lessive)</w:t>
            </w:r>
          </w:p>
          <w:p w14:paraId="739C1296" w14:textId="77777777" w:rsidR="005A191B" w:rsidRPr="00AF123D" w:rsidRDefault="005A191B" w:rsidP="00135FAA">
            <w:pPr>
              <w:pStyle w:val="Paragraphedeliste"/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581E740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23915C3E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1A8C6FC5" w14:textId="6465953A" w:rsidR="005A191B" w:rsidRPr="00DF5F08" w:rsidRDefault="005A191B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DF5F08">
              <w:rPr>
                <w:b/>
                <w:sz w:val="18"/>
                <w:szCs w:val="16"/>
              </w:rPr>
              <w:t>Hygiène personnelle</w:t>
            </w:r>
            <w:r w:rsidRPr="00DF5F08">
              <w:rPr>
                <w:bCs/>
                <w:sz w:val="18"/>
                <w:szCs w:val="16"/>
              </w:rPr>
              <w:t xml:space="preserve"> – comment il fait pour se laver les dents, se coiffer, se raser, se maquiller,</w:t>
            </w:r>
            <w:r w:rsidR="00DF5F08" w:rsidRPr="00DF5F08">
              <w:rPr>
                <w:bCs/>
                <w:sz w:val="18"/>
                <w:szCs w:val="16"/>
              </w:rPr>
              <w:t xml:space="preserve"> </w:t>
            </w:r>
            <w:r w:rsidRPr="00DF5F08">
              <w:rPr>
                <w:bCs/>
                <w:sz w:val="18"/>
                <w:szCs w:val="16"/>
              </w:rPr>
              <w:t>se laver et s’essuyer le visage, les mains. EXCLUT BAIN ET DOUCHE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18A8A9B7" w14:textId="77777777" w:rsidR="005A191B" w:rsidRPr="00374674" w:rsidRDefault="005A191B" w:rsidP="0040487A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5A191B" w14:paraId="47BA8CEF" w14:textId="77777777" w:rsidTr="00DC2925">
        <w:trPr>
          <w:trHeight w:val="1030"/>
        </w:trPr>
        <w:tc>
          <w:tcPr>
            <w:tcW w:w="3686" w:type="dxa"/>
          </w:tcPr>
          <w:p w14:paraId="3528CBB9" w14:textId="77777777" w:rsidR="005A191B" w:rsidRPr="00374674" w:rsidRDefault="005A191B" w:rsidP="00DC2925">
            <w:pPr>
              <w:numPr>
                <w:ilvl w:val="0"/>
                <w:numId w:val="86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374674">
              <w:rPr>
                <w:b/>
                <w:sz w:val="18"/>
                <w:szCs w:val="16"/>
              </w:rPr>
              <w:t>Gestion des finances</w:t>
            </w:r>
            <w:r w:rsidRPr="00374674">
              <w:rPr>
                <w:sz w:val="18"/>
                <w:szCs w:val="16"/>
              </w:rPr>
              <w:t xml:space="preserve"> – comment sont payées les factures, sont équilibrés les comptes et les dépenses de la maison, est suivi le compte de la carte de crédit</w:t>
            </w:r>
          </w:p>
          <w:p w14:paraId="69AF6D36" w14:textId="77777777" w:rsidR="005A191B" w:rsidRPr="00AF123D" w:rsidRDefault="005A191B" w:rsidP="00135FAA">
            <w:pPr>
              <w:pStyle w:val="Paragraphedeliste"/>
              <w:spacing w:before="0" w:after="0" w:line="240" w:lineRule="auto"/>
              <w:ind w:left="318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9FDA01D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61F436CC" w14:textId="77777777" w:rsidR="005A191B" w:rsidRPr="0040487A" w:rsidRDefault="005A191B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70E72E23" w14:textId="15BFE92B" w:rsidR="005A191B" w:rsidRPr="00DF5F08" w:rsidRDefault="005A191B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S’habiller la partie supérieure du corps</w:t>
            </w:r>
            <w:r w:rsidRPr="00EB4EFA">
              <w:rPr>
                <w:bCs/>
                <w:sz w:val="18"/>
                <w:szCs w:val="16"/>
              </w:rPr>
              <w:t xml:space="preserve"> – comment il s’habille et se déshabille (vêtements pour l’extérieur, sous-vêtement), au-dessus de la ceinture, y compris les prothèses, les attaches, les pull-overs, les appareillages orthopédiques, etc.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14:paraId="6FE1E27B" w14:textId="77777777" w:rsidR="005A191B" w:rsidRPr="00374674" w:rsidRDefault="005A191B" w:rsidP="0040487A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7CF8A1BB" w14:textId="77777777" w:rsidTr="00DC2925">
        <w:trPr>
          <w:trHeight w:val="1472"/>
        </w:trPr>
        <w:tc>
          <w:tcPr>
            <w:tcW w:w="3686" w:type="dxa"/>
          </w:tcPr>
          <w:p w14:paraId="5ABD773A" w14:textId="2947EABD" w:rsidR="001016FE" w:rsidRPr="00DF5F08" w:rsidRDefault="001016FE" w:rsidP="00DC2925">
            <w:pPr>
              <w:numPr>
                <w:ilvl w:val="0"/>
                <w:numId w:val="86"/>
              </w:numPr>
              <w:spacing w:before="0" w:after="0" w:line="240" w:lineRule="auto"/>
              <w:contextualSpacing/>
              <w:rPr>
                <w:i/>
                <w:sz w:val="18"/>
                <w:szCs w:val="16"/>
              </w:rPr>
            </w:pPr>
            <w:r w:rsidRPr="00374674">
              <w:rPr>
                <w:b/>
                <w:sz w:val="18"/>
                <w:szCs w:val="16"/>
              </w:rPr>
              <w:lastRenderedPageBreak/>
              <w:t>Gestion des médicaments</w:t>
            </w:r>
            <w:r w:rsidRPr="00374674">
              <w:rPr>
                <w:sz w:val="18"/>
                <w:szCs w:val="16"/>
              </w:rPr>
              <w:t xml:space="preserve"> – comment sont gérés les médicaments</w:t>
            </w:r>
            <w:r w:rsidRPr="00374674">
              <w:rPr>
                <w:sz w:val="18"/>
                <w:szCs w:val="16"/>
              </w:rPr>
              <w:br/>
            </w:r>
            <w:r w:rsidRPr="00374674">
              <w:rPr>
                <w:i/>
                <w:sz w:val="16"/>
                <w:szCs w:val="14"/>
              </w:rPr>
              <w:t>Par ex. : se souvenir de les prendre, ouvrir les flacons, prendre le dosage correct, se faire les injections, appliquer des pommades)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193D412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0F3B94E1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7BCB2326" w14:textId="4B5786A2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360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S’habiller la partie inférieure du corps</w:t>
            </w:r>
            <w:r w:rsidRPr="00EB4EFA">
              <w:rPr>
                <w:bCs/>
                <w:sz w:val="18"/>
                <w:szCs w:val="16"/>
              </w:rPr>
              <w:t xml:space="preserve"> – comment il s’habille et se déshabille (vêtements pour l’extérieur, sous-vêtement), au-dessus de la ceinture, y compris les prothèses, les ceintures, culottes, jupes, chaussures et attaches.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B105779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747118B7" w14:textId="77777777" w:rsidTr="00DC2925">
        <w:trPr>
          <w:trHeight w:val="1386"/>
        </w:trPr>
        <w:tc>
          <w:tcPr>
            <w:tcW w:w="3686" w:type="dxa"/>
          </w:tcPr>
          <w:p w14:paraId="69618EE6" w14:textId="663693F7" w:rsidR="001016FE" w:rsidRPr="00DF5F08" w:rsidRDefault="001016FE" w:rsidP="00DC2925">
            <w:pPr>
              <w:numPr>
                <w:ilvl w:val="0"/>
                <w:numId w:val="86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374674">
              <w:rPr>
                <w:b/>
                <w:sz w:val="18"/>
                <w:szCs w:val="16"/>
              </w:rPr>
              <w:t>Usage du téléphone</w:t>
            </w:r>
            <w:r w:rsidRPr="00374674">
              <w:rPr>
                <w:sz w:val="18"/>
                <w:szCs w:val="16"/>
              </w:rPr>
              <w:t xml:space="preserve"> – comment les appels téléphoniques sont faits ou reçus (avec, si nécessaire, des aides techniques telles que des chiffres agrandis sur le téléphone ou un amplificateur)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EB3F315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38814B30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532E531E" w14:textId="79B55D66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 xml:space="preserve">Marcher </w:t>
            </w:r>
            <w:r w:rsidRPr="00EB4EFA">
              <w:rPr>
                <w:bCs/>
                <w:sz w:val="18"/>
                <w:szCs w:val="16"/>
              </w:rPr>
              <w:t>– comment il marche entre deux points du même étage à l’intérieur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3378835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0095FDF6" w14:textId="77777777" w:rsidTr="00DC2925">
        <w:trPr>
          <w:trHeight w:val="993"/>
        </w:trPr>
        <w:tc>
          <w:tcPr>
            <w:tcW w:w="3686" w:type="dxa"/>
          </w:tcPr>
          <w:p w14:paraId="029E8DA6" w14:textId="77777777" w:rsidR="001016FE" w:rsidRPr="00374674" w:rsidRDefault="001016FE" w:rsidP="00DC2925">
            <w:pPr>
              <w:numPr>
                <w:ilvl w:val="0"/>
                <w:numId w:val="86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374674">
              <w:rPr>
                <w:b/>
                <w:sz w:val="18"/>
                <w:szCs w:val="16"/>
              </w:rPr>
              <w:t>Escaliers</w:t>
            </w:r>
            <w:r w:rsidRPr="00374674">
              <w:rPr>
                <w:sz w:val="18"/>
                <w:szCs w:val="16"/>
              </w:rPr>
              <w:t xml:space="preserve"> – comment est montée ou descendue une pleine volée de marches</w:t>
            </w:r>
            <w:r w:rsidRPr="00374674">
              <w:rPr>
                <w:sz w:val="18"/>
                <w:szCs w:val="16"/>
              </w:rPr>
              <w:br/>
            </w:r>
            <w:r w:rsidRPr="00374674">
              <w:rPr>
                <w:i/>
                <w:sz w:val="16"/>
                <w:szCs w:val="14"/>
              </w:rPr>
              <w:t>Par ex. : 12 – 14 marches</w:t>
            </w:r>
          </w:p>
          <w:p w14:paraId="31CE1EEA" w14:textId="77777777" w:rsidR="001016FE" w:rsidRPr="00135FAA" w:rsidRDefault="001016FE" w:rsidP="001016FE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B84C95B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402D7370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2AB25F30" w14:textId="25A325A5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312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Locomotion</w:t>
            </w:r>
            <w:r w:rsidRPr="00EB4EFA">
              <w:rPr>
                <w:bCs/>
                <w:sz w:val="18"/>
                <w:szCs w:val="16"/>
              </w:rPr>
              <w:t xml:space="preserve"> – comment il se déplace (en marchant ou en fauteuil roulant) entre deux points du même étage. Si en fauteuil roulant, indépendance une fois dans le fauteuil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7FA8391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3B430C68" w14:textId="77777777" w:rsidTr="00DC2925">
        <w:trPr>
          <w:trHeight w:val="1151"/>
        </w:trPr>
        <w:tc>
          <w:tcPr>
            <w:tcW w:w="3686" w:type="dxa"/>
          </w:tcPr>
          <w:p w14:paraId="153C8742" w14:textId="2B3885AF" w:rsidR="001016FE" w:rsidRPr="00DF5F08" w:rsidRDefault="001016FE" w:rsidP="00DC2925">
            <w:pPr>
              <w:numPr>
                <w:ilvl w:val="0"/>
                <w:numId w:val="86"/>
              </w:num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135FAA">
              <w:rPr>
                <w:b/>
                <w:sz w:val="18"/>
                <w:szCs w:val="16"/>
              </w:rPr>
              <w:t xml:space="preserve">Faire les courses – </w:t>
            </w:r>
            <w:r w:rsidRPr="00135FAA">
              <w:rPr>
                <w:bCs/>
                <w:sz w:val="18"/>
                <w:szCs w:val="16"/>
              </w:rPr>
              <w:t xml:space="preserve">comment se font les achats des aliments ou des articles ménagers </w:t>
            </w:r>
            <w:r w:rsidRPr="00135FAA">
              <w:rPr>
                <w:bCs/>
                <w:sz w:val="18"/>
                <w:szCs w:val="16"/>
              </w:rPr>
              <w:br/>
              <w:t>Par ex. : choisir les produits, payer, EXCLUT LES TRANSPORTS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E1DADFE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63A8C565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5CA9AD39" w14:textId="1C6995CC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Transfert vers et des toilettes</w:t>
            </w:r>
            <w:r w:rsidRPr="00EB4EFA">
              <w:rPr>
                <w:bCs/>
                <w:sz w:val="18"/>
                <w:szCs w:val="16"/>
              </w:rPr>
              <w:t xml:space="preserve"> – comment il s’assied sur ou se lève du siège des toilettes ou de la chaise percée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7467555F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31DF3B70" w14:textId="77777777" w:rsidTr="00DC2925">
        <w:trPr>
          <w:trHeight w:val="732"/>
        </w:trPr>
        <w:tc>
          <w:tcPr>
            <w:tcW w:w="3686" w:type="dxa"/>
          </w:tcPr>
          <w:p w14:paraId="163FC508" w14:textId="725CC634" w:rsidR="001016FE" w:rsidRPr="00135FAA" w:rsidRDefault="001016FE" w:rsidP="00DC2925">
            <w:pPr>
              <w:pStyle w:val="Paragraphedeliste"/>
              <w:numPr>
                <w:ilvl w:val="0"/>
                <w:numId w:val="86"/>
              </w:numPr>
              <w:spacing w:before="0" w:after="0" w:line="240" w:lineRule="auto"/>
              <w:rPr>
                <w:bCs/>
                <w:color w:val="auto"/>
                <w:sz w:val="18"/>
                <w:szCs w:val="18"/>
              </w:rPr>
            </w:pPr>
            <w:r w:rsidRPr="00135FAA">
              <w:rPr>
                <w:bCs/>
                <w:sz w:val="18"/>
                <w:szCs w:val="16"/>
              </w:rPr>
              <w:t xml:space="preserve">Transports – comment voyage-t-il ? par les </w:t>
            </w:r>
            <w:r w:rsidRPr="00135FAA">
              <w:rPr>
                <w:bCs/>
                <w:sz w:val="18"/>
                <w:szCs w:val="16"/>
                <w:u w:val="single"/>
              </w:rPr>
              <w:t>transports publics</w:t>
            </w:r>
            <w:r w:rsidRPr="00135FAA">
              <w:rPr>
                <w:bCs/>
                <w:sz w:val="18"/>
                <w:szCs w:val="16"/>
              </w:rPr>
              <w:t xml:space="preserve"> (système de navigation, paiement du prix) ou </w:t>
            </w:r>
            <w:r w:rsidRPr="00135FAA">
              <w:rPr>
                <w:bCs/>
                <w:sz w:val="18"/>
                <w:szCs w:val="16"/>
                <w:u w:val="single"/>
              </w:rPr>
              <w:t>conduit lui-même</w:t>
            </w:r>
            <w:r w:rsidRPr="00135FAA">
              <w:rPr>
                <w:bCs/>
                <w:sz w:val="18"/>
                <w:szCs w:val="16"/>
              </w:rPr>
              <w:t xml:space="preserve"> (comprend sortir de la maison, entrer et sortir du véhicule)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27766FD1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  <w:shd w:val="clear" w:color="auto" w:fill="F2F2F2" w:themeFill="background1" w:themeFillShade="F2"/>
            <w:vAlign w:val="center"/>
          </w:tcPr>
          <w:p w14:paraId="05AC6957" w14:textId="77777777" w:rsidR="001016FE" w:rsidRPr="0040487A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4251DBDD" w14:textId="7EB34039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</w:tabs>
              <w:spacing w:before="0" w:after="0" w:line="240" w:lineRule="auto"/>
              <w:ind w:left="312" w:hanging="312"/>
              <w:rPr>
                <w:bCs/>
                <w:sz w:val="18"/>
                <w:szCs w:val="16"/>
                <w:u w:val="single"/>
              </w:rPr>
            </w:pPr>
            <w:r w:rsidRPr="00EB4EFA">
              <w:rPr>
                <w:b/>
                <w:sz w:val="18"/>
                <w:szCs w:val="16"/>
              </w:rPr>
              <w:t>Utilisation des toilettes</w:t>
            </w:r>
            <w:r w:rsidRPr="00EB4EFA">
              <w:rPr>
                <w:bCs/>
                <w:sz w:val="18"/>
                <w:szCs w:val="16"/>
              </w:rPr>
              <w:t xml:space="preserve"> – comment il utilise les toilettes, (ou la chaise percée, le vase, l’urinal), s’essuie après leur </w:t>
            </w:r>
            <w:r w:rsidRPr="00EB4EFA">
              <w:rPr>
                <w:bCs/>
                <w:sz w:val="18"/>
                <w:szCs w:val="16"/>
                <w:u w:val="single"/>
              </w:rPr>
              <w:t>utilisation ou un épisode d’incontinence, change ses protections, s’occupe d’une sonde urinaire ou d’une poche de colostomie, ajuste</w:t>
            </w:r>
            <w:r w:rsidRPr="00EB4EFA">
              <w:rPr>
                <w:b/>
                <w:sz w:val="18"/>
                <w:szCs w:val="16"/>
                <w:u w:val="single"/>
              </w:rPr>
              <w:t xml:space="preserve"> </w:t>
            </w:r>
            <w:r w:rsidRPr="00EB4EFA">
              <w:rPr>
                <w:bCs/>
                <w:sz w:val="18"/>
                <w:szCs w:val="16"/>
                <w:u w:val="single"/>
              </w:rPr>
              <w:t>ses vêtements. EXCLUT TRANSFERT SUR OU DES TOILETTES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96C7C09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7D91F01F" w14:textId="77777777" w:rsidTr="00DC2925">
        <w:trPr>
          <w:trHeight w:val="732"/>
        </w:trPr>
        <w:tc>
          <w:tcPr>
            <w:tcW w:w="3686" w:type="dxa"/>
          </w:tcPr>
          <w:p w14:paraId="1734E1B6" w14:textId="77777777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</w:tcPr>
          <w:p w14:paraId="62C3C534" w14:textId="77777777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</w:tcPr>
          <w:p w14:paraId="0D8A424F" w14:textId="07064940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0C1E80CF" w14:textId="1731C572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312"/>
              </w:tabs>
              <w:spacing w:before="0" w:after="0" w:line="240" w:lineRule="auto"/>
              <w:ind w:left="312" w:hanging="284"/>
              <w:rPr>
                <w:bCs/>
                <w:sz w:val="18"/>
                <w:szCs w:val="16"/>
              </w:rPr>
            </w:pPr>
            <w:r w:rsidRPr="00EB4EFA">
              <w:rPr>
                <w:b/>
                <w:sz w:val="18"/>
                <w:szCs w:val="16"/>
              </w:rPr>
              <w:t>Mobilité dans le lit</w:t>
            </w:r>
            <w:r w:rsidRPr="00EB4EFA">
              <w:rPr>
                <w:bCs/>
                <w:sz w:val="18"/>
                <w:szCs w:val="16"/>
              </w:rPr>
              <w:t xml:space="preserve"> – comment il se redresse, s’étend, se tourne et s’installe en bonne position lorsqu’il est au lit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4029D8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1016FE" w14:paraId="4E40231F" w14:textId="77777777" w:rsidTr="00DC2925">
        <w:trPr>
          <w:trHeight w:val="744"/>
        </w:trPr>
        <w:tc>
          <w:tcPr>
            <w:tcW w:w="3686" w:type="dxa"/>
          </w:tcPr>
          <w:p w14:paraId="366AE256" w14:textId="77777777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418" w:type="dxa"/>
          </w:tcPr>
          <w:p w14:paraId="3D79DC54" w14:textId="77777777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1089" w:type="dxa"/>
          </w:tcPr>
          <w:p w14:paraId="084C7BC0" w14:textId="19463BA5" w:rsidR="001016FE" w:rsidRPr="0040487A" w:rsidRDefault="001016FE" w:rsidP="001016FE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20"/>
                <w:u w:val="single"/>
              </w:rPr>
            </w:pPr>
          </w:p>
        </w:tc>
        <w:tc>
          <w:tcPr>
            <w:tcW w:w="3686" w:type="dxa"/>
            <w:shd w:val="clear" w:color="auto" w:fill="auto"/>
          </w:tcPr>
          <w:p w14:paraId="17BD1662" w14:textId="77777777" w:rsidR="001016FE" w:rsidRPr="00DF5F08" w:rsidRDefault="001016FE" w:rsidP="00DC2925">
            <w:pPr>
              <w:pStyle w:val="Paragraphedeliste"/>
              <w:numPr>
                <w:ilvl w:val="0"/>
                <w:numId w:val="28"/>
              </w:numPr>
              <w:tabs>
                <w:tab w:val="clear" w:pos="720"/>
                <w:tab w:val="num" w:pos="453"/>
              </w:tabs>
              <w:spacing w:before="0" w:after="0" w:line="240" w:lineRule="auto"/>
              <w:ind w:left="312" w:hanging="312"/>
              <w:rPr>
                <w:bCs/>
                <w:sz w:val="18"/>
                <w:szCs w:val="16"/>
              </w:rPr>
            </w:pPr>
            <w:r w:rsidRPr="0040487A">
              <w:rPr>
                <w:b/>
                <w:sz w:val="18"/>
                <w:szCs w:val="16"/>
              </w:rPr>
              <w:t>Alimentation</w:t>
            </w:r>
            <w:r w:rsidRPr="0040487A">
              <w:rPr>
                <w:bCs/>
                <w:sz w:val="18"/>
                <w:szCs w:val="16"/>
              </w:rPr>
              <w:t xml:space="preserve"> – comment il mange et boit (indépendamment de son habilité), comprend se nourrir par n’importe quel moyen.</w:t>
            </w:r>
            <w:r w:rsidRPr="0040487A">
              <w:rPr>
                <w:bCs/>
                <w:sz w:val="18"/>
                <w:szCs w:val="16"/>
              </w:rPr>
              <w:br/>
            </w:r>
            <w:r w:rsidRPr="0040487A">
              <w:rPr>
                <w:bCs/>
                <w:i/>
                <w:sz w:val="16"/>
                <w:szCs w:val="14"/>
              </w:rPr>
              <w:t>Par ex. : nourriture par sonde, par voie parentérale en totalité</w:t>
            </w:r>
          </w:p>
          <w:p w14:paraId="793423BA" w14:textId="4E907A9F" w:rsidR="001016FE" w:rsidRPr="00DF5F08" w:rsidRDefault="001016FE" w:rsidP="001016FE">
            <w:pPr>
              <w:spacing w:before="0" w:after="0" w:line="240" w:lineRule="auto"/>
              <w:rPr>
                <w:bCs/>
                <w:sz w:val="18"/>
                <w:szCs w:val="16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04B9280" w14:textId="77777777" w:rsidR="001016FE" w:rsidRPr="00374674" w:rsidRDefault="001016FE" w:rsidP="00DC2925">
            <w:pPr>
              <w:spacing w:before="0" w:after="0" w:line="240" w:lineRule="auto"/>
              <w:contextualSpacing/>
              <w:jc w:val="center"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4D5F98" w14:paraId="69376788" w14:textId="77777777" w:rsidTr="004D5F98">
        <w:trPr>
          <w:trHeight w:val="744"/>
        </w:trPr>
        <w:tc>
          <w:tcPr>
            <w:tcW w:w="10588" w:type="dxa"/>
            <w:gridSpan w:val="5"/>
          </w:tcPr>
          <w:p w14:paraId="3134C5FF" w14:textId="77777777" w:rsidR="004D5F98" w:rsidRDefault="004D5F98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245BB1F3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1791EAE5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47761C2C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064DBA9F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7F1A06B1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4FAD2819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225285C8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6C600D21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2BDF0867" w14:textId="77777777" w:rsidR="008904DA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  <w:p w14:paraId="74E3FB95" w14:textId="7C7D1983" w:rsidR="008904DA" w:rsidRPr="00374674" w:rsidRDefault="008904DA" w:rsidP="001016FE">
            <w:pPr>
              <w:spacing w:before="0" w:after="0" w:line="240" w:lineRule="auto"/>
              <w:contextualSpacing/>
              <w:rPr>
                <w:b/>
                <w:bCs/>
                <w:sz w:val="20"/>
                <w:szCs w:val="18"/>
                <w:u w:val="single"/>
              </w:rPr>
            </w:pPr>
          </w:p>
        </w:tc>
      </w:tr>
      <w:tr w:rsidR="00FC5268" w14:paraId="5A8E1B3E" w14:textId="77777777" w:rsidTr="00726821">
        <w:trPr>
          <w:trHeight w:val="2069"/>
        </w:trPr>
        <w:tc>
          <w:tcPr>
            <w:tcW w:w="3686" w:type="dxa"/>
          </w:tcPr>
          <w:p w14:paraId="49280131" w14:textId="4CF5425D" w:rsidR="00FC5268" w:rsidRPr="004D5F98" w:rsidRDefault="00FC5268" w:rsidP="00DC2925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322"/>
              <w:rPr>
                <w:b/>
                <w:color w:val="3E8D9C" w:themeColor="background2" w:themeShade="BF"/>
              </w:rPr>
            </w:pPr>
            <w:r w:rsidRPr="004D5F98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DEPLACEMENT/MARCHE</w:t>
            </w:r>
          </w:p>
          <w:p w14:paraId="1EC293F6" w14:textId="77777777" w:rsidR="00FC5268" w:rsidRPr="00674E0A" w:rsidRDefault="00FC5268" w:rsidP="00FC5268">
            <w:pPr>
              <w:pStyle w:val="Paragraphedeliste"/>
              <w:spacing w:before="0" w:after="0" w:line="240" w:lineRule="auto"/>
              <w:ind w:left="0"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>a. Principal mode de déplacement</w:t>
            </w:r>
          </w:p>
          <w:p w14:paraId="29B31212" w14:textId="77777777" w:rsidR="00FC5268" w:rsidRPr="00B71A0C" w:rsidRDefault="00FC5268" w:rsidP="00FC5268">
            <w:pPr>
              <w:pStyle w:val="Paragraphedeliste"/>
              <w:spacing w:before="0" w:after="0" w:line="240" w:lineRule="auto"/>
              <w:ind w:left="318"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0.</w:t>
            </w:r>
            <w:r w:rsidRPr="00B71A0C">
              <w:rPr>
                <w:bCs/>
                <w:sz w:val="18"/>
                <w:szCs w:val="16"/>
              </w:rPr>
              <w:tab/>
              <w:t>Marche, pas de moyen auxiliaire</w:t>
            </w:r>
          </w:p>
          <w:p w14:paraId="55C8FDE0" w14:textId="77777777" w:rsidR="00FC5268" w:rsidRPr="00B71A0C" w:rsidRDefault="00FC5268" w:rsidP="00FC5268">
            <w:pPr>
              <w:pStyle w:val="Paragraphedeliste"/>
              <w:spacing w:before="0" w:after="0" w:line="240" w:lineRule="auto"/>
              <w:ind w:left="318"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1.</w:t>
            </w:r>
            <w:r w:rsidRPr="00B71A0C">
              <w:rPr>
                <w:bCs/>
                <w:sz w:val="18"/>
                <w:szCs w:val="16"/>
              </w:rPr>
              <w:tab/>
              <w:t>Marche, moyen auxiliaire</w:t>
            </w:r>
          </w:p>
          <w:p w14:paraId="1AC06334" w14:textId="77777777" w:rsidR="00FC5268" w:rsidRPr="00B71A0C" w:rsidRDefault="00FC5268" w:rsidP="00FC5268">
            <w:pPr>
              <w:pStyle w:val="Paragraphedeliste"/>
              <w:spacing w:before="0" w:after="0" w:line="240" w:lineRule="auto"/>
              <w:ind w:left="318"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Par ex. : canne, déambulateur, cadre de marche, poussée du fauteuil roulant</w:t>
            </w:r>
          </w:p>
          <w:p w14:paraId="61AA79C9" w14:textId="77777777" w:rsidR="00FC5268" w:rsidRPr="00B71A0C" w:rsidRDefault="00FC5268" w:rsidP="00FC5268">
            <w:pPr>
              <w:pStyle w:val="Paragraphedeliste"/>
              <w:spacing w:before="0" w:after="0" w:line="240" w:lineRule="auto"/>
              <w:ind w:left="318"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2.</w:t>
            </w:r>
            <w:r w:rsidRPr="00B71A0C">
              <w:rPr>
                <w:bCs/>
                <w:sz w:val="18"/>
                <w:szCs w:val="16"/>
              </w:rPr>
              <w:tab/>
              <w:t>Fauteuil roulant, fauteuil motorisé (scooter)</w:t>
            </w:r>
          </w:p>
          <w:p w14:paraId="63268DE9" w14:textId="701B32CE" w:rsidR="00FC5268" w:rsidRPr="00FC5268" w:rsidRDefault="00FC5268" w:rsidP="00FC5268">
            <w:pPr>
              <w:pStyle w:val="Paragraphedeliste"/>
              <w:spacing w:before="0" w:after="0" w:line="240" w:lineRule="auto"/>
              <w:ind w:left="318"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3.</w:t>
            </w:r>
            <w:r w:rsidRPr="00B71A0C">
              <w:rPr>
                <w:bCs/>
                <w:sz w:val="18"/>
                <w:szCs w:val="16"/>
              </w:rPr>
              <w:tab/>
              <w:t>Confiné au lit</w:t>
            </w: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591F13BC" w14:textId="015D2EEA" w:rsidR="004D5F98" w:rsidRPr="004D5F98" w:rsidRDefault="004D5F98" w:rsidP="00726821">
            <w:pPr>
              <w:spacing w:before="0" w:after="0" w:line="240" w:lineRule="auto"/>
              <w:contextualSpacing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14:paraId="15FDA8CD" w14:textId="77777777" w:rsidR="00FC5268" w:rsidRPr="00BC6AC1" w:rsidRDefault="00FC5268" w:rsidP="00DC2925">
            <w:pPr>
              <w:pStyle w:val="Paragraphedeliste"/>
              <w:numPr>
                <w:ilvl w:val="0"/>
                <w:numId w:val="29"/>
              </w:numPr>
              <w:spacing w:before="0" w:after="0" w:line="240" w:lineRule="auto"/>
              <w:ind w:left="318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BC6AC1">
              <w:rPr>
                <w:b/>
                <w:color w:val="3E8D9C" w:themeColor="background2" w:themeShade="BF"/>
                <w:sz w:val="20"/>
                <w:szCs w:val="18"/>
              </w:rPr>
              <w:t>NIVEAU D’ACTIVITE</w:t>
            </w:r>
          </w:p>
          <w:p w14:paraId="4BAE3299" w14:textId="7FF0CDBC" w:rsidR="00FC5268" w:rsidRPr="00B71A0C" w:rsidRDefault="00FC5268" w:rsidP="00FC5268">
            <w:pPr>
              <w:spacing w:before="0" w:after="0" w:line="240" w:lineRule="auto"/>
              <w:contextualSpacing/>
              <w:rPr>
                <w:i/>
                <w:iCs/>
                <w:sz w:val="16"/>
                <w:szCs w:val="14"/>
              </w:rPr>
            </w:pPr>
            <w:r w:rsidRPr="008F672C">
              <w:rPr>
                <w:b/>
                <w:sz w:val="18"/>
                <w:szCs w:val="16"/>
              </w:rPr>
              <w:t xml:space="preserve">a. </w:t>
            </w:r>
            <w:r w:rsidRPr="00B71A0C">
              <w:rPr>
                <w:b/>
                <w:sz w:val="18"/>
                <w:szCs w:val="16"/>
              </w:rPr>
              <w:t>Total d’heures d’activité physique/exercice dans les 3 derniers jours.</w:t>
            </w:r>
            <w:r w:rsidRPr="00B71A0C">
              <w:rPr>
                <w:b/>
                <w:sz w:val="16"/>
                <w:szCs w:val="14"/>
              </w:rPr>
              <w:t xml:space="preserve"> </w:t>
            </w:r>
            <w:r w:rsidRPr="00B71A0C">
              <w:rPr>
                <w:b/>
                <w:sz w:val="18"/>
                <w:szCs w:val="16"/>
              </w:rPr>
              <w:br/>
            </w:r>
            <w:r w:rsidRPr="00B71A0C">
              <w:rPr>
                <w:i/>
                <w:iCs/>
                <w:sz w:val="16"/>
                <w:szCs w:val="14"/>
              </w:rPr>
              <w:t>Par ex. : marche</w:t>
            </w:r>
          </w:p>
          <w:p w14:paraId="74D7F0E5" w14:textId="77777777" w:rsidR="00FC5268" w:rsidRPr="00B71A0C" w:rsidRDefault="00FC5268" w:rsidP="00DC2925">
            <w:pPr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Aucune</w:t>
            </w:r>
          </w:p>
          <w:p w14:paraId="1B416ED0" w14:textId="77777777" w:rsidR="00FC5268" w:rsidRPr="00B71A0C" w:rsidRDefault="00FC5268" w:rsidP="00DC2925">
            <w:pPr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Moins d’1 heure</w:t>
            </w:r>
          </w:p>
          <w:p w14:paraId="3844F183" w14:textId="77777777" w:rsidR="00FC5268" w:rsidRPr="00B71A0C" w:rsidRDefault="00FC5268" w:rsidP="00DC2925">
            <w:pPr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1-2 heures</w:t>
            </w:r>
          </w:p>
          <w:p w14:paraId="47F20129" w14:textId="77777777" w:rsidR="00FC5268" w:rsidRPr="00B71A0C" w:rsidRDefault="00FC5268" w:rsidP="00DC2925">
            <w:pPr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2-4 heures</w:t>
            </w:r>
          </w:p>
          <w:p w14:paraId="18450950" w14:textId="17B0785E" w:rsidR="00FC5268" w:rsidRPr="004D5F98" w:rsidRDefault="00FC5268" w:rsidP="00DC2925">
            <w:pPr>
              <w:numPr>
                <w:ilvl w:val="0"/>
                <w:numId w:val="34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Plus de 4 heures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2B82F8C3" w14:textId="77777777" w:rsidR="00FC5268" w:rsidRPr="004D5F98" w:rsidRDefault="00FC5268" w:rsidP="00726821">
            <w:pPr>
              <w:spacing w:before="0" w:after="0" w:line="240" w:lineRule="auto"/>
              <w:contextualSpacing/>
              <w:jc w:val="center"/>
              <w:rPr>
                <w:sz w:val="18"/>
                <w:szCs w:val="16"/>
              </w:rPr>
            </w:pPr>
          </w:p>
        </w:tc>
      </w:tr>
      <w:tr w:rsidR="00FC5268" w14:paraId="084B695E" w14:textId="77777777" w:rsidTr="00726821">
        <w:trPr>
          <w:trHeight w:val="5671"/>
        </w:trPr>
        <w:tc>
          <w:tcPr>
            <w:tcW w:w="3686" w:type="dxa"/>
          </w:tcPr>
          <w:p w14:paraId="5E13377A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B71A0C">
              <w:rPr>
                <w:b/>
                <w:sz w:val="18"/>
                <w:szCs w:val="16"/>
              </w:rPr>
              <w:t xml:space="preserve">b. Temps pour parcourir </w:t>
            </w:r>
            <w:smartTag w:uri="urn:schemas-microsoft-com:office:smarttags" w:element="metricconverter">
              <w:smartTagPr>
                <w:attr w:name="ProductID" w:val="4 m￨tres"/>
              </w:smartTagPr>
              <w:r w:rsidRPr="00B71A0C">
                <w:rPr>
                  <w:b/>
                  <w:sz w:val="18"/>
                  <w:szCs w:val="16"/>
                </w:rPr>
                <w:t>4 mètres</w:t>
              </w:r>
            </w:smartTag>
            <w:r w:rsidRPr="00B71A0C">
              <w:rPr>
                <w:b/>
                <w:sz w:val="18"/>
                <w:szCs w:val="16"/>
              </w:rPr>
              <w:t xml:space="preserve"> de marche</w:t>
            </w:r>
          </w:p>
          <w:p w14:paraId="2244190A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bCs/>
                <w:i/>
                <w:sz w:val="16"/>
                <w:szCs w:val="14"/>
              </w:rPr>
            </w:pPr>
            <w:r w:rsidRPr="00B71A0C">
              <w:rPr>
                <w:bCs/>
                <w:i/>
                <w:sz w:val="16"/>
                <w:szCs w:val="14"/>
              </w:rPr>
              <w:t>(</w:t>
            </w:r>
            <w:proofErr w:type="gramStart"/>
            <w:r w:rsidRPr="00B71A0C">
              <w:rPr>
                <w:bCs/>
                <w:i/>
                <w:sz w:val="16"/>
                <w:szCs w:val="14"/>
              </w:rPr>
              <w:t>préparez</w:t>
            </w:r>
            <w:proofErr w:type="gramEnd"/>
            <w:r w:rsidRPr="00B71A0C">
              <w:rPr>
                <w:bCs/>
                <w:i/>
                <w:sz w:val="16"/>
                <w:szCs w:val="14"/>
              </w:rPr>
              <w:t xml:space="preserve"> un parcours droit, sans obstacle. La personne doit se tenir debout immobile touchant la ligne de départ)</w:t>
            </w:r>
          </w:p>
          <w:p w14:paraId="298166AE" w14:textId="77777777" w:rsidR="00FC5268" w:rsidRDefault="00FC5268" w:rsidP="00FC5268">
            <w:pPr>
              <w:spacing w:before="0" w:after="0" w:line="240" w:lineRule="auto"/>
              <w:contextualSpacing/>
              <w:rPr>
                <w:bCs/>
                <w:iCs/>
                <w:sz w:val="16"/>
                <w:szCs w:val="14"/>
              </w:rPr>
            </w:pPr>
            <w:r w:rsidRPr="00B71A0C">
              <w:rPr>
                <w:b/>
                <w:i/>
                <w:sz w:val="16"/>
                <w:szCs w:val="14"/>
              </w:rPr>
              <w:t xml:space="preserve">Puis dites « quand je vous le dirai, commencez à marcher à une allure normale (avec canne/déambulateur si utilisé). Ceci n’est pas un test pour mesurer la vitesse à laquelle vous pouvez marcher. Arrêtez-vous quand je vous le dirai. Est-ce que c’est clair ? </w:t>
            </w:r>
            <w:r w:rsidRPr="00B71A0C">
              <w:rPr>
                <w:bCs/>
                <w:iCs/>
                <w:sz w:val="16"/>
                <w:szCs w:val="14"/>
              </w:rPr>
              <w:t>L’évaluateur peut montrer le test</w:t>
            </w:r>
          </w:p>
          <w:p w14:paraId="644CF714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b/>
                <w:i/>
                <w:sz w:val="18"/>
                <w:szCs w:val="16"/>
              </w:rPr>
            </w:pPr>
          </w:p>
          <w:p w14:paraId="77AF9A3F" w14:textId="77777777" w:rsidR="00FC5268" w:rsidRDefault="00FC5268" w:rsidP="00FC5268">
            <w:pPr>
              <w:spacing w:before="0" w:after="0" w:line="240" w:lineRule="auto"/>
              <w:contextualSpacing/>
              <w:rPr>
                <w:bCs/>
                <w:i/>
                <w:sz w:val="16"/>
                <w:szCs w:val="14"/>
              </w:rPr>
            </w:pPr>
            <w:r w:rsidRPr="00B71A0C">
              <w:rPr>
                <w:b/>
                <w:i/>
                <w:sz w:val="16"/>
                <w:szCs w:val="14"/>
              </w:rPr>
              <w:t xml:space="preserve">Puis dites « commencez à marcher maintenant ». </w:t>
            </w:r>
            <w:r w:rsidRPr="00B71A0C">
              <w:rPr>
                <w:bCs/>
                <w:i/>
                <w:sz w:val="16"/>
                <w:szCs w:val="14"/>
              </w:rPr>
              <w:t xml:space="preserve">Déclenchez le chronomètre (ou commencez à compter les secondes) lorsque le premier pas se pose. Terminez de compter quand le pied se pose au-delà de la marque des </w:t>
            </w:r>
            <w:smartTag w:uri="urn:schemas-microsoft-com:office:smarttags" w:element="metricconverter">
              <w:smartTagPr>
                <w:attr w:name="ProductID" w:val="4 m￨tres"/>
              </w:smartTagPr>
              <w:r w:rsidRPr="00B71A0C">
                <w:rPr>
                  <w:bCs/>
                  <w:i/>
                  <w:sz w:val="16"/>
                  <w:szCs w:val="14"/>
                </w:rPr>
                <w:t>4 mètres</w:t>
              </w:r>
            </w:smartTag>
            <w:r w:rsidRPr="00B71A0C">
              <w:rPr>
                <w:bCs/>
                <w:i/>
                <w:sz w:val="16"/>
                <w:szCs w:val="14"/>
              </w:rPr>
              <w:t>.</w:t>
            </w:r>
          </w:p>
          <w:p w14:paraId="26BD56E1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bCs/>
                <w:i/>
                <w:sz w:val="16"/>
                <w:szCs w:val="14"/>
              </w:rPr>
            </w:pPr>
          </w:p>
          <w:p w14:paraId="48BAB01B" w14:textId="77777777" w:rsidR="00FC5268" w:rsidRDefault="00FC5268" w:rsidP="00FC5268">
            <w:pPr>
              <w:spacing w:before="0" w:after="0" w:line="240" w:lineRule="auto"/>
              <w:contextualSpacing/>
              <w:rPr>
                <w:b/>
                <w:i/>
                <w:sz w:val="18"/>
                <w:szCs w:val="16"/>
              </w:rPr>
            </w:pPr>
            <w:r w:rsidRPr="00B71A0C">
              <w:rPr>
                <w:b/>
                <w:i/>
                <w:sz w:val="16"/>
                <w:szCs w:val="14"/>
              </w:rPr>
              <w:t>Puis dites « vous pouvez vous arrêter maintenant </w:t>
            </w:r>
            <w:r w:rsidRPr="00B71A0C">
              <w:rPr>
                <w:b/>
                <w:i/>
                <w:sz w:val="18"/>
                <w:szCs w:val="16"/>
              </w:rPr>
              <w:t>»</w:t>
            </w:r>
          </w:p>
          <w:p w14:paraId="3D02E8C1" w14:textId="77777777" w:rsidR="00FC5268" w:rsidRDefault="00FC5268" w:rsidP="00FC5268">
            <w:pPr>
              <w:spacing w:before="0" w:after="0" w:line="240" w:lineRule="auto"/>
              <w:contextualSpacing/>
              <w:rPr>
                <w:b/>
                <w:i/>
                <w:sz w:val="18"/>
                <w:szCs w:val="16"/>
              </w:rPr>
            </w:pPr>
          </w:p>
          <w:p w14:paraId="33A81200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Notez le temps en secondes jusqu’à 30 secondes</w:t>
            </w:r>
          </w:p>
          <w:p w14:paraId="51C75454" w14:textId="77777777" w:rsidR="00FC5268" w:rsidRPr="00B71A0C" w:rsidRDefault="00FC5268" w:rsidP="00DC2925">
            <w:pPr>
              <w:numPr>
                <w:ilvl w:val="0"/>
                <w:numId w:val="32"/>
              </w:numPr>
              <w:spacing w:before="0" w:after="0" w:line="240" w:lineRule="auto"/>
              <w:contextualSpacing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 xml:space="preserve">30 secondes ou plus pour parcourir </w:t>
            </w:r>
            <w:smartTag w:uri="urn:schemas-microsoft-com:office:smarttags" w:element="metricconverter">
              <w:smartTagPr>
                <w:attr w:name="ProductID" w:val="4 m￨tres"/>
              </w:smartTagPr>
              <w:r w:rsidRPr="00B71A0C">
                <w:rPr>
                  <w:bCs/>
                  <w:sz w:val="18"/>
                  <w:szCs w:val="16"/>
                </w:rPr>
                <w:t>4 mètres</w:t>
              </w:r>
            </w:smartTag>
          </w:p>
          <w:p w14:paraId="66FAFB8C" w14:textId="77777777" w:rsidR="00FC5268" w:rsidRPr="00B71A0C" w:rsidRDefault="00FC5268" w:rsidP="00DC2925">
            <w:pPr>
              <w:numPr>
                <w:ilvl w:val="0"/>
                <w:numId w:val="32"/>
              </w:numPr>
              <w:spacing w:before="0" w:after="0" w:line="240" w:lineRule="auto"/>
              <w:contextualSpacing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S’est arrêté avant la fin du test</w:t>
            </w:r>
          </w:p>
          <w:p w14:paraId="45910C51" w14:textId="77777777" w:rsidR="00FC5268" w:rsidRPr="00B71A0C" w:rsidRDefault="00FC5268" w:rsidP="00DC2925">
            <w:pPr>
              <w:numPr>
                <w:ilvl w:val="0"/>
                <w:numId w:val="32"/>
              </w:numPr>
              <w:spacing w:before="0" w:after="0" w:line="240" w:lineRule="auto"/>
              <w:contextualSpacing/>
              <w:rPr>
                <w:bCs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A refusé de faire le test</w:t>
            </w:r>
          </w:p>
          <w:p w14:paraId="68924CD3" w14:textId="77777777" w:rsidR="00FC5268" w:rsidRPr="008F672C" w:rsidRDefault="00FC5268" w:rsidP="00DC2925">
            <w:pPr>
              <w:numPr>
                <w:ilvl w:val="0"/>
                <w:numId w:val="32"/>
              </w:numPr>
              <w:spacing w:before="0" w:after="0" w:line="240" w:lineRule="auto"/>
              <w:contextualSpacing/>
              <w:rPr>
                <w:bCs/>
                <w:i/>
                <w:sz w:val="18"/>
                <w:szCs w:val="16"/>
              </w:rPr>
            </w:pPr>
            <w:r w:rsidRPr="00B71A0C">
              <w:rPr>
                <w:bCs/>
                <w:sz w:val="18"/>
                <w:szCs w:val="16"/>
              </w:rPr>
              <w:t>Non testé</w:t>
            </w:r>
            <w:r w:rsidRPr="00B71A0C">
              <w:rPr>
                <w:bCs/>
                <w:sz w:val="20"/>
                <w:szCs w:val="18"/>
              </w:rPr>
              <w:br/>
            </w:r>
            <w:r w:rsidRPr="00B71A0C">
              <w:rPr>
                <w:bCs/>
                <w:i/>
                <w:sz w:val="16"/>
                <w:szCs w:val="14"/>
              </w:rPr>
              <w:t>Par ex. : ne marche pas seul</w:t>
            </w:r>
          </w:p>
          <w:p w14:paraId="18B80187" w14:textId="77777777" w:rsidR="00FC5268" w:rsidRPr="00FC5268" w:rsidRDefault="00FC5268" w:rsidP="00FC52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661F5003" w14:textId="77777777" w:rsidR="00FC5268" w:rsidRPr="004D5F98" w:rsidRDefault="00FC5268" w:rsidP="00726821">
            <w:pPr>
              <w:spacing w:before="0" w:after="0" w:line="240" w:lineRule="auto"/>
              <w:contextualSpacing/>
              <w:jc w:val="center"/>
              <w:rPr>
                <w:sz w:val="18"/>
                <w:szCs w:val="16"/>
              </w:rPr>
            </w:pPr>
          </w:p>
        </w:tc>
        <w:tc>
          <w:tcPr>
            <w:tcW w:w="3686" w:type="dxa"/>
            <w:shd w:val="clear" w:color="auto" w:fill="auto"/>
          </w:tcPr>
          <w:p w14:paraId="63D11ACE" w14:textId="77777777" w:rsidR="00FC5268" w:rsidRPr="00674E0A" w:rsidRDefault="00FC5268" w:rsidP="00FC5268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>b. Nombre de jours, durant les 3 derniers jours où le client sort du logement ou de l’immeuble (même pour un court moment)</w:t>
            </w:r>
          </w:p>
          <w:p w14:paraId="67FE4798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0.</w:t>
            </w:r>
            <w:r w:rsidRPr="00B71A0C">
              <w:rPr>
                <w:sz w:val="18"/>
                <w:szCs w:val="16"/>
              </w:rPr>
              <w:tab/>
              <w:t>Aucun jour</w:t>
            </w:r>
          </w:p>
          <w:p w14:paraId="210D8E9A" w14:textId="77777777" w:rsidR="00FC5268" w:rsidRPr="00B71A0C" w:rsidRDefault="00FC5268" w:rsidP="00FC5268">
            <w:pPr>
              <w:spacing w:before="0" w:after="0" w:line="240" w:lineRule="auto"/>
              <w:ind w:left="743" w:hanging="743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1.</w:t>
            </w:r>
            <w:r w:rsidRPr="00B71A0C">
              <w:rPr>
                <w:sz w:val="18"/>
                <w:szCs w:val="16"/>
              </w:rPr>
              <w:tab/>
              <w:t>Aucun jour mais le fait habituellement sur une période de 3 jours</w:t>
            </w:r>
          </w:p>
          <w:p w14:paraId="20247181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2.</w:t>
            </w:r>
            <w:r w:rsidRPr="00B71A0C">
              <w:rPr>
                <w:sz w:val="18"/>
                <w:szCs w:val="16"/>
              </w:rPr>
              <w:tab/>
              <w:t>1-2 jours</w:t>
            </w:r>
          </w:p>
          <w:p w14:paraId="31232740" w14:textId="77777777" w:rsidR="00FC5268" w:rsidRDefault="00FC5268" w:rsidP="00FC526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3.</w:t>
            </w:r>
            <w:r w:rsidRPr="00B71A0C">
              <w:rPr>
                <w:sz w:val="18"/>
                <w:szCs w:val="16"/>
              </w:rPr>
              <w:tab/>
              <w:t>3 jours</w:t>
            </w:r>
          </w:p>
          <w:p w14:paraId="5A4D773A" w14:textId="77777777" w:rsidR="00FC5268" w:rsidRPr="00FC5268" w:rsidRDefault="00FC5268" w:rsidP="00FC52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68E3DABD" w14:textId="77777777" w:rsidR="00FC5268" w:rsidRPr="004D5F98" w:rsidRDefault="00FC5268" w:rsidP="00726821">
            <w:pPr>
              <w:spacing w:before="0" w:after="0" w:line="240" w:lineRule="auto"/>
              <w:contextualSpacing/>
              <w:jc w:val="center"/>
              <w:rPr>
                <w:sz w:val="18"/>
                <w:szCs w:val="16"/>
              </w:rPr>
            </w:pPr>
          </w:p>
        </w:tc>
      </w:tr>
      <w:tr w:rsidR="00FC5268" w14:paraId="217736D0" w14:textId="77777777" w:rsidTr="00726821">
        <w:trPr>
          <w:trHeight w:val="1997"/>
        </w:trPr>
        <w:tc>
          <w:tcPr>
            <w:tcW w:w="3686" w:type="dxa"/>
          </w:tcPr>
          <w:p w14:paraId="51DBF9A0" w14:textId="77777777" w:rsidR="00FC5268" w:rsidRPr="00B71A0C" w:rsidRDefault="00FC5268" w:rsidP="00FC526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b/>
                <w:sz w:val="18"/>
                <w:szCs w:val="16"/>
              </w:rPr>
              <w:t>c. Distance de marche</w:t>
            </w:r>
            <w:r w:rsidRPr="00B71A0C">
              <w:rPr>
                <w:sz w:val="16"/>
                <w:szCs w:val="14"/>
              </w:rPr>
              <w:t xml:space="preserve"> </w:t>
            </w:r>
            <w:r w:rsidRPr="00B71A0C">
              <w:rPr>
                <w:sz w:val="18"/>
                <w:szCs w:val="16"/>
              </w:rPr>
              <w:t>– distance la plus longue parcourue sans s’asseoir durant les 3 DERNIERS JOURS (avec aide si nécessaire)</w:t>
            </w:r>
          </w:p>
          <w:p w14:paraId="7F0451CD" w14:textId="77777777" w:rsidR="00FC5268" w:rsidRPr="00B71A0C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>N’a pas marché</w:t>
            </w:r>
          </w:p>
          <w:p w14:paraId="63C32E24" w14:textId="77777777" w:rsidR="00FC5268" w:rsidRPr="00B71A0C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Moins de </w:t>
            </w:r>
            <w:smartTag w:uri="urn:schemas-microsoft-com:office:smarttags" w:element="metricconverter">
              <w:smartTagPr>
                <w:attr w:name="ProductID" w:val="5 m￨tres"/>
              </w:smartTagPr>
              <w:r w:rsidRPr="00B71A0C">
                <w:rPr>
                  <w:sz w:val="18"/>
                  <w:szCs w:val="16"/>
                </w:rPr>
                <w:t>5 mètres</w:t>
              </w:r>
            </w:smartTag>
          </w:p>
          <w:p w14:paraId="51CE00E8" w14:textId="77777777" w:rsidR="00FC5268" w:rsidRPr="00B71A0C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De 5 à </w:t>
            </w:r>
            <w:smartTag w:uri="urn:schemas-microsoft-com:office:smarttags" w:element="metricconverter">
              <w:smartTagPr>
                <w:attr w:name="ProductID" w:val="49 m￨tres"/>
              </w:smartTagPr>
              <w:r w:rsidRPr="00B71A0C">
                <w:rPr>
                  <w:sz w:val="18"/>
                  <w:szCs w:val="16"/>
                </w:rPr>
                <w:t>49 mètres</w:t>
              </w:r>
            </w:smartTag>
          </w:p>
          <w:p w14:paraId="67059859" w14:textId="77777777" w:rsidR="00FC5268" w:rsidRPr="00B71A0C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De 50 à </w:t>
            </w:r>
            <w:smartTag w:uri="urn:schemas-microsoft-com:office:smarttags" w:element="metricconverter">
              <w:smartTagPr>
                <w:attr w:name="ProductID" w:val="99 m￨tres"/>
              </w:smartTagPr>
              <w:r w:rsidRPr="00B71A0C">
                <w:rPr>
                  <w:sz w:val="18"/>
                  <w:szCs w:val="16"/>
                </w:rPr>
                <w:t>99 mètres</w:t>
              </w:r>
            </w:smartTag>
          </w:p>
          <w:p w14:paraId="5CB286E4" w14:textId="77777777" w:rsidR="00FC5268" w:rsidRPr="00B71A0C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smartTag w:uri="urn:schemas-microsoft-com:office:smarttags" w:element="metricconverter">
              <w:smartTagPr>
                <w:attr w:name="ProductID" w:val="100 m￨tres"/>
              </w:smartTagPr>
              <w:r w:rsidRPr="00B71A0C">
                <w:rPr>
                  <w:sz w:val="18"/>
                  <w:szCs w:val="16"/>
                </w:rPr>
                <w:t>100 mètres</w:t>
              </w:r>
            </w:smartTag>
            <w:r w:rsidRPr="00B71A0C">
              <w:rPr>
                <w:sz w:val="18"/>
                <w:szCs w:val="16"/>
              </w:rPr>
              <w:t xml:space="preserve"> et plus</w:t>
            </w:r>
          </w:p>
          <w:p w14:paraId="47EDBCA2" w14:textId="77777777" w:rsidR="00FC5268" w:rsidRDefault="00FC5268" w:rsidP="00DC2925">
            <w:pPr>
              <w:numPr>
                <w:ilvl w:val="0"/>
                <w:numId w:val="33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smartTag w:uri="urn:schemas-microsoft-com:office:smarttags" w:element="metricconverter">
              <w:smartTagPr>
                <w:attr w:name="ProductID" w:val="1 kilom￨tre"/>
              </w:smartTagPr>
              <w:r w:rsidRPr="00B71A0C">
                <w:rPr>
                  <w:sz w:val="18"/>
                  <w:szCs w:val="16"/>
                </w:rPr>
                <w:t>1 kilomètre</w:t>
              </w:r>
            </w:smartTag>
            <w:r w:rsidRPr="00B71A0C">
              <w:rPr>
                <w:sz w:val="18"/>
                <w:szCs w:val="16"/>
              </w:rPr>
              <w:t xml:space="preserve"> ou plus</w:t>
            </w:r>
          </w:p>
          <w:p w14:paraId="5015F36B" w14:textId="77777777" w:rsidR="00FC5268" w:rsidRPr="00FC5268" w:rsidRDefault="00FC5268" w:rsidP="00FC52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75283984" w14:textId="77777777" w:rsidR="00FC5268" w:rsidRDefault="00FC5268" w:rsidP="00726821">
            <w:pPr>
              <w:spacing w:before="0" w:after="0" w:line="240" w:lineRule="auto"/>
              <w:contextualSpacing/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535DFC84" w14:textId="77777777" w:rsidR="00FC5268" w:rsidRPr="00BC6AC1" w:rsidRDefault="00FC5268" w:rsidP="00FC5268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BC6AC1">
              <w:rPr>
                <w:b/>
                <w:color w:val="3E8D9C" w:themeColor="background2" w:themeShade="BF"/>
                <w:sz w:val="20"/>
                <w:szCs w:val="18"/>
              </w:rPr>
              <w:t>5. POTENTIEL D’AMELIORATION DES PERFORMANCES PHYSIQUES</w:t>
            </w:r>
          </w:p>
          <w:p w14:paraId="57AD3ECD" w14:textId="77777777" w:rsidR="00FC5268" w:rsidRPr="00674E0A" w:rsidRDefault="00FC5268" w:rsidP="00FC5268">
            <w:pPr>
              <w:pStyle w:val="Paragraphedeliste"/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674E0A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2C4F1910" w14:textId="77777777" w:rsidR="00FC5268" w:rsidRPr="00674E0A" w:rsidRDefault="00FC5268" w:rsidP="00FC5268">
            <w:pPr>
              <w:pStyle w:val="Paragraphedeliste"/>
              <w:spacing w:before="0" w:after="0" w:line="240" w:lineRule="auto"/>
              <w:ind w:left="0"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>a. La personne estime qu’elle est capable d’augmenter ses performances fonctionnelles physiques</w:t>
            </w:r>
          </w:p>
          <w:p w14:paraId="23338181" w14:textId="77777777" w:rsidR="00FC5268" w:rsidRPr="00FC5268" w:rsidRDefault="00FC5268" w:rsidP="00FC52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9FBF1C8" w14:textId="77777777" w:rsidR="00FC5268" w:rsidRDefault="00FC5268" w:rsidP="00726821">
            <w:pPr>
              <w:spacing w:before="0" w:after="0" w:line="240" w:lineRule="auto"/>
              <w:contextualSpacing/>
              <w:jc w:val="center"/>
            </w:pPr>
          </w:p>
        </w:tc>
      </w:tr>
      <w:tr w:rsidR="008A55D9" w14:paraId="75F78B4F" w14:textId="77777777" w:rsidTr="00726821">
        <w:trPr>
          <w:trHeight w:val="672"/>
        </w:trPr>
        <w:tc>
          <w:tcPr>
            <w:tcW w:w="3686" w:type="dxa"/>
          </w:tcPr>
          <w:p w14:paraId="00FEF090" w14:textId="77777777" w:rsidR="008A55D9" w:rsidRPr="00B71A0C" w:rsidRDefault="008A55D9" w:rsidP="00FC5268">
            <w:p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b/>
                <w:sz w:val="18"/>
                <w:szCs w:val="16"/>
              </w:rPr>
              <w:t>d. Distance en fauteuil roulant de manière indépendante</w:t>
            </w:r>
            <w:r w:rsidRPr="00B71A0C">
              <w:rPr>
                <w:sz w:val="16"/>
                <w:szCs w:val="14"/>
              </w:rPr>
              <w:t xml:space="preserve"> </w:t>
            </w:r>
            <w:r w:rsidRPr="00B71A0C">
              <w:rPr>
                <w:sz w:val="18"/>
                <w:szCs w:val="16"/>
              </w:rPr>
              <w:t>– distance la plus longue parcourue de manière indépendante en fauteuil roulant durant les 3 DERNIERS JOURS (inclut l’usage indépendant d’un fauteuil roulant motorisé)</w:t>
            </w:r>
          </w:p>
          <w:p w14:paraId="4F5F6594" w14:textId="1631CB99" w:rsidR="008A55D9" w:rsidRPr="00FC5268" w:rsidRDefault="008A55D9" w:rsidP="00DC2925">
            <w:pPr>
              <w:pStyle w:val="Paragraphedeliste"/>
              <w:numPr>
                <w:ilvl w:val="0"/>
                <w:numId w:val="8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FC5268">
              <w:rPr>
                <w:sz w:val="18"/>
                <w:szCs w:val="16"/>
              </w:rPr>
              <w:t>Poussé par d’autres</w:t>
            </w:r>
          </w:p>
          <w:p w14:paraId="19C8D17C" w14:textId="77777777" w:rsidR="008A55D9" w:rsidRPr="00B71A0C" w:rsidRDefault="008A55D9" w:rsidP="00DC2925">
            <w:pPr>
              <w:numPr>
                <w:ilvl w:val="0"/>
                <w:numId w:val="87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Moins de </w:t>
            </w:r>
            <w:smartTag w:uri="urn:schemas-microsoft-com:office:smarttags" w:element="metricconverter">
              <w:smartTagPr>
                <w:attr w:name="ProductID" w:val="5 m￨tres"/>
              </w:smartTagPr>
              <w:r w:rsidRPr="00B71A0C">
                <w:rPr>
                  <w:sz w:val="18"/>
                  <w:szCs w:val="16"/>
                </w:rPr>
                <w:t>5 mètres</w:t>
              </w:r>
            </w:smartTag>
          </w:p>
          <w:p w14:paraId="48194482" w14:textId="77777777" w:rsidR="008A55D9" w:rsidRPr="00B71A0C" w:rsidRDefault="008A55D9" w:rsidP="00DC2925">
            <w:pPr>
              <w:numPr>
                <w:ilvl w:val="0"/>
                <w:numId w:val="87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De 5 à </w:t>
            </w:r>
            <w:smartTag w:uri="urn:schemas-microsoft-com:office:smarttags" w:element="metricconverter">
              <w:smartTagPr>
                <w:attr w:name="ProductID" w:val="49 m￨tres"/>
              </w:smartTagPr>
              <w:r w:rsidRPr="00B71A0C">
                <w:rPr>
                  <w:sz w:val="18"/>
                  <w:szCs w:val="16"/>
                </w:rPr>
                <w:t>49 mètres</w:t>
              </w:r>
            </w:smartTag>
          </w:p>
          <w:p w14:paraId="0C660D7D" w14:textId="77777777" w:rsidR="008A55D9" w:rsidRPr="00B71A0C" w:rsidRDefault="008A55D9" w:rsidP="00DC2925">
            <w:pPr>
              <w:numPr>
                <w:ilvl w:val="0"/>
                <w:numId w:val="87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B71A0C">
              <w:rPr>
                <w:sz w:val="18"/>
                <w:szCs w:val="16"/>
              </w:rPr>
              <w:t xml:space="preserve">De 50 à </w:t>
            </w:r>
            <w:smartTag w:uri="urn:schemas-microsoft-com:office:smarttags" w:element="metricconverter">
              <w:smartTagPr>
                <w:attr w:name="ProductID" w:val="99 m￨tres"/>
              </w:smartTagPr>
              <w:r w:rsidRPr="00B71A0C">
                <w:rPr>
                  <w:sz w:val="18"/>
                  <w:szCs w:val="16"/>
                </w:rPr>
                <w:t>99 mètres</w:t>
              </w:r>
            </w:smartTag>
          </w:p>
          <w:p w14:paraId="7E61EE1A" w14:textId="77777777" w:rsidR="008A55D9" w:rsidRDefault="008A55D9" w:rsidP="00DC2925">
            <w:pPr>
              <w:numPr>
                <w:ilvl w:val="0"/>
                <w:numId w:val="87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smartTag w:uri="urn:schemas-microsoft-com:office:smarttags" w:element="metricconverter">
              <w:smartTagPr>
                <w:attr w:name="ProductID" w:val="100 m￨tres"/>
              </w:smartTagPr>
              <w:r w:rsidRPr="00B71A0C">
                <w:rPr>
                  <w:sz w:val="18"/>
                  <w:szCs w:val="16"/>
                </w:rPr>
                <w:t>100 mètres</w:t>
              </w:r>
            </w:smartTag>
            <w:r w:rsidRPr="00B71A0C">
              <w:rPr>
                <w:sz w:val="18"/>
                <w:szCs w:val="16"/>
              </w:rPr>
              <w:t xml:space="preserve"> et plus</w:t>
            </w:r>
          </w:p>
          <w:p w14:paraId="757E8308" w14:textId="4C5545C1" w:rsidR="008A55D9" w:rsidRPr="00FC5268" w:rsidRDefault="008A55D9" w:rsidP="00DC2925">
            <w:pPr>
              <w:numPr>
                <w:ilvl w:val="0"/>
                <w:numId w:val="87"/>
              </w:numPr>
              <w:spacing w:before="0" w:after="0" w:line="240" w:lineRule="auto"/>
              <w:contextualSpacing/>
              <w:rPr>
                <w:sz w:val="18"/>
                <w:szCs w:val="16"/>
              </w:rPr>
            </w:pPr>
            <w:r w:rsidRPr="00FC5268">
              <w:rPr>
                <w:sz w:val="18"/>
                <w:szCs w:val="16"/>
              </w:rPr>
              <w:t>N’utilise pas de fauteuil roulant</w:t>
            </w: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1175AFF6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41E699BB" w14:textId="77777777" w:rsidR="008A55D9" w:rsidRDefault="008A55D9" w:rsidP="00FC5268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>b. Les aidants professionnels estiment que la personne est capable d’augmenter ses performances fonctionnelles physiques</w:t>
            </w:r>
          </w:p>
          <w:p w14:paraId="6AEC3320" w14:textId="77777777" w:rsidR="008A55D9" w:rsidRPr="00FC5268" w:rsidRDefault="008A55D9" w:rsidP="00FC52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2724CC3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</w:tr>
      <w:tr w:rsidR="008A55D9" w14:paraId="0BD8DD98" w14:textId="77777777" w:rsidTr="00726821">
        <w:trPr>
          <w:cantSplit/>
          <w:trHeight w:val="414"/>
        </w:trPr>
        <w:tc>
          <w:tcPr>
            <w:tcW w:w="3686" w:type="dxa"/>
          </w:tcPr>
          <w:p w14:paraId="7C49AB7E" w14:textId="26CCDE28" w:rsidR="008A55D9" w:rsidRPr="00BC6AC1" w:rsidRDefault="008A55D9" w:rsidP="008A55D9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BC6AC1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6. CHANGEMENT DES PERFORMANCES DANS LES AVQ PAR RAPPORT A IL Y A 3 MOIS (OU DEPUIS LA DERNIERE EVALUATION SI MOINS DE 90 JOURS)</w:t>
            </w:r>
          </w:p>
          <w:p w14:paraId="31450DB7" w14:textId="77777777" w:rsidR="008A55D9" w:rsidRPr="004D5F98" w:rsidRDefault="008A55D9" w:rsidP="00DC2925">
            <w:pPr>
              <w:pStyle w:val="Paragraphedeliste"/>
              <w:numPr>
                <w:ilvl w:val="0"/>
                <w:numId w:val="8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D5F98">
              <w:rPr>
                <w:b/>
                <w:sz w:val="18"/>
                <w:szCs w:val="16"/>
              </w:rPr>
              <w:t>Améliorées</w:t>
            </w:r>
          </w:p>
          <w:p w14:paraId="412BF295" w14:textId="77777777" w:rsidR="008A55D9" w:rsidRPr="004D5F98" w:rsidRDefault="008A55D9" w:rsidP="00DC2925">
            <w:pPr>
              <w:pStyle w:val="Paragraphedeliste"/>
              <w:numPr>
                <w:ilvl w:val="0"/>
                <w:numId w:val="8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D5F98">
              <w:rPr>
                <w:b/>
                <w:sz w:val="18"/>
                <w:szCs w:val="16"/>
              </w:rPr>
              <w:t>Pas de changement</w:t>
            </w:r>
          </w:p>
          <w:p w14:paraId="4E061472" w14:textId="77777777" w:rsidR="008A55D9" w:rsidRDefault="008A55D9" w:rsidP="00DC2925">
            <w:pPr>
              <w:pStyle w:val="Paragraphedeliste"/>
              <w:numPr>
                <w:ilvl w:val="0"/>
                <w:numId w:val="8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>Plus déficientes</w:t>
            </w:r>
          </w:p>
          <w:p w14:paraId="5A4B3CD8" w14:textId="77777777" w:rsidR="008A55D9" w:rsidRPr="0040487A" w:rsidRDefault="008A55D9" w:rsidP="00DC2925">
            <w:pPr>
              <w:pStyle w:val="Paragraphedeliste"/>
              <w:numPr>
                <w:ilvl w:val="0"/>
                <w:numId w:val="8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0487A">
              <w:rPr>
                <w:b/>
                <w:sz w:val="18"/>
                <w:szCs w:val="16"/>
              </w:rPr>
              <w:t>Incertain</w:t>
            </w:r>
          </w:p>
          <w:p w14:paraId="1100CCF7" w14:textId="77777777" w:rsidR="008A55D9" w:rsidRPr="00B71A0C" w:rsidRDefault="008A55D9" w:rsidP="00FC5268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66C3DCCC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46668448" w14:textId="5FF82F5D" w:rsidR="008A55D9" w:rsidRPr="00BC6AC1" w:rsidRDefault="008A55D9" w:rsidP="008A55D9">
            <w:pPr>
              <w:spacing w:before="0" w:after="0" w:line="240" w:lineRule="auto"/>
              <w:contextualSpacing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BC6AC1">
              <w:rPr>
                <w:b/>
                <w:color w:val="3E8D9C" w:themeColor="background2" w:themeShade="BF"/>
                <w:sz w:val="20"/>
                <w:szCs w:val="18"/>
              </w:rPr>
              <w:t>7. CONDUITE</w:t>
            </w:r>
          </w:p>
          <w:p w14:paraId="65EDA76E" w14:textId="77777777" w:rsidR="008A55D9" w:rsidRPr="00674E0A" w:rsidRDefault="008A55D9" w:rsidP="008A55D9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 xml:space="preserve">a. </w:t>
            </w:r>
            <w:r w:rsidRPr="00674E0A">
              <w:rPr>
                <w:bCs/>
                <w:sz w:val="18"/>
                <w:szCs w:val="16"/>
              </w:rPr>
              <w:t>D’une voiture (un véhicule) durant les 90 derniers jours</w:t>
            </w:r>
            <w:r w:rsidRPr="00674E0A">
              <w:rPr>
                <w:b/>
                <w:sz w:val="18"/>
                <w:szCs w:val="16"/>
              </w:rPr>
              <w:t xml:space="preserve"> </w:t>
            </w:r>
          </w:p>
          <w:p w14:paraId="02FA5960" w14:textId="693D08AA" w:rsidR="008A55D9" w:rsidRPr="00674E0A" w:rsidRDefault="008A55D9" w:rsidP="008A55D9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ab/>
            </w:r>
            <w:r w:rsidRPr="00674E0A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943747E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</w:tr>
      <w:tr w:rsidR="008A55D9" w14:paraId="43297D29" w14:textId="77777777" w:rsidTr="00726821">
        <w:trPr>
          <w:cantSplit/>
          <w:trHeight w:val="672"/>
        </w:trPr>
        <w:tc>
          <w:tcPr>
            <w:tcW w:w="3686" w:type="dxa"/>
          </w:tcPr>
          <w:p w14:paraId="19B9D634" w14:textId="77777777" w:rsidR="008A55D9" w:rsidRPr="00B71A0C" w:rsidRDefault="008A55D9" w:rsidP="00FC5268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</w:p>
        </w:tc>
        <w:tc>
          <w:tcPr>
            <w:tcW w:w="2507" w:type="dxa"/>
            <w:gridSpan w:val="2"/>
            <w:shd w:val="clear" w:color="auto" w:fill="F2F2F2" w:themeFill="background1" w:themeFillShade="F2"/>
            <w:vAlign w:val="center"/>
          </w:tcPr>
          <w:p w14:paraId="095B5565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  <w:tc>
          <w:tcPr>
            <w:tcW w:w="3686" w:type="dxa"/>
            <w:shd w:val="clear" w:color="auto" w:fill="auto"/>
          </w:tcPr>
          <w:p w14:paraId="61B3AFF7" w14:textId="77777777" w:rsidR="008A55D9" w:rsidRPr="00674E0A" w:rsidRDefault="008A55D9" w:rsidP="008A55D9">
            <w:pPr>
              <w:spacing w:before="0" w:after="0" w:line="240" w:lineRule="auto"/>
              <w:contextualSpacing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 xml:space="preserve">b. </w:t>
            </w:r>
            <w:r w:rsidRPr="00674E0A">
              <w:rPr>
                <w:bCs/>
                <w:sz w:val="18"/>
                <w:szCs w:val="16"/>
              </w:rPr>
              <w:t>Si la personne conduit, l’évaluateur est au courant que quelqu’un lui a suggéré de limiter ou d’arrêter la conduite</w:t>
            </w:r>
            <w:r w:rsidRPr="00674E0A">
              <w:rPr>
                <w:b/>
                <w:sz w:val="18"/>
                <w:szCs w:val="16"/>
              </w:rPr>
              <w:t xml:space="preserve"> </w:t>
            </w:r>
          </w:p>
          <w:p w14:paraId="0FE7C8A1" w14:textId="45727C7C" w:rsidR="008A55D9" w:rsidRPr="008A55D9" w:rsidRDefault="008A55D9" w:rsidP="008A55D9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674E0A">
              <w:rPr>
                <w:b/>
                <w:sz w:val="18"/>
                <w:szCs w:val="16"/>
              </w:rPr>
              <w:tab/>
            </w:r>
            <w:r w:rsidRPr="00674E0A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A088029" w14:textId="77777777" w:rsidR="008A55D9" w:rsidRDefault="008A55D9" w:rsidP="00726821">
            <w:pPr>
              <w:spacing w:before="0" w:after="0" w:line="240" w:lineRule="auto"/>
              <w:contextualSpacing/>
              <w:jc w:val="center"/>
            </w:pPr>
          </w:p>
        </w:tc>
      </w:tr>
    </w:tbl>
    <w:p w14:paraId="7E707CF2" w14:textId="1762BC07" w:rsidR="0083161B" w:rsidRPr="008904DA" w:rsidRDefault="0083161B" w:rsidP="00D82FC5">
      <w:pPr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395"/>
        <w:gridCol w:w="851"/>
        <w:gridCol w:w="4677"/>
        <w:gridCol w:w="709"/>
      </w:tblGrid>
      <w:tr w:rsidR="00BC6AC1" w14:paraId="1E984E17" w14:textId="01F8052A" w:rsidTr="008A55D9">
        <w:tc>
          <w:tcPr>
            <w:tcW w:w="10632" w:type="dxa"/>
            <w:gridSpan w:val="4"/>
          </w:tcPr>
          <w:p w14:paraId="22EAC638" w14:textId="2E6EA898" w:rsidR="00BC6AC1" w:rsidRPr="00BC6AC1" w:rsidRDefault="00BC6AC1" w:rsidP="00BC6AC1">
            <w:pPr>
              <w:spacing w:before="0" w:after="0" w:line="240" w:lineRule="auto"/>
              <w:jc w:val="center"/>
              <w:rPr>
                <w:b/>
                <w:bCs/>
                <w:color w:val="2A5E68" w:themeColor="background2" w:themeShade="80"/>
              </w:rPr>
            </w:pPr>
            <w:r w:rsidRPr="00BC6AC1">
              <w:rPr>
                <w:b/>
                <w:bCs/>
                <w:color w:val="2A5E68" w:themeColor="background2" w:themeShade="80"/>
              </w:rPr>
              <w:t>SECTION H : CONTINENCE</w:t>
            </w:r>
          </w:p>
        </w:tc>
      </w:tr>
      <w:tr w:rsidR="00BC6AC1" w14:paraId="55630CB0" w14:textId="23C32166" w:rsidTr="00726821">
        <w:tc>
          <w:tcPr>
            <w:tcW w:w="4395" w:type="dxa"/>
          </w:tcPr>
          <w:p w14:paraId="1C95DAAC" w14:textId="7AFD937B" w:rsidR="00BC6AC1" w:rsidRPr="00BC6AC1" w:rsidRDefault="00BC6AC1" w:rsidP="00BC6AC1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BC6AC1">
              <w:rPr>
                <w:b/>
                <w:color w:val="3E8D9C" w:themeColor="background2" w:themeShade="BF"/>
                <w:sz w:val="20"/>
                <w:szCs w:val="18"/>
              </w:rPr>
              <w:t>1. CONTINENCE D’URINES</w:t>
            </w:r>
          </w:p>
          <w:p w14:paraId="3BF2C12A" w14:textId="77777777" w:rsidR="00BC6AC1" w:rsidRPr="00CC39DA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Continent</w:t>
            </w:r>
            <w:r w:rsidRPr="00CC39DA">
              <w:rPr>
                <w:sz w:val="18"/>
                <w:szCs w:val="16"/>
              </w:rPr>
              <w:t> : contrôle complet. N’UTILISE AUCUN type de sonde ou de moyen pour collecter les urines</w:t>
            </w:r>
          </w:p>
          <w:p w14:paraId="6AE94970" w14:textId="77777777" w:rsidR="00BC6AC1" w:rsidRPr="00CC39DA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Complet contrôle avec sonde</w:t>
            </w:r>
            <w:r w:rsidRPr="00CC39DA">
              <w:rPr>
                <w:sz w:val="18"/>
                <w:szCs w:val="16"/>
              </w:rPr>
              <w:t xml:space="preserve"> ou stomie durant les 3 derniers jours</w:t>
            </w:r>
          </w:p>
          <w:p w14:paraId="12B33E15" w14:textId="77777777" w:rsidR="00BC6AC1" w:rsidRPr="00CC39DA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Rarement incontinent</w:t>
            </w:r>
            <w:r w:rsidRPr="00CC39DA">
              <w:rPr>
                <w:sz w:val="18"/>
                <w:szCs w:val="16"/>
              </w:rPr>
              <w:t xml:space="preserve"> – pas incontinent durant les 3 jours mais a des épisodes d’incontinence</w:t>
            </w:r>
          </w:p>
          <w:p w14:paraId="016170CB" w14:textId="77777777" w:rsidR="00BC6AC1" w:rsidRPr="00CC39DA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Occasionnellement incontinent</w:t>
            </w:r>
            <w:r w:rsidRPr="00CC39DA">
              <w:rPr>
                <w:sz w:val="18"/>
                <w:szCs w:val="16"/>
              </w:rPr>
              <w:t xml:space="preserve"> – moins que quotidiennement</w:t>
            </w:r>
          </w:p>
          <w:p w14:paraId="1230C1F6" w14:textId="77777777" w:rsidR="00BC6AC1" w:rsidRPr="00CC39DA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Fréquemment incontinent</w:t>
            </w:r>
            <w:r w:rsidRPr="00CC39DA">
              <w:rPr>
                <w:sz w:val="18"/>
                <w:szCs w:val="16"/>
              </w:rPr>
              <w:t xml:space="preserve"> – quotidiennement incontinent avec cependant persistance d’un contrôle</w:t>
            </w:r>
          </w:p>
          <w:p w14:paraId="7D272CA4" w14:textId="77777777" w:rsidR="00BC6AC1" w:rsidRDefault="00BC6AC1" w:rsidP="00DC2925">
            <w:pPr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Incontinent</w:t>
            </w:r>
            <w:r w:rsidRPr="00CC39DA">
              <w:rPr>
                <w:sz w:val="18"/>
                <w:szCs w:val="16"/>
              </w:rPr>
              <w:t xml:space="preserve"> – pas de contrôle</w:t>
            </w:r>
          </w:p>
          <w:p w14:paraId="53F8941B" w14:textId="7A022943" w:rsidR="00BC6AC1" w:rsidRPr="00CC39DA" w:rsidRDefault="00BC6AC1" w:rsidP="00DC2925">
            <w:pPr>
              <w:pStyle w:val="Paragraphedeliste"/>
              <w:numPr>
                <w:ilvl w:val="0"/>
                <w:numId w:val="35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bCs/>
                <w:sz w:val="18"/>
                <w:szCs w:val="16"/>
              </w:rPr>
              <w:t>N’est pas survenue</w:t>
            </w:r>
            <w:r w:rsidRPr="00CC39DA">
              <w:rPr>
                <w:sz w:val="18"/>
                <w:szCs w:val="16"/>
              </w:rPr>
              <w:t xml:space="preserve"> – aucune émission d’urine provenant de la vessie durant les 3 derniers jours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27DC99C5" w14:textId="77777777" w:rsidR="00BC6AC1" w:rsidRPr="001B52AC" w:rsidRDefault="00BC6AC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0256C227" w14:textId="70452656" w:rsidR="00BC6AC1" w:rsidRPr="001B52AC" w:rsidRDefault="00BC6AC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677" w:type="dxa"/>
          </w:tcPr>
          <w:p w14:paraId="4252CAA9" w14:textId="77777777" w:rsidR="001B52AC" w:rsidRPr="001B52AC" w:rsidRDefault="001B52AC" w:rsidP="001B52A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B52AC">
              <w:rPr>
                <w:b/>
                <w:color w:val="3E8D9C" w:themeColor="background2" w:themeShade="BF"/>
                <w:sz w:val="20"/>
                <w:szCs w:val="18"/>
              </w:rPr>
              <w:t>2. MOYENS AUXILIAIRES POUR RECUEILLIR LES URINES (PROTECTION EXCLUE)</w:t>
            </w:r>
          </w:p>
          <w:p w14:paraId="7D359081" w14:textId="77777777" w:rsidR="001B52AC" w:rsidRPr="00CC39DA" w:rsidRDefault="001B52AC" w:rsidP="00DC2925">
            <w:pPr>
              <w:numPr>
                <w:ilvl w:val="0"/>
                <w:numId w:val="3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sz w:val="18"/>
                <w:szCs w:val="16"/>
              </w:rPr>
              <w:t>Non</w:t>
            </w:r>
          </w:p>
          <w:p w14:paraId="0AF5A046" w14:textId="77777777" w:rsidR="001B52AC" w:rsidRPr="00CC39DA" w:rsidRDefault="001B52AC" w:rsidP="00DC2925">
            <w:pPr>
              <w:numPr>
                <w:ilvl w:val="0"/>
                <w:numId w:val="3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sz w:val="18"/>
                <w:szCs w:val="16"/>
              </w:rPr>
              <w:t>Cathéter avec condom</w:t>
            </w:r>
          </w:p>
          <w:p w14:paraId="0730ADE5" w14:textId="77777777" w:rsidR="001B52AC" w:rsidRDefault="001B52AC" w:rsidP="00DC2925">
            <w:pPr>
              <w:numPr>
                <w:ilvl w:val="0"/>
                <w:numId w:val="3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sz w:val="18"/>
                <w:szCs w:val="16"/>
              </w:rPr>
              <w:t>Sonde urinaire à demeure</w:t>
            </w:r>
          </w:p>
          <w:p w14:paraId="49BAA79B" w14:textId="30F6CD59" w:rsidR="00BC6AC1" w:rsidRPr="001B52AC" w:rsidRDefault="001B52AC" w:rsidP="00DC2925">
            <w:pPr>
              <w:numPr>
                <w:ilvl w:val="0"/>
                <w:numId w:val="36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B52AC">
              <w:rPr>
                <w:sz w:val="18"/>
                <w:szCs w:val="16"/>
              </w:rPr>
              <w:t>Cystostomie, urétérostomie, néphrostomie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FE50260" w14:textId="77777777" w:rsidR="00BC6AC1" w:rsidRPr="001B52AC" w:rsidRDefault="00BC6AC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BC6AC1" w14:paraId="79FC2B2D" w14:textId="5F98D8D1" w:rsidTr="00726821">
        <w:tc>
          <w:tcPr>
            <w:tcW w:w="4395" w:type="dxa"/>
          </w:tcPr>
          <w:p w14:paraId="1E9D8DB3" w14:textId="77777777" w:rsidR="001B52AC" w:rsidRPr="001B52AC" w:rsidRDefault="001B52AC" w:rsidP="001B52A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B52AC">
              <w:rPr>
                <w:b/>
                <w:color w:val="3E8D9C" w:themeColor="background2" w:themeShade="BF"/>
                <w:sz w:val="20"/>
                <w:szCs w:val="18"/>
              </w:rPr>
              <w:t>3. CONTINENCE FECALE</w:t>
            </w:r>
          </w:p>
          <w:p w14:paraId="1D51D981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Continent</w:t>
            </w:r>
            <w:r w:rsidRPr="00CC39DA">
              <w:rPr>
                <w:sz w:val="18"/>
                <w:szCs w:val="16"/>
              </w:rPr>
              <w:t xml:space="preserve"> – contrôle complet</w:t>
            </w:r>
          </w:p>
          <w:p w14:paraId="6811FCA8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Complet contrôle avec une stomie</w:t>
            </w:r>
            <w:r w:rsidRPr="00CC39DA">
              <w:rPr>
                <w:sz w:val="18"/>
                <w:szCs w:val="16"/>
              </w:rPr>
              <w:t xml:space="preserve"> durant les 3 derniers jours</w:t>
            </w:r>
          </w:p>
          <w:p w14:paraId="1516AE39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Rarement continent</w:t>
            </w:r>
            <w:r w:rsidRPr="00CC39DA">
              <w:rPr>
                <w:sz w:val="18"/>
                <w:szCs w:val="16"/>
              </w:rPr>
              <w:t xml:space="preserve"> – pas incontinent durant les 3 jours mais a des épisodes d’incontinence</w:t>
            </w:r>
          </w:p>
          <w:p w14:paraId="2226777B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Incontinence occasionnelle</w:t>
            </w:r>
            <w:r w:rsidRPr="00CC39DA">
              <w:rPr>
                <w:sz w:val="18"/>
                <w:szCs w:val="16"/>
              </w:rPr>
              <w:t xml:space="preserve"> – moins que quotidiennement</w:t>
            </w:r>
          </w:p>
          <w:p w14:paraId="38C27B0E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Fréquemment incontinent</w:t>
            </w:r>
            <w:r w:rsidRPr="00CC39DA">
              <w:rPr>
                <w:sz w:val="18"/>
                <w:szCs w:val="16"/>
              </w:rPr>
              <w:t xml:space="preserve"> – incontinence quotidienne mais persistance d’un contrôle</w:t>
            </w:r>
          </w:p>
          <w:p w14:paraId="17F7ABF8" w14:textId="77777777" w:rsidR="001B52AC" w:rsidRPr="00CC39DA" w:rsidRDefault="001B52AC" w:rsidP="00DC2925">
            <w:pPr>
              <w:numPr>
                <w:ilvl w:val="0"/>
                <w:numId w:val="3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Incontinent</w:t>
            </w:r>
            <w:r w:rsidRPr="00CC39DA">
              <w:rPr>
                <w:sz w:val="18"/>
                <w:szCs w:val="16"/>
              </w:rPr>
              <w:t xml:space="preserve"> – pas de contrôle</w:t>
            </w:r>
          </w:p>
          <w:p w14:paraId="53EA9075" w14:textId="138D0171" w:rsidR="00BC6AC1" w:rsidRPr="00CC39DA" w:rsidRDefault="001B52AC" w:rsidP="001B52AC">
            <w:pPr>
              <w:spacing w:before="0" w:after="0" w:line="240" w:lineRule="auto"/>
              <w:ind w:left="720"/>
              <w:rPr>
                <w:sz w:val="18"/>
                <w:szCs w:val="16"/>
              </w:rPr>
            </w:pPr>
            <w:r w:rsidRPr="00CC39DA">
              <w:rPr>
                <w:b/>
                <w:sz w:val="18"/>
                <w:szCs w:val="16"/>
              </w:rPr>
              <w:t>Aucune émission de selles durant la période</w:t>
            </w: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8B4C526" w14:textId="77777777" w:rsidR="00BC6AC1" w:rsidRPr="001B52AC" w:rsidRDefault="00BC6AC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677" w:type="dxa"/>
          </w:tcPr>
          <w:p w14:paraId="1F8FFD17" w14:textId="77777777" w:rsidR="001B52AC" w:rsidRPr="001B52AC" w:rsidRDefault="001B52AC" w:rsidP="001B52AC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B52AC">
              <w:rPr>
                <w:b/>
                <w:color w:val="3E8D9C" w:themeColor="background2" w:themeShade="BF"/>
                <w:sz w:val="20"/>
                <w:szCs w:val="18"/>
              </w:rPr>
              <w:t>4. PROTECTION, SERVIETTE HYGIENIQUE</w:t>
            </w:r>
          </w:p>
          <w:p w14:paraId="1DCCB1A8" w14:textId="71ED1C8A" w:rsidR="00BC6AC1" w:rsidRDefault="001B52AC" w:rsidP="001B52AC">
            <w:pPr>
              <w:spacing w:before="0" w:after="0" w:line="240" w:lineRule="auto"/>
            </w:pPr>
            <w:r w:rsidRPr="00CC39DA">
              <w:rPr>
                <w:b/>
                <w:sz w:val="20"/>
                <w:szCs w:val="18"/>
              </w:rPr>
              <w:tab/>
            </w:r>
            <w:r w:rsidRPr="00CC39DA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5C2AFC2" w14:textId="77777777" w:rsidR="00BC6AC1" w:rsidRPr="001B52AC" w:rsidRDefault="00BC6AC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</w:tbl>
    <w:p w14:paraId="6393E716" w14:textId="77777777" w:rsidR="008904DA" w:rsidRDefault="008904DA" w:rsidP="00D82FC5">
      <w:pPr>
        <w:rPr>
          <w:sz w:val="18"/>
          <w:szCs w:val="16"/>
        </w:rPr>
      </w:pPr>
    </w:p>
    <w:p w14:paraId="13106091" w14:textId="77777777" w:rsidR="008904DA" w:rsidRDefault="008904DA" w:rsidP="00D82FC5">
      <w:pPr>
        <w:rPr>
          <w:sz w:val="18"/>
          <w:szCs w:val="16"/>
        </w:rPr>
      </w:pPr>
    </w:p>
    <w:p w14:paraId="41D7BD83" w14:textId="77777777" w:rsidR="008904DA" w:rsidRDefault="008904DA" w:rsidP="00D82FC5">
      <w:pPr>
        <w:rPr>
          <w:sz w:val="18"/>
          <w:szCs w:val="16"/>
        </w:rPr>
      </w:pPr>
    </w:p>
    <w:p w14:paraId="4468DE03" w14:textId="77777777" w:rsidR="008904DA" w:rsidRDefault="008904DA" w:rsidP="00D82FC5">
      <w:pPr>
        <w:rPr>
          <w:sz w:val="18"/>
          <w:szCs w:val="16"/>
        </w:rPr>
      </w:pPr>
    </w:p>
    <w:p w14:paraId="2C6CA76D" w14:textId="77777777" w:rsidR="008904DA" w:rsidRDefault="008904DA" w:rsidP="00D82FC5">
      <w:pPr>
        <w:rPr>
          <w:sz w:val="18"/>
          <w:szCs w:val="16"/>
        </w:rPr>
      </w:pPr>
    </w:p>
    <w:p w14:paraId="7BA7C838" w14:textId="77777777" w:rsidR="008904DA" w:rsidRDefault="008904DA" w:rsidP="00D82FC5">
      <w:pPr>
        <w:rPr>
          <w:sz w:val="18"/>
          <w:szCs w:val="16"/>
        </w:rPr>
      </w:pPr>
    </w:p>
    <w:p w14:paraId="498E065A" w14:textId="77777777" w:rsidR="008904DA" w:rsidRDefault="008904DA" w:rsidP="00D82FC5">
      <w:pPr>
        <w:rPr>
          <w:sz w:val="18"/>
          <w:szCs w:val="16"/>
        </w:rPr>
      </w:pPr>
    </w:p>
    <w:p w14:paraId="70B51575" w14:textId="77777777" w:rsidR="008904DA" w:rsidRDefault="008904DA" w:rsidP="00D82FC5">
      <w:pPr>
        <w:rPr>
          <w:sz w:val="18"/>
          <w:szCs w:val="16"/>
        </w:rPr>
      </w:pPr>
    </w:p>
    <w:p w14:paraId="55186DC7" w14:textId="77777777" w:rsidR="008904DA" w:rsidRDefault="008904DA" w:rsidP="00D82FC5">
      <w:pPr>
        <w:rPr>
          <w:sz w:val="18"/>
          <w:szCs w:val="16"/>
        </w:rPr>
      </w:pPr>
    </w:p>
    <w:p w14:paraId="7DAC5965" w14:textId="77777777" w:rsidR="008904DA" w:rsidRPr="008904DA" w:rsidRDefault="008904DA" w:rsidP="00D82FC5">
      <w:pPr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112"/>
        <w:gridCol w:w="708"/>
        <w:gridCol w:w="5812"/>
      </w:tblGrid>
      <w:tr w:rsidR="00327E74" w14:paraId="4407E3C9" w14:textId="77777777" w:rsidTr="008A55D9">
        <w:tc>
          <w:tcPr>
            <w:tcW w:w="10632" w:type="dxa"/>
            <w:gridSpan w:val="3"/>
          </w:tcPr>
          <w:p w14:paraId="16C94FD2" w14:textId="1733BA60" w:rsidR="00327E74" w:rsidRDefault="00327E74" w:rsidP="00C865B7">
            <w:pPr>
              <w:spacing w:before="0" w:after="0" w:line="240" w:lineRule="auto"/>
              <w:jc w:val="center"/>
            </w:pPr>
            <w:r w:rsidRPr="00C865B7">
              <w:rPr>
                <w:b/>
                <w:bCs/>
                <w:color w:val="2A5E68" w:themeColor="background2" w:themeShade="80"/>
              </w:rPr>
              <w:lastRenderedPageBreak/>
              <w:t>SECTION I : DIAGNOSTICS MEDICAUX</w:t>
            </w:r>
          </w:p>
        </w:tc>
      </w:tr>
      <w:tr w:rsidR="00943FD1" w14:paraId="78E2B303" w14:textId="77777777" w:rsidTr="00726821">
        <w:trPr>
          <w:trHeight w:val="3051"/>
        </w:trPr>
        <w:tc>
          <w:tcPr>
            <w:tcW w:w="4112" w:type="dxa"/>
          </w:tcPr>
          <w:p w14:paraId="483E1DF5" w14:textId="55C72632" w:rsidR="00943FD1" w:rsidRPr="00EB56D5" w:rsidRDefault="00943FD1" w:rsidP="004E7658">
            <w:pPr>
              <w:spacing w:before="0" w:after="0" w:line="240" w:lineRule="auto"/>
              <w:rPr>
                <w:b/>
                <w:i/>
                <w:sz w:val="20"/>
                <w:szCs w:val="18"/>
              </w:rPr>
            </w:pPr>
            <w:r w:rsidRPr="00EB56D5">
              <w:rPr>
                <w:b/>
                <w:i/>
                <w:sz w:val="20"/>
                <w:szCs w:val="18"/>
              </w:rPr>
              <w:t>Code des maladies</w:t>
            </w:r>
          </w:p>
          <w:p w14:paraId="121029FE" w14:textId="77777777" w:rsidR="00943FD1" w:rsidRPr="00EB56D5" w:rsidRDefault="00943FD1" w:rsidP="00DC2925">
            <w:pPr>
              <w:numPr>
                <w:ilvl w:val="0"/>
                <w:numId w:val="3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B56D5">
              <w:rPr>
                <w:b/>
                <w:sz w:val="18"/>
                <w:szCs w:val="16"/>
              </w:rPr>
              <w:t>Absente</w:t>
            </w:r>
          </w:p>
          <w:p w14:paraId="7AF26F22" w14:textId="77777777" w:rsidR="00943FD1" w:rsidRPr="00EB56D5" w:rsidRDefault="00943FD1" w:rsidP="00DC2925">
            <w:pPr>
              <w:numPr>
                <w:ilvl w:val="0"/>
                <w:numId w:val="3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B56D5">
              <w:rPr>
                <w:b/>
                <w:sz w:val="18"/>
                <w:szCs w:val="16"/>
              </w:rPr>
              <w:t>Principal ou principaux diagnostics pour l’épisode de soins actuel</w:t>
            </w:r>
          </w:p>
          <w:p w14:paraId="419E52AE" w14:textId="77777777" w:rsidR="00943FD1" w:rsidRPr="00EB56D5" w:rsidRDefault="00943FD1" w:rsidP="00DC2925">
            <w:pPr>
              <w:numPr>
                <w:ilvl w:val="0"/>
                <w:numId w:val="3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B56D5">
              <w:rPr>
                <w:b/>
                <w:sz w:val="18"/>
                <w:szCs w:val="16"/>
              </w:rPr>
              <w:t>Diagnostic présent avec traitement actif</w:t>
            </w:r>
          </w:p>
          <w:p w14:paraId="0B0C2E50" w14:textId="247743FF" w:rsidR="00943FD1" w:rsidRPr="004E7658" w:rsidRDefault="00943FD1" w:rsidP="00DC2925">
            <w:pPr>
              <w:numPr>
                <w:ilvl w:val="0"/>
                <w:numId w:val="38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EB56D5">
              <w:rPr>
                <w:b/>
                <w:sz w:val="18"/>
                <w:szCs w:val="16"/>
              </w:rPr>
              <w:t>Diagnostic présent suivi mais sans traitement actif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5C42CF4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083722EB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E75A1D7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0B1B196D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77390A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324E0C0E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39714E7C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3E439D8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50F6E595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63F3DD5E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5D057D56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200E36B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7495772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49131C0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43232BDF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2ACAD34" w14:textId="7D2658A2" w:rsidR="00943FD1" w:rsidRPr="004F09C8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 w:val="restart"/>
          </w:tcPr>
          <w:p w14:paraId="63EADF51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C865B7">
              <w:rPr>
                <w:b/>
                <w:color w:val="3E8D9C" w:themeColor="background2" w:themeShade="BF"/>
                <w:sz w:val="20"/>
                <w:szCs w:val="18"/>
              </w:rPr>
              <w:t>2. DIAGNOSTICS MEDICAUX</w:t>
            </w:r>
          </w:p>
          <w:p w14:paraId="44860B5B" w14:textId="77777777" w:rsidR="00943FD1" w:rsidRDefault="00943FD1" w:rsidP="005A1A58">
            <w:pPr>
              <w:spacing w:before="0" w:after="0" w:line="240" w:lineRule="auto"/>
              <w:rPr>
                <w:i/>
                <w:sz w:val="18"/>
                <w:szCs w:val="16"/>
              </w:rPr>
            </w:pPr>
          </w:p>
          <w:p w14:paraId="656E6F3C" w14:textId="3DFF450A" w:rsidR="00943FD1" w:rsidRDefault="00943FD1" w:rsidP="005A1A58">
            <w:pPr>
              <w:spacing w:before="0" w:after="0" w:line="240" w:lineRule="auto"/>
              <w:rPr>
                <w:i/>
                <w:sz w:val="20"/>
                <w:szCs w:val="18"/>
              </w:rPr>
            </w:pPr>
            <w:r w:rsidRPr="00567AD3">
              <w:rPr>
                <w:i/>
                <w:sz w:val="20"/>
                <w:szCs w:val="18"/>
              </w:rPr>
              <w:t>Ajouter des lignes supplémentaires, si nécessaire, pour d’autres diagnostics de maladies</w:t>
            </w:r>
          </w:p>
          <w:p w14:paraId="050866CE" w14:textId="77777777" w:rsidR="00943FD1" w:rsidRPr="00567AD3" w:rsidRDefault="00943FD1" w:rsidP="005A1A58">
            <w:pPr>
              <w:spacing w:before="0" w:after="0" w:line="240" w:lineRule="auto"/>
              <w:rPr>
                <w:i/>
                <w:sz w:val="20"/>
                <w:szCs w:val="18"/>
              </w:rPr>
            </w:pPr>
          </w:p>
          <w:p w14:paraId="0AA4FE08" w14:textId="77777777" w:rsidR="00943FD1" w:rsidRDefault="00943FD1" w:rsidP="00C865B7">
            <w:pPr>
              <w:spacing w:before="0" w:after="0" w:line="240" w:lineRule="auto"/>
              <w:rPr>
                <w:sz w:val="20"/>
                <w:szCs w:val="18"/>
              </w:rPr>
            </w:pPr>
          </w:p>
          <w:p w14:paraId="2D1854DE" w14:textId="77777777" w:rsidR="00943FD1" w:rsidRDefault="00943FD1" w:rsidP="00C865B7">
            <w:pPr>
              <w:spacing w:before="0" w:after="0" w:line="240" w:lineRule="auto"/>
              <w:rPr>
                <w:sz w:val="20"/>
                <w:szCs w:val="18"/>
              </w:rPr>
            </w:pPr>
          </w:p>
          <w:tbl>
            <w:tblPr>
              <w:tblpPr w:leftFromText="141" w:rightFromText="141" w:vertAnchor="text" w:horzAnchor="margin" w:tblpY="-304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6"/>
              <w:gridCol w:w="501"/>
              <w:gridCol w:w="503"/>
              <w:gridCol w:w="503"/>
              <w:gridCol w:w="503"/>
              <w:gridCol w:w="503"/>
              <w:gridCol w:w="504"/>
            </w:tblGrid>
            <w:tr w:rsidR="00943FD1" w:rsidRPr="00567AD3" w14:paraId="7CDBC347" w14:textId="77777777" w:rsidTr="004F09C8">
              <w:trPr>
                <w:trHeight w:val="482"/>
              </w:trPr>
              <w:tc>
                <w:tcPr>
                  <w:tcW w:w="2226" w:type="dxa"/>
                  <w:shd w:val="clear" w:color="auto" w:fill="auto"/>
                </w:tcPr>
                <w:p w14:paraId="5A3564C2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Diagnostic</w:t>
                  </w:r>
                </w:p>
              </w:tc>
              <w:tc>
                <w:tcPr>
                  <w:tcW w:w="3017" w:type="dxa"/>
                  <w:gridSpan w:val="6"/>
                  <w:shd w:val="clear" w:color="auto" w:fill="auto"/>
                </w:tcPr>
                <w:p w14:paraId="4D67591E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Code maladie        Code</w:t>
                  </w:r>
                </w:p>
                <w:p w14:paraId="10D2AA4B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10</w:t>
                  </w:r>
                  <w:r w:rsidRPr="005A1A58">
                    <w:rPr>
                      <w:sz w:val="18"/>
                      <w:szCs w:val="18"/>
                      <w:vertAlign w:val="superscript"/>
                    </w:rPr>
                    <w:t>ème</w:t>
                  </w:r>
                  <w:r w:rsidRPr="005A1A58">
                    <w:rPr>
                      <w:sz w:val="18"/>
                      <w:szCs w:val="18"/>
                    </w:rPr>
                    <w:t xml:space="preserve"> CIM</w:t>
                  </w:r>
                </w:p>
              </w:tc>
            </w:tr>
            <w:tr w:rsidR="00943FD1" w:rsidRPr="00567AD3" w14:paraId="5F9A6465" w14:textId="77777777" w:rsidTr="004F09C8">
              <w:trPr>
                <w:trHeight w:val="254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15DF784D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a.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3916DF0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3D775DE5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759FD2C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425258CD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6C2585D0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768B787E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759391DF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410A62D0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b.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467DA386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5CF71CF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0F1F7FBC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46740BC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6CF4281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6DB28B36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4250FCEA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39501092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c.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4F9894EB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B95DA15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EDC21E2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4E0CB52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588EF2D5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7F06C8C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2B4B056E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380384A2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d.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7A041CB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0ACE2E23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2CCBB39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33750A0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1C1CD89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19AD6010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3E71AA1E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781C089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e.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6682EC43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47AEAAF8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12E1C3C3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7A1FD73E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329169B3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0F90BB6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17E6FF74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299822FB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  <w:r w:rsidRPr="005A1A58">
                    <w:rPr>
                      <w:sz w:val="18"/>
                      <w:szCs w:val="18"/>
                    </w:rPr>
                    <w:t>f.</w:t>
                  </w: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4C82C81B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5043943E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4B9ADF98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0F80B897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583641AF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3482C5B2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373316D2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13E2CB0D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7E947741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0AFE809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176558A5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6066E56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5FC39C27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6E4A65DF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  <w:tr w:rsidR="00943FD1" w:rsidRPr="00567AD3" w14:paraId="24B58E25" w14:textId="77777777" w:rsidTr="004F09C8">
              <w:trPr>
                <w:trHeight w:val="241"/>
              </w:trPr>
              <w:tc>
                <w:tcPr>
                  <w:tcW w:w="2226" w:type="dxa"/>
                  <w:shd w:val="clear" w:color="auto" w:fill="F2F2F2" w:themeFill="background1" w:themeFillShade="F2"/>
                </w:tcPr>
                <w:p w14:paraId="1749480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1" w:type="dxa"/>
                  <w:shd w:val="clear" w:color="auto" w:fill="F2F2F2" w:themeFill="background1" w:themeFillShade="F2"/>
                </w:tcPr>
                <w:p w14:paraId="715D7315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914E976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224D1F06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03ABE3C7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744DFE6A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03" w:type="dxa"/>
                  <w:shd w:val="clear" w:color="auto" w:fill="F2F2F2" w:themeFill="background1" w:themeFillShade="F2"/>
                </w:tcPr>
                <w:p w14:paraId="6F262064" w14:textId="77777777" w:rsidR="00943FD1" w:rsidRPr="005A1A58" w:rsidRDefault="00943FD1" w:rsidP="004F09C8">
                  <w:pPr>
                    <w:spacing w:before="0" w:after="0" w:line="240" w:lineRule="auto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7422DF70" w14:textId="76B23140" w:rsidR="00943FD1" w:rsidRPr="00EB56D5" w:rsidRDefault="00943FD1" w:rsidP="00C865B7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</w:tr>
      <w:tr w:rsidR="00943FD1" w14:paraId="1D5FBFC5" w14:textId="77777777" w:rsidTr="00726821">
        <w:trPr>
          <w:trHeight w:val="564"/>
        </w:trPr>
        <w:tc>
          <w:tcPr>
            <w:tcW w:w="4112" w:type="dxa"/>
          </w:tcPr>
          <w:p w14:paraId="462928AC" w14:textId="77777777" w:rsidR="00943FD1" w:rsidRPr="00C865B7" w:rsidRDefault="00943FD1" w:rsidP="00D11771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20"/>
              </w:rPr>
            </w:pPr>
            <w:r w:rsidRPr="00C865B7">
              <w:rPr>
                <w:b/>
                <w:color w:val="3E8D9C" w:themeColor="background2" w:themeShade="BF"/>
                <w:sz w:val="20"/>
                <w:szCs w:val="20"/>
              </w:rPr>
              <w:t>1. DIAGNOSTICS MEDICAUX</w:t>
            </w:r>
          </w:p>
          <w:p w14:paraId="340A1D76" w14:textId="77777777" w:rsidR="00943FD1" w:rsidRPr="00196B6D" w:rsidRDefault="00943FD1" w:rsidP="00DC2925">
            <w:pPr>
              <w:numPr>
                <w:ilvl w:val="0"/>
                <w:numId w:val="68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196B6D">
              <w:rPr>
                <w:b/>
                <w:bCs/>
                <w:sz w:val="18"/>
                <w:szCs w:val="18"/>
                <w:u w:val="single"/>
              </w:rPr>
              <w:t>MUSCULO-SQUELETTIQUE</w:t>
            </w:r>
          </w:p>
          <w:p w14:paraId="4C4C8FB7" w14:textId="1B427A99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Fracture de hanche durant les 30 derniers jours (ou depuis la dernière évaluation si moins de 30 jours)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9F31E57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A7F293E" w14:textId="77777777" w:rsidR="004E7658" w:rsidRDefault="004E7658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30324A1B" w14:textId="77777777" w:rsidR="004E7658" w:rsidRDefault="004E7658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1451B37F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0555834E" w14:textId="77777777" w:rsidTr="00726821">
        <w:trPr>
          <w:trHeight w:val="711"/>
        </w:trPr>
        <w:tc>
          <w:tcPr>
            <w:tcW w:w="4112" w:type="dxa"/>
          </w:tcPr>
          <w:p w14:paraId="20A13F54" w14:textId="6EE83B00" w:rsidR="00943FD1" w:rsidRPr="009E1BA2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Autre fracture durant les 30 derniers jours (ou depuis la dernière évaluation si moins de 30 jours)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5074916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638BCD72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56BF4255" w14:textId="77777777" w:rsidTr="00726821">
        <w:trPr>
          <w:trHeight w:val="424"/>
        </w:trPr>
        <w:tc>
          <w:tcPr>
            <w:tcW w:w="4112" w:type="dxa"/>
          </w:tcPr>
          <w:p w14:paraId="0BEA1B30" w14:textId="77777777" w:rsidR="00943FD1" w:rsidRPr="00196B6D" w:rsidRDefault="00943FD1" w:rsidP="00DC2925">
            <w:pPr>
              <w:pStyle w:val="Paragraphedeliste"/>
              <w:numPr>
                <w:ilvl w:val="0"/>
                <w:numId w:val="69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196B6D">
              <w:rPr>
                <w:b/>
                <w:bCs/>
                <w:sz w:val="18"/>
                <w:szCs w:val="18"/>
                <w:u w:val="single"/>
              </w:rPr>
              <w:t>NEUROLOGIQUE</w:t>
            </w:r>
          </w:p>
          <w:p w14:paraId="415A0A83" w14:textId="09E7503F" w:rsidR="00943FD1" w:rsidRPr="00196B6D" w:rsidRDefault="00943FD1" w:rsidP="00DC2925">
            <w:pPr>
              <w:pStyle w:val="Paragraphedeliste"/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C865B7">
              <w:rPr>
                <w:sz w:val="18"/>
                <w:szCs w:val="18"/>
              </w:rPr>
              <w:t>Maladie d’Alzheimer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65217E3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066B2035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0FE7D390" w14:textId="77777777" w:rsidTr="00726821">
        <w:trPr>
          <w:trHeight w:val="274"/>
        </w:trPr>
        <w:tc>
          <w:tcPr>
            <w:tcW w:w="4112" w:type="dxa"/>
          </w:tcPr>
          <w:p w14:paraId="02608FBF" w14:textId="20ABB60A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Démence autre que maladie d’Alzheimer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D77563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7632A4C3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5633F32F" w14:textId="77777777" w:rsidTr="00726821">
        <w:trPr>
          <w:trHeight w:val="274"/>
        </w:trPr>
        <w:tc>
          <w:tcPr>
            <w:tcW w:w="4112" w:type="dxa"/>
          </w:tcPr>
          <w:p w14:paraId="4BAC0591" w14:textId="4AFB47B7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Hémiplégie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15E65BE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3D71EA3D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7F587299" w14:textId="77777777" w:rsidTr="00726821">
        <w:trPr>
          <w:trHeight w:val="274"/>
        </w:trPr>
        <w:tc>
          <w:tcPr>
            <w:tcW w:w="4112" w:type="dxa"/>
          </w:tcPr>
          <w:p w14:paraId="220547CA" w14:textId="34DCCD92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Sclérose en plaque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F9FD192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7137A8ED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2CFA8EC2" w14:textId="77777777" w:rsidTr="00726821">
        <w:trPr>
          <w:trHeight w:val="274"/>
        </w:trPr>
        <w:tc>
          <w:tcPr>
            <w:tcW w:w="4112" w:type="dxa"/>
          </w:tcPr>
          <w:p w14:paraId="7F314400" w14:textId="60131CC2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Paraplégie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200AADE9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54BE8B80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73E41754" w14:textId="77777777" w:rsidTr="00726821">
        <w:trPr>
          <w:trHeight w:val="274"/>
        </w:trPr>
        <w:tc>
          <w:tcPr>
            <w:tcW w:w="4112" w:type="dxa"/>
          </w:tcPr>
          <w:p w14:paraId="2343797A" w14:textId="6B61E62B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Parkinso</w:t>
            </w:r>
            <w:r>
              <w:rPr>
                <w:sz w:val="18"/>
                <w:szCs w:val="18"/>
              </w:rPr>
              <w:t>n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E97FE5B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5805DC5F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7F24D345" w14:textId="77777777" w:rsidTr="00726821">
        <w:trPr>
          <w:trHeight w:val="222"/>
        </w:trPr>
        <w:tc>
          <w:tcPr>
            <w:tcW w:w="4112" w:type="dxa"/>
          </w:tcPr>
          <w:p w14:paraId="105FE429" w14:textId="2D2175F9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Tétraplégie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9C0A913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7F230FDF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5F01F944" w14:textId="77777777" w:rsidTr="00726821">
        <w:trPr>
          <w:trHeight w:val="222"/>
        </w:trPr>
        <w:tc>
          <w:tcPr>
            <w:tcW w:w="4112" w:type="dxa"/>
          </w:tcPr>
          <w:p w14:paraId="4DA84221" w14:textId="59D82FFB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Attaque cérébrale/</w:t>
            </w:r>
            <w:proofErr w:type="spellStart"/>
            <w:r w:rsidRPr="00327E74">
              <w:rPr>
                <w:sz w:val="18"/>
                <w:szCs w:val="18"/>
              </w:rPr>
              <w:t>avc</w:t>
            </w:r>
            <w:proofErr w:type="spellEnd"/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AFDC7ED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04EBA412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15502B83" w14:textId="77777777" w:rsidTr="00726821">
        <w:trPr>
          <w:trHeight w:val="440"/>
        </w:trPr>
        <w:tc>
          <w:tcPr>
            <w:tcW w:w="4112" w:type="dxa"/>
          </w:tcPr>
          <w:p w14:paraId="0E0A18CF" w14:textId="77777777" w:rsidR="00943FD1" w:rsidRPr="00196B6D" w:rsidRDefault="00943FD1" w:rsidP="00DC2925">
            <w:pPr>
              <w:numPr>
                <w:ilvl w:val="0"/>
                <w:numId w:val="70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196B6D">
              <w:rPr>
                <w:b/>
                <w:bCs/>
                <w:sz w:val="18"/>
                <w:szCs w:val="18"/>
                <w:u w:val="single"/>
              </w:rPr>
              <w:t>CARDIAQUE ET PULMONAIRE</w:t>
            </w:r>
          </w:p>
          <w:p w14:paraId="34BFC7BF" w14:textId="180EA97B" w:rsidR="00943FD1" w:rsidRPr="00196B6D" w:rsidRDefault="00943FD1" w:rsidP="00DC2925">
            <w:pPr>
              <w:pStyle w:val="Paragraphedeliste"/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C865B7">
              <w:rPr>
                <w:sz w:val="18"/>
                <w:szCs w:val="18"/>
              </w:rPr>
              <w:t>Maladie coronarienne artérioscléreuse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C5EADAD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1739892C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2B47B391" w14:textId="77777777" w:rsidTr="00726821">
        <w:trPr>
          <w:trHeight w:val="262"/>
        </w:trPr>
        <w:tc>
          <w:tcPr>
            <w:tcW w:w="4112" w:type="dxa"/>
          </w:tcPr>
          <w:p w14:paraId="3EFE8A77" w14:textId="19E15F89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Obstruction bronchopulmonaire chronique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612C7C7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5987013F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25D7DFB9" w14:textId="77777777" w:rsidTr="00726821">
        <w:trPr>
          <w:trHeight w:val="240"/>
        </w:trPr>
        <w:tc>
          <w:tcPr>
            <w:tcW w:w="4112" w:type="dxa"/>
          </w:tcPr>
          <w:p w14:paraId="78C087CE" w14:textId="10F6F0CF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Insuffisance cardiaqu</w:t>
            </w:r>
            <w:r>
              <w:rPr>
                <w:sz w:val="18"/>
                <w:szCs w:val="18"/>
              </w:rPr>
              <w:t>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D26EAA4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29045259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6FE0ED3D" w14:textId="77777777" w:rsidTr="00726821">
        <w:trPr>
          <w:trHeight w:val="324"/>
        </w:trPr>
        <w:tc>
          <w:tcPr>
            <w:tcW w:w="4112" w:type="dxa"/>
          </w:tcPr>
          <w:p w14:paraId="760AD4C1" w14:textId="77777777" w:rsidR="00943FD1" w:rsidRPr="00196B6D" w:rsidRDefault="00943FD1" w:rsidP="00DC2925">
            <w:pPr>
              <w:numPr>
                <w:ilvl w:val="0"/>
                <w:numId w:val="71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196B6D">
              <w:rPr>
                <w:b/>
                <w:bCs/>
                <w:sz w:val="18"/>
                <w:szCs w:val="18"/>
                <w:u w:val="single"/>
              </w:rPr>
              <w:t>PSYCHIATRIQUE</w:t>
            </w:r>
          </w:p>
          <w:p w14:paraId="3FA201DA" w14:textId="388F38A6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Anxiété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52DEA0D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0D78D71B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01C46108" w14:textId="77777777" w:rsidTr="00726821">
        <w:trPr>
          <w:trHeight w:val="290"/>
        </w:trPr>
        <w:tc>
          <w:tcPr>
            <w:tcW w:w="4112" w:type="dxa"/>
          </w:tcPr>
          <w:p w14:paraId="4AF78400" w14:textId="362290C8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Dépression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148FCE4B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6BE9C200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330B1BAB" w14:textId="77777777" w:rsidTr="00726821">
        <w:trPr>
          <w:trHeight w:val="280"/>
        </w:trPr>
        <w:tc>
          <w:tcPr>
            <w:tcW w:w="4112" w:type="dxa"/>
          </w:tcPr>
          <w:p w14:paraId="65CB1A17" w14:textId="2C3F1E38" w:rsidR="00943FD1" w:rsidRPr="00196B6D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196B6D">
              <w:rPr>
                <w:sz w:val="18"/>
                <w:szCs w:val="18"/>
              </w:rPr>
              <w:t>Psychose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3BB4C850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21757B62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2F9525B1" w14:textId="77777777" w:rsidTr="00726821">
        <w:trPr>
          <w:trHeight w:val="443"/>
        </w:trPr>
        <w:tc>
          <w:tcPr>
            <w:tcW w:w="4112" w:type="dxa"/>
          </w:tcPr>
          <w:p w14:paraId="33825D50" w14:textId="77777777" w:rsidR="00943FD1" w:rsidRPr="00943FD1" w:rsidRDefault="00943FD1" w:rsidP="00DC2925">
            <w:pPr>
              <w:numPr>
                <w:ilvl w:val="0"/>
                <w:numId w:val="72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943FD1">
              <w:rPr>
                <w:b/>
                <w:bCs/>
                <w:sz w:val="18"/>
                <w:szCs w:val="18"/>
                <w:u w:val="single"/>
              </w:rPr>
              <w:t>INFECTION</w:t>
            </w:r>
          </w:p>
          <w:p w14:paraId="22FA3379" w14:textId="655FCB3F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Pneumonie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3957B9A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48B3AA32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76DCFA6A" w14:textId="77777777" w:rsidTr="00726821">
        <w:trPr>
          <w:trHeight w:val="423"/>
        </w:trPr>
        <w:tc>
          <w:tcPr>
            <w:tcW w:w="4112" w:type="dxa"/>
          </w:tcPr>
          <w:p w14:paraId="4AFA94F9" w14:textId="5720872E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327E74">
              <w:rPr>
                <w:sz w:val="18"/>
                <w:szCs w:val="18"/>
              </w:rPr>
              <w:t>Infection urinaire durant les 30 derniers jours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A31E8E8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37C0B498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59282E14" w14:textId="77777777" w:rsidTr="00726821">
        <w:trPr>
          <w:trHeight w:val="498"/>
        </w:trPr>
        <w:tc>
          <w:tcPr>
            <w:tcW w:w="4112" w:type="dxa"/>
          </w:tcPr>
          <w:p w14:paraId="4D225A8C" w14:textId="77777777" w:rsidR="00943FD1" w:rsidRPr="00943FD1" w:rsidRDefault="00943FD1" w:rsidP="00DC2925">
            <w:pPr>
              <w:numPr>
                <w:ilvl w:val="0"/>
                <w:numId w:val="73"/>
              </w:numPr>
              <w:spacing w:before="0" w:after="0" w:line="240" w:lineRule="auto"/>
              <w:rPr>
                <w:b/>
                <w:bCs/>
                <w:sz w:val="18"/>
                <w:szCs w:val="18"/>
                <w:u w:val="single"/>
              </w:rPr>
            </w:pPr>
            <w:r w:rsidRPr="00943FD1">
              <w:rPr>
                <w:b/>
                <w:bCs/>
                <w:sz w:val="18"/>
                <w:szCs w:val="18"/>
                <w:u w:val="single"/>
              </w:rPr>
              <w:t>AUTRE</w:t>
            </w:r>
          </w:p>
          <w:p w14:paraId="39F89682" w14:textId="77777777" w:rsidR="00943FD1" w:rsidRPr="00EB56D5" w:rsidRDefault="00943FD1" w:rsidP="00D11771">
            <w:pPr>
              <w:spacing w:before="0" w:after="0" w:line="240" w:lineRule="auto"/>
              <w:rPr>
                <w:rFonts w:ascii="Univers" w:hAnsi="Univers"/>
                <w:sz w:val="16"/>
                <w:szCs w:val="16"/>
              </w:rPr>
            </w:pPr>
            <w:r w:rsidRPr="00EB56D5">
              <w:rPr>
                <w:rFonts w:ascii="Univers" w:hAnsi="Univers"/>
                <w:sz w:val="16"/>
                <w:szCs w:val="16"/>
              </w:rPr>
              <w:t>Copyright Inter-RAI 2005 (07)</w:t>
            </w:r>
          </w:p>
          <w:p w14:paraId="07D3D5DD" w14:textId="327CF149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C865B7">
              <w:rPr>
                <w:sz w:val="18"/>
                <w:szCs w:val="18"/>
              </w:rPr>
              <w:t>Cancer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64C03B9A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3DBB6540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  <w:tr w:rsidR="00943FD1" w14:paraId="2623FBD3" w14:textId="77777777" w:rsidTr="00726821">
        <w:trPr>
          <w:trHeight w:val="343"/>
        </w:trPr>
        <w:tc>
          <w:tcPr>
            <w:tcW w:w="4112" w:type="dxa"/>
          </w:tcPr>
          <w:p w14:paraId="4C65A249" w14:textId="5B8B8431" w:rsidR="00943FD1" w:rsidRPr="00943FD1" w:rsidRDefault="00943FD1" w:rsidP="00DC2925">
            <w:pPr>
              <w:numPr>
                <w:ilvl w:val="0"/>
                <w:numId w:val="74"/>
              </w:numPr>
              <w:spacing w:before="0" w:after="0" w:line="240" w:lineRule="auto"/>
              <w:rPr>
                <w:sz w:val="18"/>
                <w:szCs w:val="18"/>
              </w:rPr>
            </w:pPr>
            <w:r w:rsidRPr="00943FD1">
              <w:rPr>
                <w:sz w:val="18"/>
                <w:szCs w:val="18"/>
              </w:rPr>
              <w:t>Diabè</w:t>
            </w:r>
            <w:r>
              <w:rPr>
                <w:sz w:val="18"/>
                <w:szCs w:val="18"/>
              </w:rPr>
              <w:t>te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720F9D03" w14:textId="77777777" w:rsidR="00943FD1" w:rsidRDefault="00943FD1" w:rsidP="00726821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812" w:type="dxa"/>
            <w:vMerge/>
          </w:tcPr>
          <w:p w14:paraId="5C077BC4" w14:textId="77777777" w:rsidR="00943FD1" w:rsidRPr="00C865B7" w:rsidRDefault="00943FD1" w:rsidP="005A1A5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</w:tbl>
    <w:p w14:paraId="1F881C45" w14:textId="43B13F75" w:rsidR="0083161B" w:rsidRPr="008904DA" w:rsidRDefault="0083161B" w:rsidP="008904DA">
      <w:pPr>
        <w:spacing w:before="0" w:after="0" w:line="240" w:lineRule="auto"/>
        <w:rPr>
          <w:sz w:val="18"/>
          <w:szCs w:val="16"/>
        </w:rPr>
      </w:pPr>
    </w:p>
    <w:p w14:paraId="20E486AA" w14:textId="77777777" w:rsidR="00943FD1" w:rsidRPr="008904DA" w:rsidRDefault="00943FD1" w:rsidP="008904DA">
      <w:pPr>
        <w:spacing w:before="0" w:after="0" w:line="240" w:lineRule="auto"/>
        <w:rPr>
          <w:sz w:val="18"/>
          <w:szCs w:val="16"/>
        </w:rPr>
      </w:pPr>
    </w:p>
    <w:p w14:paraId="28D7A922" w14:textId="77777777" w:rsidR="00943FD1" w:rsidRPr="008904DA" w:rsidRDefault="00943FD1" w:rsidP="008904DA">
      <w:pPr>
        <w:spacing w:before="0" w:after="0" w:line="240" w:lineRule="auto"/>
        <w:rPr>
          <w:sz w:val="18"/>
          <w:szCs w:val="16"/>
        </w:rPr>
      </w:pPr>
    </w:p>
    <w:p w14:paraId="7664F519" w14:textId="77777777" w:rsidR="00943FD1" w:rsidRDefault="00943FD1" w:rsidP="00D82FC5">
      <w:pPr>
        <w:rPr>
          <w:sz w:val="18"/>
          <w:szCs w:val="16"/>
        </w:rPr>
      </w:pPr>
    </w:p>
    <w:p w14:paraId="704A01A7" w14:textId="77777777" w:rsidR="008904DA" w:rsidRDefault="008904DA" w:rsidP="00D82FC5">
      <w:pPr>
        <w:rPr>
          <w:sz w:val="18"/>
          <w:szCs w:val="16"/>
        </w:rPr>
      </w:pPr>
    </w:p>
    <w:p w14:paraId="241FA8C9" w14:textId="77777777" w:rsidR="008904DA" w:rsidRDefault="008904DA" w:rsidP="00D82FC5">
      <w:pPr>
        <w:rPr>
          <w:sz w:val="18"/>
          <w:szCs w:val="16"/>
        </w:rPr>
      </w:pPr>
    </w:p>
    <w:p w14:paraId="69F65DB6" w14:textId="77777777" w:rsidR="008904DA" w:rsidRPr="008904DA" w:rsidRDefault="008904DA" w:rsidP="00D82FC5">
      <w:pPr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537"/>
        <w:gridCol w:w="850"/>
        <w:gridCol w:w="4395"/>
        <w:gridCol w:w="850"/>
      </w:tblGrid>
      <w:tr w:rsidR="004F09C8" w14:paraId="45D42B21" w14:textId="7746F564" w:rsidTr="00943FD1">
        <w:tc>
          <w:tcPr>
            <w:tcW w:w="10632" w:type="dxa"/>
            <w:gridSpan w:val="4"/>
          </w:tcPr>
          <w:p w14:paraId="7840F596" w14:textId="45677A05" w:rsidR="004F09C8" w:rsidRPr="00174069" w:rsidRDefault="004F09C8" w:rsidP="004F09C8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4F09C8">
              <w:rPr>
                <w:b/>
                <w:bCs/>
                <w:color w:val="2A5E68" w:themeColor="background2" w:themeShade="80"/>
              </w:rPr>
              <w:lastRenderedPageBreak/>
              <w:t>SECTION J</w:t>
            </w:r>
            <w:r w:rsidR="008904DA">
              <w:rPr>
                <w:b/>
                <w:bCs/>
                <w:color w:val="2A5E68" w:themeColor="background2" w:themeShade="80"/>
              </w:rPr>
              <w:t> </w:t>
            </w:r>
            <w:r w:rsidRPr="004F09C8">
              <w:rPr>
                <w:b/>
                <w:bCs/>
                <w:color w:val="2A5E68" w:themeColor="background2" w:themeShade="80"/>
              </w:rPr>
              <w:t>: PROBLEMES DE SANTE</w:t>
            </w:r>
          </w:p>
        </w:tc>
      </w:tr>
      <w:tr w:rsidR="00841C8B" w14:paraId="3883D202" w14:textId="6F1A69DC" w:rsidTr="00615133">
        <w:trPr>
          <w:trHeight w:val="1634"/>
        </w:trPr>
        <w:tc>
          <w:tcPr>
            <w:tcW w:w="4537" w:type="dxa"/>
          </w:tcPr>
          <w:p w14:paraId="5A1B294A" w14:textId="2DC0DF12" w:rsidR="004F09C8" w:rsidRPr="008904DA" w:rsidRDefault="004F09C8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CHUTE</w:t>
            </w:r>
          </w:p>
          <w:p w14:paraId="5F0BE6A7" w14:textId="77777777" w:rsidR="004F09C8" w:rsidRPr="00174069" w:rsidRDefault="004F09C8" w:rsidP="00DC2925">
            <w:pPr>
              <w:numPr>
                <w:ilvl w:val="0"/>
                <w:numId w:val="3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74069">
              <w:rPr>
                <w:sz w:val="18"/>
                <w:szCs w:val="16"/>
              </w:rPr>
              <w:t>Pas de chute durant les 90 derniers jours</w:t>
            </w:r>
          </w:p>
          <w:p w14:paraId="669C8EA6" w14:textId="77777777" w:rsidR="004F09C8" w:rsidRPr="00174069" w:rsidRDefault="004F09C8" w:rsidP="00DC2925">
            <w:pPr>
              <w:numPr>
                <w:ilvl w:val="0"/>
                <w:numId w:val="3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74069">
              <w:rPr>
                <w:sz w:val="18"/>
                <w:szCs w:val="16"/>
              </w:rPr>
              <w:t>Pas de chute durant les 30 derniers jours mais chute entre 31 et 90 jours</w:t>
            </w:r>
          </w:p>
          <w:p w14:paraId="1F196B6C" w14:textId="77777777" w:rsidR="004F09C8" w:rsidRPr="00174069" w:rsidRDefault="004F09C8" w:rsidP="00DC2925">
            <w:pPr>
              <w:numPr>
                <w:ilvl w:val="0"/>
                <w:numId w:val="3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74069">
              <w:rPr>
                <w:sz w:val="18"/>
                <w:szCs w:val="16"/>
              </w:rPr>
              <w:t>Une chute durant les 30 derniers jours</w:t>
            </w:r>
          </w:p>
          <w:p w14:paraId="7787638E" w14:textId="102BC394" w:rsidR="004F09C8" w:rsidRPr="000F2BFE" w:rsidRDefault="004F09C8" w:rsidP="00DC2925">
            <w:pPr>
              <w:numPr>
                <w:ilvl w:val="0"/>
                <w:numId w:val="3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174069">
              <w:rPr>
                <w:sz w:val="18"/>
                <w:szCs w:val="16"/>
              </w:rPr>
              <w:t>Deux chutes ou plus durant les 30 derniers jours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003453C" w14:textId="77777777" w:rsidR="004F09C8" w:rsidRPr="00841C8B" w:rsidRDefault="004F09C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64FB7D05" w14:textId="77777777" w:rsidR="004F09C8" w:rsidRDefault="004F09C8" w:rsidP="000F2BFE">
            <w:pPr>
              <w:spacing w:before="0" w:after="0" w:line="240" w:lineRule="auto"/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35C0C30" w14:textId="77777777" w:rsidR="004F09C8" w:rsidRPr="00841C8B" w:rsidRDefault="004F09C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7CD2818B" w14:textId="5D4C8399" w:rsidTr="00615133">
        <w:trPr>
          <w:trHeight w:val="1957"/>
        </w:trPr>
        <w:tc>
          <w:tcPr>
            <w:tcW w:w="4537" w:type="dxa"/>
          </w:tcPr>
          <w:p w14:paraId="37833C36" w14:textId="6BCC71B3" w:rsidR="00EA5C31" w:rsidRPr="008904DA" w:rsidRDefault="00EA5C3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FREQUENCE D’UN PROBLEME</w:t>
            </w:r>
          </w:p>
          <w:p w14:paraId="4C62B154" w14:textId="372F0F38" w:rsidR="00EA5C31" w:rsidRPr="00174069" w:rsidRDefault="00EA5C31" w:rsidP="00841C8B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174069">
              <w:rPr>
                <w:i/>
                <w:sz w:val="18"/>
                <w:szCs w:val="16"/>
              </w:rPr>
              <w:t>Coder la présence durant les 3 derniers jours</w:t>
            </w:r>
          </w:p>
          <w:p w14:paraId="0139C3A7" w14:textId="77777777" w:rsidR="00EA5C31" w:rsidRPr="00EB56D5" w:rsidRDefault="00EA5C31" w:rsidP="00DC2925">
            <w:pPr>
              <w:numPr>
                <w:ilvl w:val="0"/>
                <w:numId w:val="40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56D5">
              <w:rPr>
                <w:b/>
                <w:bCs/>
                <w:sz w:val="18"/>
                <w:szCs w:val="16"/>
              </w:rPr>
              <w:t>Non présent</w:t>
            </w:r>
          </w:p>
          <w:p w14:paraId="201392DF" w14:textId="77777777" w:rsidR="00EA5C31" w:rsidRPr="00EB56D5" w:rsidRDefault="00EA5C31" w:rsidP="00DC2925">
            <w:pPr>
              <w:numPr>
                <w:ilvl w:val="0"/>
                <w:numId w:val="40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56D5">
              <w:rPr>
                <w:b/>
                <w:bCs/>
                <w:sz w:val="18"/>
                <w:szCs w:val="16"/>
              </w:rPr>
              <w:t>Présent mais non manifesté au cours des 3 derniers jours</w:t>
            </w:r>
          </w:p>
          <w:p w14:paraId="29F62724" w14:textId="77777777" w:rsidR="00EA5C31" w:rsidRPr="00EB56D5" w:rsidRDefault="00EA5C31" w:rsidP="00DC2925">
            <w:pPr>
              <w:numPr>
                <w:ilvl w:val="0"/>
                <w:numId w:val="40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56D5">
              <w:rPr>
                <w:b/>
                <w:bCs/>
                <w:sz w:val="18"/>
                <w:szCs w:val="16"/>
              </w:rPr>
              <w:t>Manifesté 1 des 3 derniers jours</w:t>
            </w:r>
          </w:p>
          <w:p w14:paraId="634862E9" w14:textId="77777777" w:rsidR="00EA5C31" w:rsidRPr="00EB56D5" w:rsidRDefault="00EA5C31" w:rsidP="00DC2925">
            <w:pPr>
              <w:numPr>
                <w:ilvl w:val="0"/>
                <w:numId w:val="40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56D5">
              <w:rPr>
                <w:b/>
                <w:bCs/>
                <w:sz w:val="18"/>
                <w:szCs w:val="16"/>
              </w:rPr>
              <w:t>Manifesté 2 des 3 derniers jours</w:t>
            </w:r>
          </w:p>
          <w:p w14:paraId="341C6DF2" w14:textId="40DA9E7E" w:rsidR="00EA5C31" w:rsidRPr="00943FD1" w:rsidRDefault="00EA5C31" w:rsidP="00DC2925">
            <w:pPr>
              <w:numPr>
                <w:ilvl w:val="0"/>
                <w:numId w:val="40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EB56D5">
              <w:rPr>
                <w:b/>
                <w:bCs/>
                <w:sz w:val="18"/>
                <w:szCs w:val="16"/>
              </w:rPr>
              <w:t>Manifesté chaque jour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CC8AEF3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5080354" w14:textId="77777777" w:rsidR="00EA5C31" w:rsidRDefault="00EA5C31" w:rsidP="00615133">
            <w:pPr>
              <w:spacing w:before="0" w:after="0" w:line="240" w:lineRule="auto"/>
              <w:jc w:val="center"/>
            </w:pPr>
          </w:p>
          <w:p w14:paraId="7029B164" w14:textId="77777777" w:rsidR="00EA5C31" w:rsidRDefault="00EA5C31" w:rsidP="00615133">
            <w:pPr>
              <w:spacing w:before="0" w:after="0" w:line="240" w:lineRule="auto"/>
              <w:jc w:val="center"/>
            </w:pPr>
          </w:p>
          <w:p w14:paraId="7EBBAA96" w14:textId="77777777" w:rsidR="00EA5C31" w:rsidRDefault="00EA5C31" w:rsidP="00615133">
            <w:pPr>
              <w:spacing w:before="0" w:after="0" w:line="240" w:lineRule="auto"/>
              <w:jc w:val="center"/>
            </w:pPr>
          </w:p>
          <w:p w14:paraId="41B2A0E0" w14:textId="0A872C50" w:rsidR="00EA5C31" w:rsidRDefault="00EA5C31" w:rsidP="00615133">
            <w:pPr>
              <w:spacing w:before="0" w:after="0" w:line="240" w:lineRule="auto"/>
              <w:jc w:val="center"/>
            </w:pPr>
          </w:p>
        </w:tc>
        <w:tc>
          <w:tcPr>
            <w:tcW w:w="4395" w:type="dxa"/>
            <w:vMerge w:val="restart"/>
          </w:tcPr>
          <w:p w14:paraId="42FE28D6" w14:textId="673CF407" w:rsidR="000F2BFE" w:rsidRPr="008904DA" w:rsidRDefault="000F2BFE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DYSPNEE (ESSOUFFLEMENT)</w:t>
            </w:r>
          </w:p>
          <w:p w14:paraId="2B717096" w14:textId="77777777" w:rsidR="000F2BFE" w:rsidRPr="003D735B" w:rsidRDefault="000F2BFE" w:rsidP="00DC2925">
            <w:pPr>
              <w:numPr>
                <w:ilvl w:val="0"/>
                <w:numId w:val="9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Absence de symptômes</w:t>
            </w:r>
          </w:p>
          <w:p w14:paraId="39F8F1F9" w14:textId="77777777" w:rsidR="000F2BFE" w:rsidRPr="003D735B" w:rsidRDefault="000F2BFE" w:rsidP="00DC2925">
            <w:pPr>
              <w:numPr>
                <w:ilvl w:val="0"/>
                <w:numId w:val="9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Absente au repos mais présente lors d’activités modérées</w:t>
            </w:r>
          </w:p>
          <w:p w14:paraId="1E67C23D" w14:textId="77777777" w:rsidR="000F2BFE" w:rsidRPr="003D735B" w:rsidRDefault="000F2BFE" w:rsidP="00DC2925">
            <w:pPr>
              <w:numPr>
                <w:ilvl w:val="0"/>
                <w:numId w:val="9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Absente au repos mais présente lors des activités habituelles de la vie quotidienne</w:t>
            </w:r>
          </w:p>
          <w:p w14:paraId="0D935D67" w14:textId="77777777" w:rsidR="000F2BFE" w:rsidRDefault="000F2BFE" w:rsidP="00DC2925">
            <w:pPr>
              <w:numPr>
                <w:ilvl w:val="0"/>
                <w:numId w:val="9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Présente au repos</w:t>
            </w:r>
          </w:p>
          <w:p w14:paraId="2E1CFB17" w14:textId="113AD69B" w:rsidR="00EA5C31" w:rsidRPr="000F2BFE" w:rsidRDefault="00EA5C31" w:rsidP="000F2BFE">
            <w:pPr>
              <w:spacing w:before="0" w:after="0" w:line="240" w:lineRule="auto"/>
              <w:ind w:left="720"/>
              <w:rPr>
                <w:sz w:val="18"/>
                <w:szCs w:val="16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5B616F94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19D0947E" w14:textId="77777777" w:rsidTr="00615133">
        <w:trPr>
          <w:trHeight w:val="717"/>
        </w:trPr>
        <w:tc>
          <w:tcPr>
            <w:tcW w:w="4537" w:type="dxa"/>
          </w:tcPr>
          <w:p w14:paraId="72E43D71" w14:textId="77777777" w:rsidR="00EA5C31" w:rsidRPr="00EA5C31" w:rsidRDefault="00EA5C31" w:rsidP="00DC2925">
            <w:pPr>
              <w:numPr>
                <w:ilvl w:val="0"/>
                <w:numId w:val="75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D’EQUILIBRE</w:t>
            </w:r>
          </w:p>
          <w:p w14:paraId="07F27722" w14:textId="59046A81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Difficulté ou impossibilité de passer à la station debout sans aide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BD11B0E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2007E1C6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696D1BCE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5603F770" w14:textId="77777777" w:rsidTr="00615133">
        <w:trPr>
          <w:trHeight w:val="398"/>
        </w:trPr>
        <w:tc>
          <w:tcPr>
            <w:tcW w:w="4537" w:type="dxa"/>
          </w:tcPr>
          <w:p w14:paraId="60AA509D" w14:textId="5DEDA1F8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Debout, difficulté ou impossibilité de faire demi-tour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0E3754D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3117AB6B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7417F44C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2F69EC7F" w14:textId="77777777" w:rsidTr="00615133">
        <w:trPr>
          <w:trHeight w:val="253"/>
        </w:trPr>
        <w:tc>
          <w:tcPr>
            <w:tcW w:w="4537" w:type="dxa"/>
          </w:tcPr>
          <w:p w14:paraId="7138749A" w14:textId="333698DD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Etourdissement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DDE2DE3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6F930D57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7773C56D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7937E10C" w14:textId="77777777" w:rsidTr="00615133">
        <w:trPr>
          <w:trHeight w:val="253"/>
        </w:trPr>
        <w:tc>
          <w:tcPr>
            <w:tcW w:w="4537" w:type="dxa"/>
          </w:tcPr>
          <w:p w14:paraId="0DA28E65" w14:textId="21EDF975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Démarche instable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03D6C65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3F741EE8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64D2774E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4B3C499F" w14:textId="77777777" w:rsidTr="00615133">
        <w:trPr>
          <w:trHeight w:val="426"/>
        </w:trPr>
        <w:tc>
          <w:tcPr>
            <w:tcW w:w="4537" w:type="dxa"/>
          </w:tcPr>
          <w:p w14:paraId="7F242979" w14:textId="77777777" w:rsidR="00EA5C31" w:rsidRPr="00EA5C31" w:rsidRDefault="00EA5C31" w:rsidP="00DC2925">
            <w:pPr>
              <w:numPr>
                <w:ilvl w:val="0"/>
                <w:numId w:val="76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CARDIAQUE ET PULMONAIRE</w:t>
            </w:r>
          </w:p>
          <w:p w14:paraId="626D6602" w14:textId="43E77D0C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Douleur thoracique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9EF3445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08B4F0DE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20893829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06823C97" w14:textId="77777777" w:rsidTr="00615133">
        <w:trPr>
          <w:trHeight w:val="390"/>
        </w:trPr>
        <w:tc>
          <w:tcPr>
            <w:tcW w:w="4537" w:type="dxa"/>
          </w:tcPr>
          <w:p w14:paraId="51C3A38E" w14:textId="503F2438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Difficulté pour tousser ou éliminer les sécrétions aériennes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9666FA7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49D6372E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A0FAD90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05CD7460" w14:textId="77777777" w:rsidTr="00615133">
        <w:trPr>
          <w:trHeight w:val="576"/>
        </w:trPr>
        <w:tc>
          <w:tcPr>
            <w:tcW w:w="4537" w:type="dxa"/>
          </w:tcPr>
          <w:p w14:paraId="668DD361" w14:textId="77777777" w:rsidR="00EA5C31" w:rsidRPr="00EA5C31" w:rsidRDefault="00EA5C31" w:rsidP="00DC2925">
            <w:pPr>
              <w:numPr>
                <w:ilvl w:val="0"/>
                <w:numId w:val="77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PSYCHIATRIQUE</w:t>
            </w:r>
          </w:p>
          <w:p w14:paraId="62E13299" w14:textId="3B534F3D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Processus anormal de la pensée</w:t>
            </w:r>
            <w:r w:rsidRPr="00EB56D5">
              <w:rPr>
                <w:sz w:val="18"/>
                <w:szCs w:val="16"/>
              </w:rPr>
              <w:br/>
            </w:r>
            <w:r w:rsidRPr="00EB56D5">
              <w:rPr>
                <w:i/>
                <w:sz w:val="16"/>
                <w:szCs w:val="14"/>
              </w:rPr>
              <w:t>Par ex.</w:t>
            </w:r>
            <w:r w:rsidR="008904DA">
              <w:rPr>
                <w:i/>
                <w:sz w:val="16"/>
                <w:szCs w:val="14"/>
              </w:rPr>
              <w:t> </w:t>
            </w:r>
            <w:r w:rsidRPr="00EB56D5">
              <w:rPr>
                <w:i/>
                <w:sz w:val="16"/>
                <w:szCs w:val="14"/>
              </w:rPr>
              <w:t xml:space="preserve">: perte des associations, blocage, fuite des idées, </w:t>
            </w:r>
            <w:proofErr w:type="spellStart"/>
            <w:r w:rsidRPr="00EB56D5">
              <w:rPr>
                <w:i/>
                <w:sz w:val="16"/>
                <w:szCs w:val="14"/>
              </w:rPr>
              <w:t>tangentialité</w:t>
            </w:r>
            <w:proofErr w:type="spellEnd"/>
            <w:r w:rsidRPr="00EB56D5">
              <w:rPr>
                <w:i/>
                <w:sz w:val="16"/>
                <w:szCs w:val="14"/>
              </w:rPr>
              <w:t xml:space="preserve">, </w:t>
            </w:r>
            <w:proofErr w:type="spellStart"/>
            <w:r w:rsidRPr="00EB56D5">
              <w:rPr>
                <w:i/>
                <w:sz w:val="16"/>
                <w:szCs w:val="14"/>
              </w:rPr>
              <w:t>circonstantialité</w:t>
            </w:r>
            <w:proofErr w:type="spellEnd"/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45F0F9D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7DE6F9C9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210988AF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30FC6EAE" w14:textId="77777777" w:rsidTr="00615133">
        <w:trPr>
          <w:trHeight w:val="268"/>
        </w:trPr>
        <w:tc>
          <w:tcPr>
            <w:tcW w:w="4537" w:type="dxa"/>
          </w:tcPr>
          <w:p w14:paraId="7B11F0D0" w14:textId="71FF0AAC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Idées délirantes – fausses croyances fixes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A506700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798C6C8C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1B2D3950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201F305A" w14:textId="77777777" w:rsidTr="00615133">
        <w:trPr>
          <w:trHeight w:val="416"/>
        </w:trPr>
        <w:tc>
          <w:tcPr>
            <w:tcW w:w="4537" w:type="dxa"/>
          </w:tcPr>
          <w:p w14:paraId="5F2EE106" w14:textId="67FB6AF2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Hallucinations – fausses perceptions sensorielles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47B9EE3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358B4009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A245D61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59B87D01" w14:textId="77777777" w:rsidTr="00615133">
        <w:trPr>
          <w:trHeight w:val="58"/>
        </w:trPr>
        <w:tc>
          <w:tcPr>
            <w:tcW w:w="4537" w:type="dxa"/>
          </w:tcPr>
          <w:p w14:paraId="1B88E7F8" w14:textId="77777777" w:rsidR="00EA5C31" w:rsidRPr="00EA5C31" w:rsidRDefault="00EA5C31" w:rsidP="00DC2925">
            <w:pPr>
              <w:numPr>
                <w:ilvl w:val="0"/>
                <w:numId w:val="78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NEUROLOGIQUE</w:t>
            </w:r>
          </w:p>
          <w:p w14:paraId="35F62F56" w14:textId="086A04DE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 xml:space="preserve">Aphasie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082D361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75F4019C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2CEEA18E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3A8C1BA5" w14:textId="77777777" w:rsidTr="00615133">
        <w:trPr>
          <w:trHeight w:val="501"/>
        </w:trPr>
        <w:tc>
          <w:tcPr>
            <w:tcW w:w="4537" w:type="dxa"/>
          </w:tcPr>
          <w:p w14:paraId="7C490059" w14:textId="77777777" w:rsidR="00EA5C31" w:rsidRPr="00EA5C31" w:rsidRDefault="00EA5C31" w:rsidP="00DC2925">
            <w:pPr>
              <w:numPr>
                <w:ilvl w:val="0"/>
                <w:numId w:val="79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GASTRO-INTESTINAL</w:t>
            </w:r>
          </w:p>
          <w:p w14:paraId="15A086F4" w14:textId="7B9D93D8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Reflux acide – régurgitation d’acide dans la gorge provenant de l’estomac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65EE38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 w:val="restart"/>
          </w:tcPr>
          <w:p w14:paraId="1947A126" w14:textId="0613A278" w:rsidR="000F2BFE" w:rsidRPr="008904DA" w:rsidRDefault="000F2BFE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FATIGUE</w:t>
            </w:r>
          </w:p>
          <w:p w14:paraId="6BFDE20E" w14:textId="0B4BA754" w:rsidR="000F2BFE" w:rsidRPr="003D735B" w:rsidRDefault="000F2BFE" w:rsidP="000F2BFE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Incapacité à réaliser les activités habituelles de la vie quotidienne.</w:t>
            </w:r>
            <w:r>
              <w:rPr>
                <w:sz w:val="18"/>
                <w:szCs w:val="16"/>
              </w:rPr>
              <w:t xml:space="preserve"> </w:t>
            </w:r>
            <w:r w:rsidRPr="003D735B">
              <w:rPr>
                <w:i/>
                <w:sz w:val="16"/>
                <w:szCs w:val="14"/>
              </w:rPr>
              <w:t>Par ex.</w:t>
            </w:r>
            <w:r w:rsidR="008904DA">
              <w:rPr>
                <w:i/>
                <w:sz w:val="16"/>
                <w:szCs w:val="14"/>
              </w:rPr>
              <w:t> </w:t>
            </w:r>
            <w:r w:rsidRPr="003D735B">
              <w:rPr>
                <w:i/>
                <w:sz w:val="16"/>
                <w:szCs w:val="14"/>
              </w:rPr>
              <w:t>: AVQ</w:t>
            </w:r>
          </w:p>
          <w:p w14:paraId="05D61638" w14:textId="77777777" w:rsidR="000F2BFE" w:rsidRPr="003D735B" w:rsidRDefault="000F2BFE" w:rsidP="000F2BFE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011F21D0" w14:textId="77777777" w:rsidR="000F2BFE" w:rsidRPr="003D735B" w:rsidRDefault="000F2BFE" w:rsidP="00DC2925">
            <w:pPr>
              <w:numPr>
                <w:ilvl w:val="0"/>
                <w:numId w:val="90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Aucune</w:t>
            </w:r>
          </w:p>
          <w:p w14:paraId="2260D645" w14:textId="77777777" w:rsidR="000F2BFE" w:rsidRPr="003D735B" w:rsidRDefault="000F2BFE" w:rsidP="00DC2925">
            <w:pPr>
              <w:numPr>
                <w:ilvl w:val="0"/>
                <w:numId w:val="90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Minime</w:t>
            </w:r>
            <w:r w:rsidRPr="003D735B">
              <w:rPr>
                <w:sz w:val="18"/>
                <w:szCs w:val="16"/>
              </w:rPr>
              <w:t xml:space="preserve"> – due à une diminution d’énergie mais achève les activités normales de la vie quotidienne</w:t>
            </w:r>
          </w:p>
          <w:p w14:paraId="7808E743" w14:textId="77777777" w:rsidR="000F2BFE" w:rsidRPr="003D735B" w:rsidRDefault="000F2BFE" w:rsidP="00DC2925">
            <w:pPr>
              <w:numPr>
                <w:ilvl w:val="0"/>
                <w:numId w:val="90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Modérée</w:t>
            </w:r>
            <w:r w:rsidRPr="003D735B">
              <w:rPr>
                <w:sz w:val="18"/>
                <w:szCs w:val="16"/>
              </w:rPr>
              <w:t xml:space="preserve"> – due à une diminution d’énergie, incapable d’achever les activités habituelles de la vie quotidienne</w:t>
            </w:r>
          </w:p>
          <w:p w14:paraId="253F4A9E" w14:textId="77777777" w:rsidR="000F2BFE" w:rsidRDefault="000F2BFE" w:rsidP="00DC2925">
            <w:pPr>
              <w:numPr>
                <w:ilvl w:val="0"/>
                <w:numId w:val="90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Sévère</w:t>
            </w:r>
            <w:r w:rsidRPr="003D735B">
              <w:rPr>
                <w:sz w:val="18"/>
                <w:szCs w:val="16"/>
              </w:rPr>
              <w:t xml:space="preserve"> – due à une diminution d’énergie, INCAPABLE DE COMMENCER CERTAINES activités habituelles de la vie quotidienne</w:t>
            </w:r>
          </w:p>
          <w:p w14:paraId="4370C14C" w14:textId="14B2AA63" w:rsidR="00EA5C31" w:rsidRPr="000F2BFE" w:rsidRDefault="000F2BFE" w:rsidP="00DC2925">
            <w:pPr>
              <w:numPr>
                <w:ilvl w:val="0"/>
                <w:numId w:val="90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0F2BFE">
              <w:rPr>
                <w:b/>
                <w:sz w:val="18"/>
                <w:szCs w:val="16"/>
              </w:rPr>
              <w:t>Incapable de commencer toute activité normale de la vie quotidienne</w:t>
            </w:r>
            <w:r w:rsidRPr="000F2BFE">
              <w:rPr>
                <w:sz w:val="18"/>
                <w:szCs w:val="16"/>
              </w:rPr>
              <w:t xml:space="preserve"> – du fait d’une diminution d’énergie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57B44A1D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EA5C31" w14:paraId="505A9C8E" w14:textId="77777777" w:rsidTr="00615133">
        <w:trPr>
          <w:trHeight w:val="501"/>
        </w:trPr>
        <w:tc>
          <w:tcPr>
            <w:tcW w:w="4537" w:type="dxa"/>
          </w:tcPr>
          <w:p w14:paraId="50717364" w14:textId="38F6D46A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Constipation – pas d’émission de selles durant les 3 derniers jours ou difficulté de passage de selles dures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B64A5B6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4F35FD8D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654CDA2B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4F3F396B" w14:textId="77777777" w:rsidTr="00615133">
        <w:trPr>
          <w:trHeight w:val="208"/>
        </w:trPr>
        <w:tc>
          <w:tcPr>
            <w:tcW w:w="4537" w:type="dxa"/>
          </w:tcPr>
          <w:p w14:paraId="3F34D3DF" w14:textId="1535C214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Diarrhée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B0D525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62EDE30D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5B2C582A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1B250BC9" w14:textId="77777777" w:rsidTr="00615133">
        <w:trPr>
          <w:trHeight w:val="271"/>
        </w:trPr>
        <w:tc>
          <w:tcPr>
            <w:tcW w:w="4537" w:type="dxa"/>
          </w:tcPr>
          <w:p w14:paraId="478AA8DE" w14:textId="1B0EE243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Vomissements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D7D352D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376DC1BC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8AE2098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1800ABCF" w14:textId="77777777" w:rsidTr="00615133">
        <w:trPr>
          <w:trHeight w:val="894"/>
        </w:trPr>
        <w:tc>
          <w:tcPr>
            <w:tcW w:w="4537" w:type="dxa"/>
          </w:tcPr>
          <w:p w14:paraId="6E260D7A" w14:textId="77777777" w:rsidR="00EA5C31" w:rsidRPr="00EA5C31" w:rsidRDefault="00EA5C31" w:rsidP="00DC2925">
            <w:pPr>
              <w:numPr>
                <w:ilvl w:val="0"/>
                <w:numId w:val="80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PROBLEME DE SOMMEIL</w:t>
            </w:r>
          </w:p>
          <w:p w14:paraId="2C0D4C01" w14:textId="55A9D6F0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Difficulté pour s’endormir, pour rester endormi, réveil plus tôt que souhaité, sommeil agité, ne reposant pas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5298BA5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75DF0524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7D52BDF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65B12FC3" w14:textId="77777777" w:rsidTr="00615133">
        <w:trPr>
          <w:trHeight w:val="640"/>
        </w:trPr>
        <w:tc>
          <w:tcPr>
            <w:tcW w:w="4537" w:type="dxa"/>
          </w:tcPr>
          <w:p w14:paraId="56D03A1F" w14:textId="7B408B85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Trop de sommeil – excès de sommeil interférant avec le fonctionnement habituel de la personne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D52A842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370D9C28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202C7C81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5929E9B2" w14:textId="77777777" w:rsidTr="00615133">
        <w:trPr>
          <w:trHeight w:val="404"/>
        </w:trPr>
        <w:tc>
          <w:tcPr>
            <w:tcW w:w="4537" w:type="dxa"/>
          </w:tcPr>
          <w:p w14:paraId="6100D503" w14:textId="77777777" w:rsidR="00EA5C31" w:rsidRPr="00EA5C31" w:rsidRDefault="00EA5C31" w:rsidP="00DC2925">
            <w:pPr>
              <w:numPr>
                <w:ilvl w:val="0"/>
                <w:numId w:val="81"/>
              </w:numPr>
              <w:spacing w:before="0" w:after="0" w:line="240" w:lineRule="auto"/>
              <w:rPr>
                <w:b/>
                <w:bCs/>
                <w:sz w:val="18"/>
                <w:szCs w:val="16"/>
                <w:u w:val="single"/>
              </w:rPr>
            </w:pPr>
            <w:r w:rsidRPr="00EA5C31">
              <w:rPr>
                <w:b/>
                <w:bCs/>
                <w:sz w:val="18"/>
                <w:szCs w:val="16"/>
                <w:u w:val="single"/>
              </w:rPr>
              <w:t>AUTRE</w:t>
            </w:r>
          </w:p>
          <w:p w14:paraId="6CCBD49A" w14:textId="3DE90D2E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Inhalation de substance étrangère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2A7FED2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61E7A743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F08A18A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5076157E" w14:textId="77777777" w:rsidTr="00615133">
        <w:trPr>
          <w:trHeight w:val="154"/>
        </w:trPr>
        <w:tc>
          <w:tcPr>
            <w:tcW w:w="4537" w:type="dxa"/>
          </w:tcPr>
          <w:p w14:paraId="47D08390" w14:textId="24E5783A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Fièvre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5540E12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24AC8B74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A6E9C7D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22F8BBE5" w14:textId="77777777" w:rsidTr="00615133">
        <w:trPr>
          <w:trHeight w:val="400"/>
        </w:trPr>
        <w:tc>
          <w:tcPr>
            <w:tcW w:w="4537" w:type="dxa"/>
          </w:tcPr>
          <w:p w14:paraId="5D235172" w14:textId="2AE32046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Saignement gastro-intestinal/génito-urinaire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EF877FA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0D1F8B70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E350475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2DF0C280" w14:textId="77777777" w:rsidTr="00615133">
        <w:trPr>
          <w:trHeight w:val="400"/>
        </w:trPr>
        <w:tc>
          <w:tcPr>
            <w:tcW w:w="4537" w:type="dxa"/>
          </w:tcPr>
          <w:p w14:paraId="3B4D0D4B" w14:textId="504320DF" w:rsidR="00EA5C31" w:rsidRPr="00EA5C31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 xml:space="preserve">Hygiène – mauvais hygiène inhabituelle, négligé, échevelé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603CC91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2ACB93BE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5EEFBB49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EA5C31" w14:paraId="069B01D7" w14:textId="77777777" w:rsidTr="00615133">
        <w:trPr>
          <w:trHeight w:val="226"/>
        </w:trPr>
        <w:tc>
          <w:tcPr>
            <w:tcW w:w="4537" w:type="dxa"/>
          </w:tcPr>
          <w:p w14:paraId="08628052" w14:textId="1BB62087" w:rsidR="00A82B27" w:rsidRPr="00A82B27" w:rsidRDefault="00EA5C31" w:rsidP="00DC2925">
            <w:pPr>
              <w:numPr>
                <w:ilvl w:val="0"/>
                <w:numId w:val="4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EB56D5">
              <w:rPr>
                <w:sz w:val="18"/>
                <w:szCs w:val="16"/>
              </w:rPr>
              <w:t>Œdème périphérique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5E178C5" w14:textId="77777777" w:rsidR="00EA5C31" w:rsidRPr="00841C8B" w:rsidRDefault="00EA5C3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vMerge/>
          </w:tcPr>
          <w:p w14:paraId="75E2F322" w14:textId="77777777" w:rsidR="00EA5C31" w:rsidRPr="00841C8B" w:rsidRDefault="00EA5C31" w:rsidP="00841C8B">
            <w:pPr>
              <w:spacing w:before="0" w:after="0" w:line="240" w:lineRule="auto"/>
              <w:rPr>
                <w:b/>
                <w:color w:val="3E8D9C" w:themeColor="background2" w:themeShade="BF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1E9649D4" w14:textId="77777777" w:rsidR="00EA5C31" w:rsidRPr="00841C8B" w:rsidRDefault="00EA5C31" w:rsidP="00841C8B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466DA1" w14:paraId="0A6CC1B4" w14:textId="54B98890" w:rsidTr="00615133">
        <w:trPr>
          <w:trHeight w:val="1360"/>
        </w:trPr>
        <w:tc>
          <w:tcPr>
            <w:tcW w:w="4537" w:type="dxa"/>
            <w:vMerge w:val="restart"/>
          </w:tcPr>
          <w:p w14:paraId="68E6FA90" w14:textId="705EF0CB" w:rsidR="00466DA1" w:rsidRPr="008904DA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SYMPTOMES DE DOULEUR</w:t>
            </w:r>
          </w:p>
          <w:p w14:paraId="30D9FD70" w14:textId="77777777" w:rsidR="00AC73FD" w:rsidRDefault="00AC73FD" w:rsidP="00A82B27">
            <w:pPr>
              <w:spacing w:before="0" w:after="0" w:line="240" w:lineRule="auto"/>
              <w:rPr>
                <w:i/>
                <w:sz w:val="18"/>
                <w:szCs w:val="16"/>
              </w:rPr>
            </w:pPr>
          </w:p>
          <w:p w14:paraId="5E74FB81" w14:textId="4D0E18CB" w:rsidR="00466DA1" w:rsidRPr="00A82B27" w:rsidRDefault="00466DA1" w:rsidP="00A82B27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3D735B">
              <w:rPr>
                <w:i/>
                <w:sz w:val="18"/>
                <w:szCs w:val="16"/>
              </w:rPr>
              <w:t>(Note – toujours demander à la personne en ce qui concerne la fréquence, l’intensité et le contrôle. Observez la personne et demandez à d’autres qui sont au contact de la personne)</w:t>
            </w: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416B0411" w14:textId="77777777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5BD865E" w14:textId="77777777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65EAC15D" w14:textId="77777777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48E16858" w14:textId="4D3EC6B3" w:rsidR="00466DA1" w:rsidRPr="00DB4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714A9675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41C8B">
              <w:rPr>
                <w:b/>
                <w:color w:val="3E8D9C" w:themeColor="background2" w:themeShade="BF"/>
                <w:sz w:val="20"/>
                <w:szCs w:val="18"/>
              </w:rPr>
              <w:t>6. INSTABILITE DE PROBLEMES DE SANTE</w:t>
            </w:r>
          </w:p>
          <w:p w14:paraId="69EB7473" w14:textId="3CB00D4A" w:rsidR="00466DA1" w:rsidRPr="00466DA1" w:rsidRDefault="00466DA1" w:rsidP="00841C8B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ab/>
            </w:r>
            <w:r w:rsidRPr="00C93A00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4E1FEC94" w14:textId="68CE88A2" w:rsidR="00466DA1" w:rsidRPr="00466DA1" w:rsidRDefault="00466DA1" w:rsidP="00DC2925">
            <w:pPr>
              <w:numPr>
                <w:ilvl w:val="1"/>
                <w:numId w:val="45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 xml:space="preserve">Problèmes de santé ou maladies rendant instables, l’état cognitif, les AVQ, l’humeur ou le comportement </w:t>
            </w:r>
            <w:r w:rsidRPr="00C93A00">
              <w:rPr>
                <w:sz w:val="18"/>
                <w:szCs w:val="16"/>
              </w:rPr>
              <w:t>– fluctuant, précaire ou se détériorant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B778023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4F8BF839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6CB8E43C" w14:textId="327BB999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032736E1" w14:textId="77777777" w:rsidTr="00615133">
        <w:trPr>
          <w:trHeight w:val="645"/>
        </w:trPr>
        <w:tc>
          <w:tcPr>
            <w:tcW w:w="4537" w:type="dxa"/>
            <w:vMerge/>
          </w:tcPr>
          <w:p w14:paraId="5F9DA8D9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3E63646C" w14:textId="77777777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6106A0A" w14:textId="75399257" w:rsidR="00466DA1" w:rsidRPr="00466DA1" w:rsidRDefault="00466DA1" w:rsidP="00DC2925">
            <w:pPr>
              <w:numPr>
                <w:ilvl w:val="1"/>
                <w:numId w:val="45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b/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>Vit actuellement une poussée d’un problème de santé récurrent ou chronique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EC0BD34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7DB479BB" w14:textId="77777777" w:rsidTr="00615133">
        <w:trPr>
          <w:trHeight w:val="460"/>
        </w:trPr>
        <w:tc>
          <w:tcPr>
            <w:tcW w:w="4537" w:type="dxa"/>
            <w:vMerge/>
          </w:tcPr>
          <w:p w14:paraId="1B866171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0D54DCC2" w14:textId="77777777" w:rsidR="00466DA1" w:rsidRPr="00841C8B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BA5B481" w14:textId="3E7DBE74" w:rsidR="00466DA1" w:rsidRPr="00466DA1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66DA1">
              <w:rPr>
                <w:b/>
                <w:sz w:val="18"/>
                <w:szCs w:val="16"/>
              </w:rPr>
              <w:t>Maladie en phase terminale</w:t>
            </w:r>
            <w:r w:rsidRPr="00466DA1">
              <w:rPr>
                <w:sz w:val="18"/>
                <w:szCs w:val="16"/>
              </w:rPr>
              <w:t xml:space="preserve"> (6 mois ou moins à vivre)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F0A6AEA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0E304494" w14:textId="77777777" w:rsidTr="00615133">
        <w:trPr>
          <w:trHeight w:val="2282"/>
        </w:trPr>
        <w:tc>
          <w:tcPr>
            <w:tcW w:w="4537" w:type="dxa"/>
          </w:tcPr>
          <w:p w14:paraId="2B71F832" w14:textId="77777777" w:rsidR="00466DA1" w:rsidRPr="003D735B" w:rsidRDefault="00466DA1" w:rsidP="00DC2925">
            <w:pPr>
              <w:numPr>
                <w:ilvl w:val="0"/>
                <w:numId w:val="4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F58C85F" wp14:editId="0C0BD0DD">
                      <wp:simplePos x="0" y="0"/>
                      <wp:positionH relativeFrom="column">
                        <wp:posOffset>6189345</wp:posOffset>
                      </wp:positionH>
                      <wp:positionV relativeFrom="paragraph">
                        <wp:posOffset>-8793480</wp:posOffset>
                      </wp:positionV>
                      <wp:extent cx="228600" cy="228600"/>
                      <wp:effectExtent l="13335" t="5715" r="5715" b="13335"/>
                      <wp:wrapNone/>
                      <wp:docPr id="44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33C38EA1" id="Rectangle 44" o:spid="_x0000_s1026" style="position:absolute;margin-left:487.35pt;margin-top:-692.4pt;width:18pt;height:1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"/>
                  </w:pict>
                </mc:Fallback>
              </mc:AlternateContent>
            </w:r>
            <w:r w:rsidRPr="003D735B">
              <w:rPr>
                <w:b/>
                <w:sz w:val="18"/>
                <w:szCs w:val="16"/>
              </w:rPr>
              <w:t>Fréquence</w:t>
            </w:r>
            <w:r w:rsidRPr="003D735B">
              <w:rPr>
                <w:sz w:val="18"/>
                <w:szCs w:val="16"/>
              </w:rPr>
              <w:t xml:space="preserve"> avec laquelle la personne se plaint ou manifeste des signes de douleur (inclut grimaces, serrement de dents, gémissement, retrait lors d’un contact ou d’autres manifestations non verbales suggérant la douleur)</w:t>
            </w:r>
          </w:p>
          <w:p w14:paraId="4E4B618B" w14:textId="77777777" w:rsidR="00466DA1" w:rsidRPr="003D735B" w:rsidRDefault="00466DA1" w:rsidP="00DC2925">
            <w:pPr>
              <w:numPr>
                <w:ilvl w:val="1"/>
                <w:numId w:val="41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Pas de douleur</w:t>
            </w:r>
          </w:p>
          <w:p w14:paraId="3CE9E0FF" w14:textId="77777777" w:rsidR="00466DA1" w:rsidRPr="003D735B" w:rsidRDefault="00466DA1" w:rsidP="00DC2925">
            <w:pPr>
              <w:numPr>
                <w:ilvl w:val="1"/>
                <w:numId w:val="41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Présents mas non manifestés durant les 3 derniers jours</w:t>
            </w:r>
          </w:p>
          <w:p w14:paraId="736965C2" w14:textId="77777777" w:rsidR="00466DA1" w:rsidRPr="003D735B" w:rsidRDefault="00466DA1" w:rsidP="00DC2925">
            <w:pPr>
              <w:numPr>
                <w:ilvl w:val="1"/>
                <w:numId w:val="41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Présents manifestés 1 – 2 des 3 derniers jours</w:t>
            </w:r>
          </w:p>
          <w:p w14:paraId="4D135446" w14:textId="5BE42F0D" w:rsidR="00466DA1" w:rsidRPr="000F2BFE" w:rsidRDefault="00466DA1" w:rsidP="00DC2925">
            <w:pPr>
              <w:numPr>
                <w:ilvl w:val="1"/>
                <w:numId w:val="41"/>
              </w:numPr>
              <w:tabs>
                <w:tab w:val="clear" w:pos="1440"/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Douleur manifestée chacun des 3 derniers jours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994EA53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19728FB" w14:textId="1CD4FB24" w:rsidR="00466DA1" w:rsidRPr="008904DA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PERCEPTION DE LA SANTE</w:t>
            </w:r>
          </w:p>
          <w:p w14:paraId="78914E60" w14:textId="703EBB5A" w:rsidR="00466DA1" w:rsidRPr="00C93A00" w:rsidRDefault="00466DA1" w:rsidP="00466DA1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C93A00">
              <w:rPr>
                <w:bCs/>
                <w:i/>
                <w:sz w:val="18"/>
                <w:szCs w:val="16"/>
              </w:rPr>
              <w:t>Demandez</w:t>
            </w:r>
            <w:r w:rsidR="008904DA">
              <w:rPr>
                <w:bCs/>
                <w:i/>
                <w:sz w:val="18"/>
                <w:szCs w:val="16"/>
              </w:rPr>
              <w:t> </w:t>
            </w:r>
            <w:r w:rsidRPr="00C93A00">
              <w:rPr>
                <w:bCs/>
                <w:i/>
                <w:sz w:val="18"/>
                <w:szCs w:val="16"/>
              </w:rPr>
              <w:t>: « en général, comment apprécieriez-vous votre santé</w:t>
            </w:r>
            <w:r w:rsidR="008904DA">
              <w:rPr>
                <w:bCs/>
                <w:i/>
                <w:sz w:val="18"/>
                <w:szCs w:val="16"/>
              </w:rPr>
              <w:t> </w:t>
            </w:r>
            <w:r w:rsidRPr="00C93A00">
              <w:rPr>
                <w:bCs/>
                <w:i/>
                <w:sz w:val="18"/>
                <w:szCs w:val="16"/>
              </w:rPr>
              <w:t>? »</w:t>
            </w:r>
          </w:p>
          <w:p w14:paraId="7978C117" w14:textId="508E8B1E" w:rsidR="00466DA1" w:rsidRPr="00466DA1" w:rsidRDefault="00466DA1" w:rsidP="00DC2925">
            <w:pPr>
              <w:pStyle w:val="Paragraphedeliste"/>
              <w:numPr>
                <w:ilvl w:val="0"/>
                <w:numId w:val="9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66DA1">
              <w:rPr>
                <w:b/>
                <w:sz w:val="18"/>
                <w:szCs w:val="16"/>
              </w:rPr>
              <w:t>Excellente</w:t>
            </w:r>
          </w:p>
          <w:p w14:paraId="28949840" w14:textId="77777777" w:rsidR="00466DA1" w:rsidRPr="00C93A00" w:rsidRDefault="00466DA1" w:rsidP="00DC2925">
            <w:pPr>
              <w:numPr>
                <w:ilvl w:val="0"/>
                <w:numId w:val="9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>Bonne</w:t>
            </w:r>
          </w:p>
          <w:p w14:paraId="67A1A3B1" w14:textId="77777777" w:rsidR="00466DA1" w:rsidRPr="00C93A00" w:rsidRDefault="00466DA1" w:rsidP="00DC2925">
            <w:pPr>
              <w:numPr>
                <w:ilvl w:val="0"/>
                <w:numId w:val="9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>Passable</w:t>
            </w:r>
          </w:p>
          <w:p w14:paraId="7708C27F" w14:textId="77777777" w:rsidR="00466DA1" w:rsidRDefault="00466DA1" w:rsidP="00DC2925">
            <w:pPr>
              <w:numPr>
                <w:ilvl w:val="0"/>
                <w:numId w:val="9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C93A00">
              <w:rPr>
                <w:b/>
                <w:sz w:val="18"/>
                <w:szCs w:val="16"/>
              </w:rPr>
              <w:t>Mauvaise</w:t>
            </w:r>
          </w:p>
          <w:p w14:paraId="60EE7DBE" w14:textId="7D2B0917" w:rsidR="00466DA1" w:rsidRPr="00466DA1" w:rsidRDefault="00466DA1" w:rsidP="00DC2925">
            <w:pPr>
              <w:numPr>
                <w:ilvl w:val="0"/>
                <w:numId w:val="92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466DA1">
              <w:rPr>
                <w:b/>
                <w:sz w:val="18"/>
                <w:szCs w:val="16"/>
              </w:rPr>
              <w:t>Ne peut (ou ne veut) répondre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85ACB26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2FAD1057" w14:textId="77777777" w:rsidTr="00615133">
        <w:trPr>
          <w:trHeight w:val="1664"/>
        </w:trPr>
        <w:tc>
          <w:tcPr>
            <w:tcW w:w="4537" w:type="dxa"/>
          </w:tcPr>
          <w:p w14:paraId="218E7130" w14:textId="77777777" w:rsidR="00466DA1" w:rsidRPr="003D735B" w:rsidRDefault="00466DA1" w:rsidP="00DC2925">
            <w:pPr>
              <w:numPr>
                <w:ilvl w:val="0"/>
                <w:numId w:val="4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Intensité maximale de la douleur présentée</w:t>
            </w:r>
          </w:p>
          <w:p w14:paraId="7098FBF3" w14:textId="77777777" w:rsidR="00466DA1" w:rsidRPr="003D735B" w:rsidRDefault="00466DA1" w:rsidP="00DC2925">
            <w:pPr>
              <w:numPr>
                <w:ilvl w:val="0"/>
                <w:numId w:val="4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Pas de douleur</w:t>
            </w:r>
          </w:p>
          <w:p w14:paraId="38069E5A" w14:textId="77777777" w:rsidR="00466DA1" w:rsidRPr="003D735B" w:rsidRDefault="00466DA1" w:rsidP="00DC2925">
            <w:pPr>
              <w:numPr>
                <w:ilvl w:val="0"/>
                <w:numId w:val="4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Légère</w:t>
            </w:r>
          </w:p>
          <w:p w14:paraId="70F5ACF2" w14:textId="77777777" w:rsidR="00466DA1" w:rsidRPr="003D735B" w:rsidRDefault="00466DA1" w:rsidP="00DC2925">
            <w:pPr>
              <w:numPr>
                <w:ilvl w:val="0"/>
                <w:numId w:val="4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Modérée</w:t>
            </w:r>
          </w:p>
          <w:p w14:paraId="1BF8C058" w14:textId="77777777" w:rsidR="00466DA1" w:rsidRPr="003D735B" w:rsidRDefault="00466DA1" w:rsidP="00DC2925">
            <w:pPr>
              <w:numPr>
                <w:ilvl w:val="0"/>
                <w:numId w:val="4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Sévère</w:t>
            </w:r>
          </w:p>
          <w:p w14:paraId="6CC39816" w14:textId="6084C3AB" w:rsidR="00466DA1" w:rsidRPr="000F2BFE" w:rsidRDefault="00466DA1" w:rsidP="00DC2925">
            <w:pPr>
              <w:numPr>
                <w:ilvl w:val="0"/>
                <w:numId w:val="42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Période où la douleur est atroce ou intolérable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6AE7848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7D705417" w14:textId="31A6533F" w:rsidR="00466DA1" w:rsidRPr="008904DA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904DA">
              <w:rPr>
                <w:b/>
                <w:color w:val="3E8D9C" w:themeColor="background2" w:themeShade="BF"/>
                <w:sz w:val="20"/>
                <w:szCs w:val="18"/>
              </w:rPr>
              <w:t>TABAC ET ALCOOL</w:t>
            </w:r>
          </w:p>
          <w:p w14:paraId="1C84B7D8" w14:textId="77777777" w:rsidR="00AC73FD" w:rsidRPr="00AC73FD" w:rsidRDefault="00AC73FD" w:rsidP="00466DA1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  <w:p w14:paraId="5956F6DB" w14:textId="64A46E97" w:rsidR="00466DA1" w:rsidRPr="008904DA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8904DA">
              <w:rPr>
                <w:b/>
                <w:sz w:val="18"/>
                <w:szCs w:val="16"/>
              </w:rPr>
              <w:t xml:space="preserve">Fume du tabac quotidiennement </w:t>
            </w:r>
          </w:p>
          <w:p w14:paraId="78491D2D" w14:textId="77777777" w:rsidR="00466DA1" w:rsidRPr="00C93A00" w:rsidRDefault="00466DA1" w:rsidP="00DC2925">
            <w:pPr>
              <w:numPr>
                <w:ilvl w:val="0"/>
                <w:numId w:val="46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C93A00">
              <w:rPr>
                <w:bCs/>
                <w:sz w:val="18"/>
                <w:szCs w:val="16"/>
              </w:rPr>
              <w:t>Non</w:t>
            </w:r>
          </w:p>
          <w:p w14:paraId="27F13D96" w14:textId="77777777" w:rsidR="00466DA1" w:rsidRPr="00C93A00" w:rsidRDefault="00466DA1" w:rsidP="00DC2925">
            <w:pPr>
              <w:numPr>
                <w:ilvl w:val="0"/>
                <w:numId w:val="46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C93A00">
              <w:rPr>
                <w:bCs/>
                <w:sz w:val="18"/>
                <w:szCs w:val="16"/>
              </w:rPr>
              <w:t>Pas dans les 3 derniers jours mais est habituellement un fumeur quotidien</w:t>
            </w:r>
          </w:p>
          <w:p w14:paraId="0E493867" w14:textId="6E5BA677" w:rsidR="00466DA1" w:rsidRPr="00AC73FD" w:rsidRDefault="00466DA1" w:rsidP="00DC2925">
            <w:pPr>
              <w:numPr>
                <w:ilvl w:val="0"/>
                <w:numId w:val="46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C93A00">
              <w:rPr>
                <w:bCs/>
                <w:sz w:val="18"/>
                <w:szCs w:val="16"/>
              </w:rPr>
              <w:t>Oui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A057D85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63055E03" w14:textId="77777777" w:rsidTr="00615133">
        <w:trPr>
          <w:trHeight w:val="1398"/>
        </w:trPr>
        <w:tc>
          <w:tcPr>
            <w:tcW w:w="4537" w:type="dxa"/>
          </w:tcPr>
          <w:p w14:paraId="1CF9B8F3" w14:textId="77777777" w:rsidR="00466DA1" w:rsidRPr="003D735B" w:rsidRDefault="00466DA1" w:rsidP="00DC2925">
            <w:pPr>
              <w:numPr>
                <w:ilvl w:val="0"/>
                <w:numId w:val="4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Rythme</w:t>
            </w:r>
          </w:p>
          <w:p w14:paraId="3338F288" w14:textId="77777777" w:rsidR="00466DA1" w:rsidRPr="003D735B" w:rsidRDefault="00466DA1" w:rsidP="00DC2925">
            <w:pPr>
              <w:numPr>
                <w:ilvl w:val="0"/>
                <w:numId w:val="43"/>
              </w:numPr>
              <w:tabs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Pas de douleur</w:t>
            </w:r>
          </w:p>
          <w:p w14:paraId="2ABD2459" w14:textId="77777777" w:rsidR="00466DA1" w:rsidRPr="003D735B" w:rsidRDefault="00466DA1" w:rsidP="00DC2925">
            <w:pPr>
              <w:numPr>
                <w:ilvl w:val="0"/>
                <w:numId w:val="43"/>
              </w:numPr>
              <w:tabs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Unique épisode durant les 3 jours</w:t>
            </w:r>
          </w:p>
          <w:p w14:paraId="3528351D" w14:textId="77777777" w:rsidR="00466DA1" w:rsidRPr="003D735B" w:rsidRDefault="00466DA1" w:rsidP="00DC2925">
            <w:pPr>
              <w:numPr>
                <w:ilvl w:val="0"/>
                <w:numId w:val="43"/>
              </w:numPr>
              <w:tabs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Intermittente</w:t>
            </w:r>
          </w:p>
          <w:p w14:paraId="1D5895DA" w14:textId="1B7722A2" w:rsidR="00466DA1" w:rsidRPr="000F2BFE" w:rsidRDefault="00466DA1" w:rsidP="00DC2925">
            <w:pPr>
              <w:numPr>
                <w:ilvl w:val="0"/>
                <w:numId w:val="43"/>
              </w:numPr>
              <w:tabs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Constante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A79812B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547EFE1" w14:textId="550E6C1B" w:rsidR="00466DA1" w:rsidRPr="008904DA" w:rsidRDefault="00466DA1" w:rsidP="00DC2925">
            <w:pPr>
              <w:pStyle w:val="Paragraphedeliste"/>
              <w:numPr>
                <w:ilvl w:val="1"/>
                <w:numId w:val="4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8904DA">
              <w:rPr>
                <w:b/>
                <w:sz w:val="18"/>
                <w:szCs w:val="16"/>
              </w:rPr>
              <w:t>Alcool</w:t>
            </w:r>
          </w:p>
          <w:p w14:paraId="43CA7E81" w14:textId="30367D02" w:rsidR="00466DA1" w:rsidRPr="00466DA1" w:rsidRDefault="00466DA1" w:rsidP="00DC2925">
            <w:pPr>
              <w:pStyle w:val="Paragraphedeliste"/>
              <w:numPr>
                <w:ilvl w:val="2"/>
                <w:numId w:val="45"/>
              </w:numPr>
              <w:spacing w:before="0" w:after="0" w:line="240" w:lineRule="auto"/>
              <w:ind w:left="659" w:hanging="284"/>
              <w:rPr>
                <w:bCs/>
                <w:sz w:val="18"/>
                <w:szCs w:val="16"/>
              </w:rPr>
            </w:pPr>
            <w:r w:rsidRPr="00466DA1">
              <w:rPr>
                <w:b/>
                <w:sz w:val="18"/>
                <w:szCs w:val="16"/>
              </w:rPr>
              <w:t>Nombre de verres de boissons alcoolisées durant les 7</w:t>
            </w:r>
            <w:r w:rsidRPr="00466DA1">
              <w:rPr>
                <w:bCs/>
                <w:sz w:val="18"/>
                <w:szCs w:val="16"/>
              </w:rPr>
              <w:t xml:space="preserve"> </w:t>
            </w:r>
            <w:r w:rsidRPr="00466DA1">
              <w:rPr>
                <w:b/>
                <w:sz w:val="18"/>
                <w:szCs w:val="16"/>
              </w:rPr>
              <w:t>DERNIERS JOURS</w:t>
            </w:r>
            <w:r w:rsidRPr="00466DA1">
              <w:rPr>
                <w:bCs/>
                <w:sz w:val="18"/>
                <w:szCs w:val="16"/>
              </w:rPr>
              <w:t xml:space="preserve"> (exemple </w:t>
            </w:r>
            <w:r w:rsidR="008904DA">
              <w:rPr>
                <w:bCs/>
                <w:sz w:val="18"/>
                <w:szCs w:val="16"/>
              </w:rPr>
              <w:t>France</w:t>
            </w:r>
            <w:r w:rsidRPr="00466DA1">
              <w:rPr>
                <w:bCs/>
                <w:sz w:val="18"/>
                <w:szCs w:val="16"/>
              </w:rPr>
              <w:t>)</w:t>
            </w:r>
            <w:r w:rsidRPr="00466DA1">
              <w:rPr>
                <w:bCs/>
                <w:sz w:val="18"/>
                <w:szCs w:val="16"/>
              </w:rPr>
              <w:br/>
            </w:r>
            <w:r w:rsidRPr="00466DA1">
              <w:rPr>
                <w:bCs/>
                <w:i/>
                <w:iCs/>
                <w:sz w:val="18"/>
                <w:szCs w:val="16"/>
              </w:rPr>
              <w:t>Codez 0 si aucun</w:t>
            </w:r>
          </w:p>
          <w:p w14:paraId="525D3892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D500CBC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063B238E" w14:textId="77777777" w:rsidTr="00615133">
        <w:trPr>
          <w:trHeight w:val="823"/>
        </w:trPr>
        <w:tc>
          <w:tcPr>
            <w:tcW w:w="4537" w:type="dxa"/>
          </w:tcPr>
          <w:p w14:paraId="40D89187" w14:textId="77777777" w:rsidR="00466DA1" w:rsidRPr="003D735B" w:rsidRDefault="00466DA1" w:rsidP="00DC2925">
            <w:pPr>
              <w:numPr>
                <w:ilvl w:val="0"/>
                <w:numId w:val="4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 xml:space="preserve">Poussée aiguë </w:t>
            </w:r>
            <w:r w:rsidRPr="003D735B">
              <w:rPr>
                <w:sz w:val="18"/>
                <w:szCs w:val="16"/>
              </w:rPr>
              <w:t>– période durant les 3 derniers jours où la personne a éprouvé un accès soudain d’aggravation de la douleur</w:t>
            </w:r>
          </w:p>
          <w:p w14:paraId="5FF4917F" w14:textId="575AFB2D" w:rsidR="00466DA1" w:rsidRPr="000F2BFE" w:rsidRDefault="00466DA1" w:rsidP="00841C8B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ab/>
            </w:r>
            <w:r w:rsidRPr="003D735B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47EB15E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28E47D6D" w14:textId="1C50F611" w:rsidR="00466DA1" w:rsidRPr="00466DA1" w:rsidRDefault="00466DA1" w:rsidP="00DC2925">
            <w:pPr>
              <w:pStyle w:val="Paragraphedeliste"/>
              <w:numPr>
                <w:ilvl w:val="2"/>
                <w:numId w:val="45"/>
              </w:numPr>
              <w:spacing w:before="0" w:after="0" w:line="240" w:lineRule="auto"/>
              <w:ind w:left="659" w:hanging="284"/>
              <w:rPr>
                <w:bCs/>
                <w:sz w:val="18"/>
                <w:szCs w:val="16"/>
              </w:rPr>
            </w:pPr>
            <w:r w:rsidRPr="00466DA1">
              <w:rPr>
                <w:b/>
                <w:sz w:val="18"/>
                <w:szCs w:val="16"/>
              </w:rPr>
              <w:t>Si au moins un, nombre maximum de verres</w:t>
            </w:r>
            <w:r w:rsidRPr="00466DA1">
              <w:rPr>
                <w:bCs/>
                <w:sz w:val="18"/>
                <w:szCs w:val="16"/>
              </w:rPr>
              <w:t xml:space="preserve"> consommés au cours d’une journée durant les 7 derniers jours</w:t>
            </w:r>
          </w:p>
          <w:p w14:paraId="4B674322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3873CFA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466DA1" w14:paraId="73BFA4DA" w14:textId="77777777" w:rsidTr="00615133">
        <w:trPr>
          <w:trHeight w:val="2282"/>
        </w:trPr>
        <w:tc>
          <w:tcPr>
            <w:tcW w:w="4537" w:type="dxa"/>
          </w:tcPr>
          <w:p w14:paraId="692E4993" w14:textId="77777777" w:rsidR="00466DA1" w:rsidRPr="003D735B" w:rsidRDefault="00466DA1" w:rsidP="00DC2925">
            <w:pPr>
              <w:numPr>
                <w:ilvl w:val="0"/>
                <w:numId w:val="44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3D735B">
              <w:rPr>
                <w:b/>
                <w:sz w:val="18"/>
                <w:szCs w:val="16"/>
              </w:rPr>
              <w:t>Maîtrise de la douleur</w:t>
            </w:r>
            <w:r w:rsidRPr="003D735B">
              <w:rPr>
                <w:sz w:val="18"/>
                <w:szCs w:val="16"/>
              </w:rPr>
              <w:t xml:space="preserve"> – capacité du traitement actuel à maîtriser la douleur (selon le point de vue de la personne)</w:t>
            </w:r>
          </w:p>
          <w:p w14:paraId="2FC96F3C" w14:textId="6C4E4980" w:rsidR="00466DA1" w:rsidRPr="00A82B27" w:rsidRDefault="00466DA1" w:rsidP="00DC2925">
            <w:pPr>
              <w:pStyle w:val="Paragraphedeliste"/>
              <w:numPr>
                <w:ilvl w:val="0"/>
                <w:numId w:val="8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A82B27">
              <w:rPr>
                <w:sz w:val="18"/>
                <w:szCs w:val="16"/>
              </w:rPr>
              <w:t>Pas de problème de douleur</w:t>
            </w:r>
          </w:p>
          <w:p w14:paraId="5DBD1AAD" w14:textId="77777777" w:rsidR="00466DA1" w:rsidRPr="003D735B" w:rsidRDefault="00466DA1" w:rsidP="00DC2925">
            <w:pPr>
              <w:numPr>
                <w:ilvl w:val="0"/>
                <w:numId w:val="8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Douleur acceptable pour la personne, pas de traitement ou de changement nécessaire</w:t>
            </w:r>
          </w:p>
          <w:p w14:paraId="3AB53C6F" w14:textId="77777777" w:rsidR="00466DA1" w:rsidRPr="003D735B" w:rsidRDefault="00466DA1" w:rsidP="00DC2925">
            <w:pPr>
              <w:numPr>
                <w:ilvl w:val="0"/>
                <w:numId w:val="8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Maîtrise adéquate par les thérapeutiques</w:t>
            </w:r>
          </w:p>
          <w:p w14:paraId="55DC4324" w14:textId="77777777" w:rsidR="00466DA1" w:rsidRPr="003D735B" w:rsidRDefault="00466DA1" w:rsidP="00DC2925">
            <w:pPr>
              <w:numPr>
                <w:ilvl w:val="0"/>
                <w:numId w:val="8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Maîtrise quand les prescriptions sont respectées, mais elles ne sont pas toujours suivies</w:t>
            </w:r>
          </w:p>
          <w:p w14:paraId="5F1BD07F" w14:textId="77777777" w:rsidR="00466DA1" w:rsidRDefault="00466DA1" w:rsidP="00DC2925">
            <w:pPr>
              <w:numPr>
                <w:ilvl w:val="0"/>
                <w:numId w:val="8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D735B">
              <w:rPr>
                <w:sz w:val="18"/>
                <w:szCs w:val="16"/>
              </w:rPr>
              <w:t>Prescriptions suivies mais maîtrise incomplète</w:t>
            </w:r>
          </w:p>
          <w:p w14:paraId="25CFC52C" w14:textId="0C777DA5" w:rsidR="00466DA1" w:rsidRPr="00A82B27" w:rsidRDefault="00466DA1" w:rsidP="00DC2925">
            <w:pPr>
              <w:numPr>
                <w:ilvl w:val="0"/>
                <w:numId w:val="89"/>
              </w:numPr>
              <w:tabs>
                <w:tab w:val="num" w:pos="709"/>
              </w:tabs>
              <w:spacing w:before="0" w:after="0" w:line="240" w:lineRule="auto"/>
              <w:rPr>
                <w:sz w:val="18"/>
                <w:szCs w:val="16"/>
              </w:rPr>
            </w:pPr>
            <w:r w:rsidRPr="00A82B27">
              <w:rPr>
                <w:sz w:val="18"/>
                <w:szCs w:val="16"/>
              </w:rPr>
              <w:t>Pas de prescriptions antalgiques suivies, douleur non adéquatement maîtrisée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ECBE082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E70A58E" w14:textId="77777777" w:rsidR="00466DA1" w:rsidRPr="00841C8B" w:rsidRDefault="00466DA1" w:rsidP="00841C8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28C199F" w14:textId="77777777" w:rsidR="00466DA1" w:rsidRDefault="00466DA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</w:tbl>
    <w:p w14:paraId="01DC54C8" w14:textId="7CAD37FF" w:rsidR="0083161B" w:rsidRDefault="0083161B" w:rsidP="008904DA">
      <w:pPr>
        <w:spacing w:before="0" w:after="0" w:line="240" w:lineRule="auto"/>
        <w:rPr>
          <w:sz w:val="18"/>
          <w:szCs w:val="16"/>
        </w:rPr>
      </w:pPr>
    </w:p>
    <w:p w14:paraId="4AC4037C" w14:textId="77777777" w:rsidR="008904DA" w:rsidRDefault="008904DA" w:rsidP="008904DA">
      <w:pPr>
        <w:spacing w:before="0" w:after="0" w:line="240" w:lineRule="auto"/>
        <w:rPr>
          <w:sz w:val="18"/>
          <w:szCs w:val="16"/>
        </w:rPr>
      </w:pPr>
    </w:p>
    <w:p w14:paraId="37AD613B" w14:textId="77777777" w:rsidR="008904DA" w:rsidRPr="008904DA" w:rsidRDefault="008904DA" w:rsidP="008904DA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537"/>
        <w:gridCol w:w="850"/>
        <w:gridCol w:w="4395"/>
        <w:gridCol w:w="850"/>
      </w:tblGrid>
      <w:tr w:rsidR="00485541" w14:paraId="67CC0F97" w14:textId="799637A9" w:rsidTr="00934168">
        <w:tc>
          <w:tcPr>
            <w:tcW w:w="10632" w:type="dxa"/>
            <w:gridSpan w:val="4"/>
          </w:tcPr>
          <w:p w14:paraId="12E25A24" w14:textId="446304B8" w:rsidR="00485541" w:rsidRPr="00250FAF" w:rsidRDefault="00485541" w:rsidP="00250FAF">
            <w:pPr>
              <w:jc w:val="center"/>
              <w:rPr>
                <w:b/>
                <w:bCs/>
                <w:color w:val="107082" w:themeColor="accent2"/>
              </w:rPr>
            </w:pPr>
            <w:r w:rsidRPr="00604678">
              <w:rPr>
                <w:b/>
                <w:bCs/>
                <w:color w:val="2A5E68" w:themeColor="background2" w:themeShade="80"/>
              </w:rPr>
              <w:lastRenderedPageBreak/>
              <w:t>SECTION K : ETAT NUTRITIONNEL/BUCCO-DENTAIRE</w:t>
            </w:r>
          </w:p>
        </w:tc>
      </w:tr>
      <w:tr w:rsidR="00485541" w14:paraId="052F4D24" w14:textId="10A8C16A" w:rsidTr="00615133">
        <w:trPr>
          <w:trHeight w:val="340"/>
        </w:trPr>
        <w:tc>
          <w:tcPr>
            <w:tcW w:w="4537" w:type="dxa"/>
            <w:vMerge w:val="restart"/>
          </w:tcPr>
          <w:p w14:paraId="0E4670EB" w14:textId="77777777" w:rsidR="00485541" w:rsidRPr="00604678" w:rsidRDefault="00485541" w:rsidP="00250FAF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04678">
              <w:rPr>
                <w:b/>
                <w:color w:val="3E8D9C" w:themeColor="background2" w:themeShade="BF"/>
                <w:sz w:val="20"/>
                <w:szCs w:val="18"/>
              </w:rPr>
              <w:t>1. POIDS ET TAILLE</w:t>
            </w:r>
          </w:p>
          <w:p w14:paraId="5CD0F9B4" w14:textId="72F91CDD" w:rsidR="00485541" w:rsidRPr="00250FAF" w:rsidRDefault="00485541" w:rsidP="00250FAF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250FAF">
              <w:rPr>
                <w:i/>
                <w:sz w:val="18"/>
                <w:szCs w:val="16"/>
              </w:rPr>
              <w:t xml:space="preserve">Notez (a) la </w:t>
            </w:r>
            <w:r w:rsidRPr="00250FAF">
              <w:rPr>
                <w:b/>
                <w:i/>
                <w:sz w:val="18"/>
                <w:szCs w:val="16"/>
              </w:rPr>
              <w:t>taille</w:t>
            </w:r>
            <w:r w:rsidRPr="00250FAF">
              <w:rPr>
                <w:i/>
                <w:sz w:val="18"/>
                <w:szCs w:val="16"/>
              </w:rPr>
              <w:t xml:space="preserve"> et le </w:t>
            </w:r>
            <w:r w:rsidRPr="00250FAF">
              <w:rPr>
                <w:b/>
                <w:i/>
                <w:sz w:val="18"/>
                <w:szCs w:val="16"/>
              </w:rPr>
              <w:t>poids</w:t>
            </w:r>
            <w:r w:rsidRPr="00250FAF">
              <w:rPr>
                <w:i/>
                <w:sz w:val="18"/>
                <w:szCs w:val="16"/>
              </w:rPr>
              <w:t>. Appuyez-vous sur la mesure la plus récente au cours des 30 DERNIERS JOURS</w:t>
            </w:r>
          </w:p>
          <w:p w14:paraId="535F99AF" w14:textId="77777777" w:rsidR="004E6901" w:rsidRDefault="004E6901" w:rsidP="00250FAF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  <w:p w14:paraId="7555C57D" w14:textId="77777777" w:rsidR="004E6901" w:rsidRDefault="004E6901" w:rsidP="00250FAF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  <w:p w14:paraId="66105529" w14:textId="1597A305" w:rsidR="00485541" w:rsidRDefault="00485541" w:rsidP="00250FAF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a. Taille (cm</w:t>
            </w:r>
            <w:r w:rsidR="00604678">
              <w:rPr>
                <w:b/>
                <w:sz w:val="18"/>
                <w:szCs w:val="16"/>
              </w:rPr>
              <w:t>)</w:t>
            </w:r>
          </w:p>
          <w:p w14:paraId="1A7EF4E4" w14:textId="59D546F7" w:rsidR="00485541" w:rsidRPr="00301EDB" w:rsidRDefault="00485541" w:rsidP="00250FAF">
            <w:pPr>
              <w:spacing w:before="0" w:after="0" w:line="240" w:lineRule="auto"/>
              <w:rPr>
                <w:b/>
                <w:sz w:val="18"/>
                <w:szCs w:val="16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5F8D9E83" w14:textId="77777777" w:rsidR="00485541" w:rsidRPr="004E6901" w:rsidRDefault="0048554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79DC726" w14:textId="77777777" w:rsidR="004E6901" w:rsidRPr="004E6901" w:rsidRDefault="004E690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2E032FA3" w14:textId="77777777" w:rsidR="004E6901" w:rsidRPr="004E6901" w:rsidRDefault="004E690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  <w:p w14:paraId="13858AEC" w14:textId="1B9FE129" w:rsidR="00485541" w:rsidRPr="004E6901" w:rsidRDefault="0048554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1CD81EFE" w14:textId="77777777" w:rsidR="00485541" w:rsidRPr="00604678" w:rsidRDefault="00485541" w:rsidP="00485541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04678">
              <w:rPr>
                <w:b/>
                <w:color w:val="3E8D9C" w:themeColor="background2" w:themeShade="BF"/>
                <w:sz w:val="20"/>
                <w:szCs w:val="18"/>
              </w:rPr>
              <w:t>2. PROBLEMES NUTRITIONNELS</w:t>
            </w:r>
          </w:p>
          <w:p w14:paraId="2A29BBBC" w14:textId="77777777" w:rsidR="00485541" w:rsidRPr="00250FAF" w:rsidRDefault="00485541" w:rsidP="00485541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250FAF">
              <w:rPr>
                <w:b/>
                <w:sz w:val="20"/>
                <w:szCs w:val="18"/>
              </w:rPr>
              <w:tab/>
            </w:r>
            <w:r w:rsidRPr="00250FAF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06AD2193" w14:textId="6AAF686D" w:rsidR="00485541" w:rsidRPr="00485541" w:rsidRDefault="00485541" w:rsidP="00DC2925">
            <w:pPr>
              <w:pStyle w:val="Paragraphedeliste"/>
              <w:numPr>
                <w:ilvl w:val="1"/>
                <w:numId w:val="81"/>
              </w:numPr>
              <w:tabs>
                <w:tab w:val="clear" w:pos="1440"/>
                <w:tab w:val="num" w:pos="1080"/>
              </w:tabs>
              <w:spacing w:before="0" w:after="0" w:line="240" w:lineRule="auto"/>
              <w:ind w:left="597"/>
              <w:rPr>
                <w:sz w:val="18"/>
                <w:szCs w:val="16"/>
              </w:rPr>
            </w:pPr>
            <w:r w:rsidRPr="00485541">
              <w:rPr>
                <w:sz w:val="18"/>
                <w:szCs w:val="16"/>
              </w:rPr>
              <w:t>Perte de poids de 5% ou plus dans les 30 derniers jours, ou de 10% ou plus dans les 6 derniers mois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38058FC" w14:textId="77777777" w:rsidR="00485541" w:rsidRPr="004E6901" w:rsidRDefault="00485541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  <w:p w14:paraId="3510CB09" w14:textId="3F0EBD48" w:rsidR="00604678" w:rsidRPr="004E6901" w:rsidRDefault="0060467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485541" w14:paraId="3F3B1BD2" w14:textId="77777777" w:rsidTr="00615133">
        <w:trPr>
          <w:trHeight w:val="340"/>
        </w:trPr>
        <w:tc>
          <w:tcPr>
            <w:tcW w:w="4537" w:type="dxa"/>
            <w:vMerge/>
          </w:tcPr>
          <w:p w14:paraId="1BE9790F" w14:textId="77777777" w:rsidR="00485541" w:rsidRPr="00250FAF" w:rsidRDefault="00485541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66D5E23A" w14:textId="77777777" w:rsidR="00485541" w:rsidRPr="004E6901" w:rsidRDefault="0048554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3654CA99" w14:textId="5706529E" w:rsidR="00485541" w:rsidRPr="00485541" w:rsidRDefault="00485541" w:rsidP="00DC2925">
            <w:pPr>
              <w:pStyle w:val="Paragraphedeliste"/>
              <w:numPr>
                <w:ilvl w:val="1"/>
                <w:numId w:val="81"/>
              </w:numPr>
              <w:tabs>
                <w:tab w:val="clear" w:pos="1440"/>
              </w:tabs>
              <w:spacing w:before="0" w:after="0" w:line="240" w:lineRule="auto"/>
              <w:ind w:left="597"/>
              <w:rPr>
                <w:sz w:val="18"/>
                <w:szCs w:val="16"/>
              </w:rPr>
            </w:pPr>
            <w:r w:rsidRPr="00485541">
              <w:rPr>
                <w:sz w:val="18"/>
                <w:szCs w:val="16"/>
              </w:rPr>
              <w:t>Déshydraté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DED2F43" w14:textId="0F721F4A" w:rsidR="00485541" w:rsidRPr="004E6901" w:rsidRDefault="00485541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485541" w14:paraId="2F153FB6" w14:textId="77777777" w:rsidTr="00615133">
        <w:trPr>
          <w:trHeight w:val="340"/>
        </w:trPr>
        <w:tc>
          <w:tcPr>
            <w:tcW w:w="4537" w:type="dxa"/>
            <w:vMerge/>
          </w:tcPr>
          <w:p w14:paraId="59A71224" w14:textId="77777777" w:rsidR="00485541" w:rsidRPr="00250FAF" w:rsidRDefault="00485541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796FDA86" w14:textId="77777777" w:rsidR="00485541" w:rsidRPr="004E6901" w:rsidRDefault="0048554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31F32A7" w14:textId="7D520790" w:rsidR="00485541" w:rsidRPr="00485541" w:rsidRDefault="00485541" w:rsidP="00DC2925">
            <w:pPr>
              <w:pStyle w:val="Paragraphedeliste"/>
              <w:numPr>
                <w:ilvl w:val="1"/>
                <w:numId w:val="81"/>
              </w:numPr>
              <w:tabs>
                <w:tab w:val="clear" w:pos="1440"/>
                <w:tab w:val="num" w:pos="1080"/>
              </w:tabs>
              <w:spacing w:before="0" w:after="0" w:line="240" w:lineRule="auto"/>
              <w:ind w:left="597"/>
              <w:rPr>
                <w:sz w:val="18"/>
                <w:szCs w:val="16"/>
              </w:rPr>
            </w:pPr>
            <w:r w:rsidRPr="00485541">
              <w:rPr>
                <w:sz w:val="18"/>
                <w:szCs w:val="16"/>
              </w:rPr>
              <w:t>Insuffisance de liquide : moins d’1 litre/jour ou moins de 4 bols de 250 cc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EE700C4" w14:textId="77777777" w:rsidR="00485541" w:rsidRPr="004E6901" w:rsidRDefault="00485541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485541" w14:paraId="45ED1ADD" w14:textId="77777777" w:rsidTr="00615133">
        <w:trPr>
          <w:trHeight w:val="340"/>
        </w:trPr>
        <w:tc>
          <w:tcPr>
            <w:tcW w:w="4537" w:type="dxa"/>
            <w:vMerge/>
          </w:tcPr>
          <w:p w14:paraId="5D3A0128" w14:textId="77777777" w:rsidR="00485541" w:rsidRPr="00250FAF" w:rsidRDefault="00485541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  <w:vAlign w:val="center"/>
          </w:tcPr>
          <w:p w14:paraId="154B45C8" w14:textId="77777777" w:rsidR="00485541" w:rsidRPr="004E6901" w:rsidRDefault="00485541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3C0D2DD" w14:textId="13817552" w:rsidR="00485541" w:rsidRPr="00485541" w:rsidRDefault="00485541" w:rsidP="00DC2925">
            <w:pPr>
              <w:pStyle w:val="Paragraphedeliste"/>
              <w:numPr>
                <w:ilvl w:val="1"/>
                <w:numId w:val="81"/>
              </w:numPr>
              <w:tabs>
                <w:tab w:val="clear" w:pos="1440"/>
                <w:tab w:val="num" w:pos="1080"/>
              </w:tabs>
              <w:spacing w:before="0" w:after="0" w:line="240" w:lineRule="auto"/>
              <w:ind w:left="597"/>
              <w:rPr>
                <w:sz w:val="18"/>
                <w:szCs w:val="16"/>
              </w:rPr>
            </w:pPr>
            <w:r w:rsidRPr="00485541">
              <w:rPr>
                <w:sz w:val="18"/>
                <w:szCs w:val="16"/>
              </w:rPr>
              <w:t>Les éliminations de liquide excèdent les ingestions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7662D86" w14:textId="77777777" w:rsidR="00485541" w:rsidRPr="004E6901" w:rsidRDefault="00485541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604678" w14:paraId="64DBB22C" w14:textId="77777777" w:rsidTr="00615133">
        <w:tc>
          <w:tcPr>
            <w:tcW w:w="4537" w:type="dxa"/>
          </w:tcPr>
          <w:p w14:paraId="74D69F27" w14:textId="04E57F96" w:rsidR="00604678" w:rsidRPr="00250FAF" w:rsidRDefault="00604678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250FAF">
              <w:rPr>
                <w:b/>
                <w:sz w:val="18"/>
                <w:szCs w:val="16"/>
              </w:rPr>
              <w:t>b. Poids (kg)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A47E85" w14:textId="77777777" w:rsidR="00604678" w:rsidRPr="004E6901" w:rsidRDefault="0060467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245" w:type="dxa"/>
            <w:gridSpan w:val="2"/>
            <w:vAlign w:val="center"/>
          </w:tcPr>
          <w:p w14:paraId="74C92D4C" w14:textId="77777777" w:rsidR="00604678" w:rsidRPr="004E6901" w:rsidRDefault="00604678" w:rsidP="00615133">
            <w:pPr>
              <w:jc w:val="center"/>
              <w:rPr>
                <w:sz w:val="18"/>
                <w:szCs w:val="16"/>
              </w:rPr>
            </w:pPr>
          </w:p>
        </w:tc>
      </w:tr>
      <w:tr w:rsidR="00604678" w14:paraId="4295B166" w14:textId="63BA2B9C" w:rsidTr="00615133">
        <w:trPr>
          <w:trHeight w:val="733"/>
        </w:trPr>
        <w:tc>
          <w:tcPr>
            <w:tcW w:w="4537" w:type="dxa"/>
            <w:vMerge w:val="restart"/>
          </w:tcPr>
          <w:p w14:paraId="4D5E985D" w14:textId="736EE49D" w:rsidR="00604678" w:rsidRPr="00604678" w:rsidRDefault="00604678" w:rsidP="00250FAF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04678">
              <w:rPr>
                <w:b/>
                <w:color w:val="3E8D9C" w:themeColor="background2" w:themeShade="BF"/>
                <w:sz w:val="20"/>
                <w:szCs w:val="18"/>
              </w:rPr>
              <w:t>3. MODE D’ALIMENTATION</w:t>
            </w:r>
          </w:p>
          <w:p w14:paraId="4108109C" w14:textId="6936ECF4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Normal</w:t>
            </w:r>
            <w:r w:rsidRPr="00250FAF">
              <w:rPr>
                <w:sz w:val="18"/>
                <w:szCs w:val="16"/>
              </w:rPr>
              <w:t xml:space="preserve"> – avale les aliments de toute consistance</w:t>
            </w:r>
          </w:p>
          <w:p w14:paraId="6D720EEE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Indépendance modifiée</w:t>
            </w:r>
            <w:r w:rsidRPr="00250FAF">
              <w:rPr>
                <w:b/>
                <w:sz w:val="18"/>
                <w:szCs w:val="16"/>
              </w:rPr>
              <w:br/>
            </w:r>
            <w:r w:rsidRPr="00250FAF">
              <w:rPr>
                <w:i/>
                <w:sz w:val="18"/>
                <w:szCs w:val="16"/>
              </w:rPr>
              <w:t>Par ex. : petites gorgées de liquide, prend des quantités de nourriture limitées</w:t>
            </w:r>
          </w:p>
          <w:p w14:paraId="4BB3ADA2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 xml:space="preserve">Requiert des modifications pour avaler les aliments solides </w:t>
            </w:r>
            <w:r w:rsidRPr="00250FAF">
              <w:rPr>
                <w:sz w:val="18"/>
                <w:szCs w:val="16"/>
              </w:rPr>
              <w:t xml:space="preserve">– régimes mixés </w:t>
            </w:r>
            <w:r w:rsidRPr="00250FAF">
              <w:rPr>
                <w:i/>
                <w:iCs/>
                <w:sz w:val="18"/>
                <w:szCs w:val="16"/>
              </w:rPr>
              <w:t xml:space="preserve">(par ex. : purée, hachis) </w:t>
            </w:r>
            <w:r w:rsidRPr="00250FAF">
              <w:rPr>
                <w:sz w:val="18"/>
                <w:szCs w:val="16"/>
              </w:rPr>
              <w:t>ou ne peut qu’ingérer des aliments particuliers</w:t>
            </w:r>
          </w:p>
          <w:p w14:paraId="4718EC5A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Requiert des modifications pour avaler les aliments liquides</w:t>
            </w:r>
            <w:r w:rsidRPr="00250FAF">
              <w:rPr>
                <w:b/>
                <w:sz w:val="18"/>
                <w:szCs w:val="16"/>
              </w:rPr>
              <w:br/>
            </w:r>
            <w:r w:rsidRPr="00250FAF">
              <w:rPr>
                <w:i/>
                <w:sz w:val="18"/>
                <w:szCs w:val="16"/>
              </w:rPr>
              <w:t>Par ex. : des liquides épaissis</w:t>
            </w:r>
          </w:p>
          <w:p w14:paraId="223023FF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Ne peut avaler que des purées comme solides ou des liquides épaissis</w:t>
            </w:r>
          </w:p>
          <w:p w14:paraId="2BE1A54F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Combinaison d’alimentation orale et par sonde</w:t>
            </w:r>
          </w:p>
          <w:p w14:paraId="0A8F9FF8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Alimentation par sonde naso-gastrique seule</w:t>
            </w:r>
          </w:p>
          <w:p w14:paraId="42F89F85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Alimentation par sonde abdominale</w:t>
            </w:r>
            <w:r w:rsidRPr="00250FAF">
              <w:rPr>
                <w:sz w:val="18"/>
                <w:szCs w:val="16"/>
              </w:rPr>
              <w:t xml:space="preserve"> </w:t>
            </w:r>
            <w:r w:rsidRPr="00250FAF">
              <w:rPr>
                <w:i/>
                <w:iCs/>
                <w:sz w:val="18"/>
                <w:szCs w:val="16"/>
              </w:rPr>
              <w:t>(ex. gastrique)</w:t>
            </w:r>
          </w:p>
          <w:p w14:paraId="570C9485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Alimentation parentérale seule</w:t>
            </w:r>
            <w:r w:rsidRPr="00250FAF">
              <w:rPr>
                <w:sz w:val="18"/>
                <w:szCs w:val="16"/>
              </w:rPr>
              <w:t xml:space="preserve"> – comprend tous les types de nourriture parentérale – telle la nutrition parentérale totale (NPT)</w:t>
            </w:r>
          </w:p>
          <w:p w14:paraId="18AA9F0A" w14:textId="77777777" w:rsidR="00604678" w:rsidRPr="00250FAF" w:rsidRDefault="00604678" w:rsidP="00DC2925">
            <w:pPr>
              <w:numPr>
                <w:ilvl w:val="0"/>
                <w:numId w:val="47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250FAF">
              <w:rPr>
                <w:b/>
                <w:sz w:val="18"/>
                <w:szCs w:val="16"/>
              </w:rPr>
              <w:t>Activité non accomplie</w:t>
            </w:r>
          </w:p>
          <w:p w14:paraId="609B0475" w14:textId="77777777" w:rsidR="00604678" w:rsidRPr="00250FAF" w:rsidRDefault="00604678" w:rsidP="00250FAF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3606EBED" w14:textId="77777777" w:rsidR="00604678" w:rsidRPr="004E6901" w:rsidRDefault="0060467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17CB0A0" w14:textId="77777777" w:rsidR="00604678" w:rsidRPr="00604678" w:rsidRDefault="00604678" w:rsidP="0060467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04678">
              <w:rPr>
                <w:b/>
                <w:color w:val="3E8D9C" w:themeColor="background2" w:themeShade="BF"/>
                <w:sz w:val="20"/>
                <w:szCs w:val="18"/>
              </w:rPr>
              <w:t>4. ETAT DENTAIRE</w:t>
            </w:r>
          </w:p>
          <w:p w14:paraId="5144DFE2" w14:textId="35F0E3E6" w:rsidR="00604678" w:rsidRPr="00934168" w:rsidRDefault="00604678" w:rsidP="00604678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250FAF">
              <w:rPr>
                <w:b/>
                <w:sz w:val="20"/>
                <w:szCs w:val="18"/>
              </w:rPr>
              <w:tab/>
            </w:r>
            <w:r w:rsidRPr="00250FAF">
              <w:rPr>
                <w:b/>
                <w:color w:val="7030A0"/>
                <w:sz w:val="20"/>
                <w:szCs w:val="18"/>
              </w:rPr>
              <w:t>0</w:t>
            </w:r>
            <w:r w:rsidRPr="00250FAF">
              <w:rPr>
                <w:b/>
                <w:color w:val="7030A0"/>
                <w:sz w:val="18"/>
                <w:szCs w:val="16"/>
              </w:rPr>
              <w:t xml:space="preserve">. Non    1. Oui </w:t>
            </w:r>
          </w:p>
          <w:p w14:paraId="7CEDC52B" w14:textId="2029209B" w:rsidR="00604678" w:rsidRPr="00604678" w:rsidRDefault="00604678" w:rsidP="00DC2925">
            <w:pPr>
              <w:numPr>
                <w:ilvl w:val="0"/>
                <w:numId w:val="4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sz w:val="18"/>
                <w:szCs w:val="16"/>
              </w:rPr>
              <w:t>Porteur de dentier (prothèse mobile)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FD55BBD" w14:textId="77777777" w:rsidR="00604678" w:rsidRPr="004E6901" w:rsidRDefault="0060467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  <w:p w14:paraId="7827DFE0" w14:textId="772D3248" w:rsidR="00934168" w:rsidRPr="004E6901" w:rsidRDefault="0093416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604678" w14:paraId="4EE260CD" w14:textId="77777777" w:rsidTr="00615133">
        <w:trPr>
          <w:trHeight w:val="306"/>
        </w:trPr>
        <w:tc>
          <w:tcPr>
            <w:tcW w:w="4537" w:type="dxa"/>
            <w:vMerge/>
          </w:tcPr>
          <w:p w14:paraId="4D269592" w14:textId="77777777" w:rsidR="00604678" w:rsidRPr="00250FAF" w:rsidRDefault="00604678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5C44D6A2" w14:textId="77777777" w:rsidR="00604678" w:rsidRDefault="00604678" w:rsidP="00D82FC5"/>
        </w:tc>
        <w:tc>
          <w:tcPr>
            <w:tcW w:w="4395" w:type="dxa"/>
          </w:tcPr>
          <w:p w14:paraId="57EAE176" w14:textId="4929B1BC" w:rsidR="00604678" w:rsidRPr="00604678" w:rsidRDefault="00604678" w:rsidP="00DC2925">
            <w:pPr>
              <w:numPr>
                <w:ilvl w:val="0"/>
                <w:numId w:val="4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sz w:val="18"/>
                <w:szCs w:val="16"/>
              </w:rPr>
              <w:t>A des dents cassées, fracturées ou altérées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D8592F" w14:textId="77777777" w:rsidR="00604678" w:rsidRPr="004E6901" w:rsidRDefault="0060467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604678" w14:paraId="15B10F16" w14:textId="77777777" w:rsidTr="00615133">
        <w:trPr>
          <w:trHeight w:val="198"/>
        </w:trPr>
        <w:tc>
          <w:tcPr>
            <w:tcW w:w="4537" w:type="dxa"/>
            <w:vMerge/>
          </w:tcPr>
          <w:p w14:paraId="5DA8748F" w14:textId="77777777" w:rsidR="00604678" w:rsidRPr="00250FAF" w:rsidRDefault="00604678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228C74DB" w14:textId="77777777" w:rsidR="00604678" w:rsidRDefault="00604678" w:rsidP="00D82FC5"/>
        </w:tc>
        <w:tc>
          <w:tcPr>
            <w:tcW w:w="4395" w:type="dxa"/>
          </w:tcPr>
          <w:p w14:paraId="016BC669" w14:textId="45FD9AF2" w:rsidR="00604678" w:rsidRPr="00604678" w:rsidRDefault="00604678" w:rsidP="00DC2925">
            <w:pPr>
              <w:numPr>
                <w:ilvl w:val="0"/>
                <w:numId w:val="4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sz w:val="18"/>
                <w:szCs w:val="16"/>
              </w:rPr>
              <w:t>Rapporte des difficultés de mastication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EA75D3F" w14:textId="77777777" w:rsidR="00604678" w:rsidRPr="004E6901" w:rsidRDefault="0060467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  <w:tr w:rsidR="00604678" w14:paraId="4703F416" w14:textId="77777777" w:rsidTr="00615133">
        <w:trPr>
          <w:trHeight w:val="2346"/>
        </w:trPr>
        <w:tc>
          <w:tcPr>
            <w:tcW w:w="4537" w:type="dxa"/>
            <w:vMerge/>
          </w:tcPr>
          <w:p w14:paraId="449C6BC3" w14:textId="77777777" w:rsidR="00604678" w:rsidRPr="00250FAF" w:rsidRDefault="00604678" w:rsidP="00250FAF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3FDEF2D7" w14:textId="77777777" w:rsidR="00604678" w:rsidRDefault="00604678" w:rsidP="00D82FC5"/>
        </w:tc>
        <w:tc>
          <w:tcPr>
            <w:tcW w:w="4395" w:type="dxa"/>
          </w:tcPr>
          <w:p w14:paraId="6716FFEA" w14:textId="27F5F4DE" w:rsidR="00604678" w:rsidRPr="00604678" w:rsidRDefault="00604678" w:rsidP="00DC2925">
            <w:pPr>
              <w:numPr>
                <w:ilvl w:val="0"/>
                <w:numId w:val="48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50FAF">
              <w:rPr>
                <w:sz w:val="18"/>
                <w:szCs w:val="16"/>
              </w:rPr>
              <w:t>Rapporte avoir la bouche sèche (xérostomie)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8649DBA" w14:textId="77777777" w:rsidR="00604678" w:rsidRPr="004E6901" w:rsidRDefault="00604678" w:rsidP="00615133">
            <w:pPr>
              <w:spacing w:before="0" w:after="0" w:line="360" w:lineRule="auto"/>
              <w:jc w:val="center"/>
              <w:rPr>
                <w:sz w:val="18"/>
                <w:szCs w:val="16"/>
              </w:rPr>
            </w:pPr>
          </w:p>
        </w:tc>
      </w:tr>
    </w:tbl>
    <w:p w14:paraId="1C4A2C73" w14:textId="7BE491B4" w:rsidR="0083161B" w:rsidRPr="008904DA" w:rsidRDefault="0083161B" w:rsidP="00D82FC5">
      <w:pPr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537"/>
        <w:gridCol w:w="850"/>
        <w:gridCol w:w="4395"/>
        <w:gridCol w:w="850"/>
      </w:tblGrid>
      <w:tr w:rsidR="00934168" w14:paraId="041AF12C" w14:textId="01EF495C" w:rsidTr="00154EA6">
        <w:tc>
          <w:tcPr>
            <w:tcW w:w="10632" w:type="dxa"/>
            <w:gridSpan w:val="4"/>
          </w:tcPr>
          <w:p w14:paraId="53DE00FF" w14:textId="4764E872" w:rsidR="00934168" w:rsidRPr="00934168" w:rsidRDefault="00934168" w:rsidP="00301EDB">
            <w:pPr>
              <w:jc w:val="center"/>
              <w:rPr>
                <w:b/>
                <w:bCs/>
                <w:color w:val="2A5E68" w:themeColor="background2" w:themeShade="80"/>
              </w:rPr>
            </w:pPr>
            <w:r w:rsidRPr="00934168">
              <w:rPr>
                <w:b/>
                <w:bCs/>
                <w:color w:val="2A5E68" w:themeColor="background2" w:themeShade="80"/>
              </w:rPr>
              <w:t>SECTION L : ETAT DE LA PEAU ET DES PIEDS</w:t>
            </w:r>
          </w:p>
        </w:tc>
      </w:tr>
      <w:tr w:rsidR="00934168" w14:paraId="25599628" w14:textId="06D927C9" w:rsidTr="00615133">
        <w:tc>
          <w:tcPr>
            <w:tcW w:w="4537" w:type="dxa"/>
          </w:tcPr>
          <w:p w14:paraId="3E5F38F6" w14:textId="50D0C1C0" w:rsidR="00934168" w:rsidRPr="00934168" w:rsidRDefault="00934168" w:rsidP="00301EDB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1. STADE LE PLUS SEVERE D’ESCARRE (ULCERE DE PRESSION)</w:t>
            </w:r>
          </w:p>
          <w:p w14:paraId="66190158" w14:textId="77777777" w:rsidR="00934168" w:rsidRPr="00301EDB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>Pas d’ulcère de pression</w:t>
            </w:r>
          </w:p>
          <w:p w14:paraId="68556DD9" w14:textId="77777777" w:rsidR="00934168" w:rsidRPr="00301EDB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>Toute zone de rougeur persistante</w:t>
            </w:r>
          </w:p>
          <w:p w14:paraId="306418B7" w14:textId="77777777" w:rsidR="00934168" w:rsidRPr="00301EDB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>Perte partielle des couches de la peau</w:t>
            </w:r>
          </w:p>
          <w:p w14:paraId="0B14FA21" w14:textId="77777777" w:rsidR="00934168" w:rsidRPr="00301EDB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>Cratère profond dans la peau</w:t>
            </w:r>
          </w:p>
          <w:p w14:paraId="3ECC68B4" w14:textId="77777777" w:rsidR="00934168" w:rsidRPr="00301EDB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>Lésions de la peau exposant le muscle ou l’os</w:t>
            </w:r>
          </w:p>
          <w:p w14:paraId="18A2E9D9" w14:textId="0E10339F" w:rsidR="00154EA6" w:rsidRPr="00154EA6" w:rsidRDefault="00934168" w:rsidP="00DC2925">
            <w:pPr>
              <w:numPr>
                <w:ilvl w:val="0"/>
                <w:numId w:val="49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301EDB">
              <w:rPr>
                <w:sz w:val="18"/>
                <w:szCs w:val="16"/>
              </w:rPr>
              <w:t xml:space="preserve">Pas de stade quantifiable. </w:t>
            </w:r>
            <w:r w:rsidRPr="00301EDB">
              <w:rPr>
                <w:sz w:val="18"/>
                <w:szCs w:val="16"/>
              </w:rPr>
              <w:br/>
            </w:r>
            <w:r w:rsidRPr="00301EDB">
              <w:rPr>
                <w:i/>
                <w:sz w:val="18"/>
                <w:szCs w:val="16"/>
              </w:rPr>
              <w:t>Par ex. : prédominance de débris nécrotiques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CF1DA89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2D2D8932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2. ANTECEDENT D’ULCERE</w:t>
            </w:r>
          </w:p>
          <w:p w14:paraId="17945C6C" w14:textId="46F4FC42" w:rsidR="00934168" w:rsidRDefault="00934168" w:rsidP="00934168">
            <w:r w:rsidRPr="00301EDB">
              <w:rPr>
                <w:b/>
                <w:sz w:val="20"/>
                <w:szCs w:val="18"/>
              </w:rPr>
              <w:tab/>
            </w:r>
            <w:r w:rsidRPr="00301EDB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3D7F8C6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934168" w14:paraId="75F5A49D" w14:textId="1F6FAAF5" w:rsidTr="00615133">
        <w:tc>
          <w:tcPr>
            <w:tcW w:w="4537" w:type="dxa"/>
            <w:tcBorders>
              <w:bottom w:val="single" w:sz="4" w:space="0" w:color="auto"/>
            </w:tcBorders>
          </w:tcPr>
          <w:p w14:paraId="6680D530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01EDB">
              <w:rPr>
                <w:b/>
                <w:color w:val="7030A0"/>
                <w:sz w:val="18"/>
                <w:szCs w:val="16"/>
              </w:rPr>
              <w:t xml:space="preserve"> </w:t>
            </w: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3. ULCERE AUTRE QUE DE PRESSION</w:t>
            </w:r>
          </w:p>
          <w:p w14:paraId="777F72CB" w14:textId="77777777" w:rsidR="00934168" w:rsidRPr="00301EDB" w:rsidRDefault="00934168" w:rsidP="00934168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301EDB">
              <w:rPr>
                <w:i/>
                <w:sz w:val="18"/>
                <w:szCs w:val="16"/>
              </w:rPr>
              <w:t>Par ex. : d’origine veineuse, artérielle, mixte, ulcère diabétique au pied</w:t>
            </w:r>
          </w:p>
          <w:p w14:paraId="78E254F2" w14:textId="6F63C636" w:rsidR="00934168" w:rsidRPr="008D19BE" w:rsidRDefault="00934168" w:rsidP="00934168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301EDB">
              <w:rPr>
                <w:b/>
                <w:sz w:val="20"/>
                <w:szCs w:val="18"/>
              </w:rPr>
              <w:tab/>
            </w:r>
            <w:r w:rsidRPr="00301EDB">
              <w:rPr>
                <w:b/>
                <w:color w:val="7030A0"/>
                <w:sz w:val="18"/>
                <w:szCs w:val="16"/>
              </w:rPr>
              <w:t>0. Non    1. Oui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E1AEA5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</w:tcPr>
          <w:p w14:paraId="047CC375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4. PROBLEMES CUTANES MAJEURS</w:t>
            </w:r>
          </w:p>
          <w:p w14:paraId="4163245D" w14:textId="77777777" w:rsidR="00934168" w:rsidRPr="008D19BE" w:rsidRDefault="00934168" w:rsidP="00934168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8D19BE">
              <w:rPr>
                <w:i/>
                <w:sz w:val="18"/>
                <w:szCs w:val="16"/>
              </w:rPr>
              <w:t>Par ex. : brûlures (2</w:t>
            </w:r>
            <w:r w:rsidRPr="008D19BE">
              <w:rPr>
                <w:i/>
                <w:sz w:val="18"/>
                <w:szCs w:val="16"/>
                <w:vertAlign w:val="superscript"/>
              </w:rPr>
              <w:t>ème</w:t>
            </w:r>
            <w:r w:rsidRPr="008D19BE">
              <w:rPr>
                <w:i/>
                <w:sz w:val="18"/>
                <w:szCs w:val="16"/>
              </w:rPr>
              <w:t xml:space="preserve"> ou 3</w:t>
            </w:r>
            <w:r w:rsidRPr="008D19BE">
              <w:rPr>
                <w:i/>
                <w:sz w:val="18"/>
                <w:szCs w:val="16"/>
                <w:vertAlign w:val="superscript"/>
              </w:rPr>
              <w:t>ème</w:t>
            </w:r>
            <w:r w:rsidRPr="008D19BE">
              <w:rPr>
                <w:i/>
                <w:sz w:val="18"/>
                <w:szCs w:val="16"/>
              </w:rPr>
              <w:t xml:space="preserve"> degré), plaie chirurgicale en cours de guérison</w:t>
            </w:r>
          </w:p>
          <w:p w14:paraId="6D3B920E" w14:textId="364047FA" w:rsidR="00934168" w:rsidRPr="004E7658" w:rsidRDefault="00934168" w:rsidP="004E7658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8D19BE">
              <w:rPr>
                <w:b/>
                <w:sz w:val="18"/>
                <w:szCs w:val="16"/>
              </w:rPr>
              <w:tab/>
            </w:r>
            <w:r w:rsidRPr="008D19BE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FE497B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934168" w14:paraId="75A0C7BF" w14:textId="4B55AA4E" w:rsidTr="00615133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33A71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301EDB">
              <w:rPr>
                <w:b/>
                <w:color w:val="7030A0"/>
                <w:sz w:val="18"/>
                <w:szCs w:val="16"/>
              </w:rPr>
              <w:t xml:space="preserve"> </w:t>
            </w: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5. DECHIRURES CUTANEES OU COUPURES</w:t>
            </w:r>
          </w:p>
          <w:p w14:paraId="67B5DDE3" w14:textId="77777777" w:rsidR="00934168" w:rsidRPr="008D19BE" w:rsidRDefault="00934168" w:rsidP="00934168">
            <w:pPr>
              <w:spacing w:before="0" w:after="0" w:line="240" w:lineRule="auto"/>
              <w:rPr>
                <w:sz w:val="18"/>
                <w:szCs w:val="16"/>
              </w:rPr>
            </w:pPr>
            <w:r w:rsidRPr="008D19BE">
              <w:rPr>
                <w:sz w:val="18"/>
                <w:szCs w:val="16"/>
              </w:rPr>
              <w:t>Autres que chirurgicales</w:t>
            </w:r>
          </w:p>
          <w:p w14:paraId="470E2954" w14:textId="77777777" w:rsidR="00934168" w:rsidRDefault="00934168" w:rsidP="00934168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8D19BE">
              <w:rPr>
                <w:b/>
                <w:sz w:val="18"/>
                <w:szCs w:val="16"/>
              </w:rPr>
              <w:tab/>
            </w:r>
            <w:r w:rsidRPr="008D19BE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6BB90F79" w14:textId="05544985" w:rsidR="00934168" w:rsidRPr="00301EDB" w:rsidRDefault="00934168" w:rsidP="008D19BE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5937949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6309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t>6. AUTRES PROBLEMES DE PEAU</w:t>
            </w:r>
          </w:p>
          <w:p w14:paraId="7D2932A6" w14:textId="77777777" w:rsidR="00934168" w:rsidRPr="008D19BE" w:rsidRDefault="00934168" w:rsidP="00934168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8D19BE">
              <w:rPr>
                <w:bCs/>
                <w:i/>
                <w:sz w:val="18"/>
                <w:szCs w:val="16"/>
              </w:rPr>
              <w:t>Par ex. : ecchymoses, éruptions, démangeaisons, taches, herpès, intertrigo, eczéma</w:t>
            </w:r>
          </w:p>
          <w:p w14:paraId="572A9E76" w14:textId="73992F05" w:rsidR="00934168" w:rsidRPr="004E7658" w:rsidRDefault="00934168" w:rsidP="004E7658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8D19BE">
              <w:rPr>
                <w:b/>
                <w:sz w:val="18"/>
                <w:szCs w:val="16"/>
              </w:rPr>
              <w:tab/>
            </w:r>
            <w:r w:rsidRPr="008D19BE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735C23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934168" w14:paraId="320DAED9" w14:textId="54A27079" w:rsidTr="00615133">
        <w:tc>
          <w:tcPr>
            <w:tcW w:w="4537" w:type="dxa"/>
            <w:tcBorders>
              <w:top w:val="single" w:sz="4" w:space="0" w:color="auto"/>
            </w:tcBorders>
          </w:tcPr>
          <w:p w14:paraId="2DE9FC13" w14:textId="77777777" w:rsidR="00934168" w:rsidRPr="00934168" w:rsidRDefault="00934168" w:rsidP="00934168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34168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7. PROBLEMES DE PIED</w:t>
            </w:r>
          </w:p>
          <w:p w14:paraId="04783096" w14:textId="77777777" w:rsidR="00934168" w:rsidRPr="008D19BE" w:rsidRDefault="00934168" w:rsidP="00934168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8D19BE">
              <w:rPr>
                <w:bCs/>
                <w:sz w:val="18"/>
                <w:szCs w:val="16"/>
              </w:rPr>
              <w:t>Qui interfèrent avec la démarche.</w:t>
            </w:r>
            <w:r w:rsidRPr="008D19BE">
              <w:rPr>
                <w:bCs/>
                <w:i/>
                <w:sz w:val="18"/>
                <w:szCs w:val="16"/>
              </w:rPr>
              <w:br/>
              <w:t xml:space="preserve">Par ex. : </w:t>
            </w:r>
            <w:proofErr w:type="spellStart"/>
            <w:r w:rsidRPr="008D19BE">
              <w:rPr>
                <w:bCs/>
                <w:i/>
                <w:sz w:val="18"/>
                <w:szCs w:val="16"/>
              </w:rPr>
              <w:t>bunions</w:t>
            </w:r>
            <w:proofErr w:type="spellEnd"/>
            <w:r w:rsidRPr="008D19BE">
              <w:rPr>
                <w:bCs/>
                <w:i/>
                <w:sz w:val="18"/>
                <w:szCs w:val="16"/>
              </w:rPr>
              <w:t>, orteils en marteau, chevauchement des orteils, douleur, troubles statiques, infection, ulcère</w:t>
            </w:r>
          </w:p>
          <w:p w14:paraId="11ECA025" w14:textId="77777777" w:rsidR="00934168" w:rsidRPr="008D19BE" w:rsidRDefault="00934168" w:rsidP="00934168">
            <w:pPr>
              <w:spacing w:before="0" w:after="0" w:line="240" w:lineRule="auto"/>
              <w:rPr>
                <w:bCs/>
                <w:sz w:val="18"/>
                <w:szCs w:val="16"/>
              </w:rPr>
            </w:pPr>
          </w:p>
          <w:p w14:paraId="3DC86104" w14:textId="77777777" w:rsidR="00934168" w:rsidRPr="008D19BE" w:rsidRDefault="00934168" w:rsidP="00DC2925">
            <w:pPr>
              <w:numPr>
                <w:ilvl w:val="0"/>
                <w:numId w:val="50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8D19BE">
              <w:rPr>
                <w:bCs/>
                <w:sz w:val="18"/>
                <w:szCs w:val="16"/>
              </w:rPr>
              <w:t>Pas de problème de pied</w:t>
            </w:r>
          </w:p>
          <w:p w14:paraId="4B3EAB6C" w14:textId="77777777" w:rsidR="00934168" w:rsidRPr="008D19BE" w:rsidRDefault="00934168" w:rsidP="00DC2925">
            <w:pPr>
              <w:numPr>
                <w:ilvl w:val="0"/>
                <w:numId w:val="50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8D19BE">
              <w:rPr>
                <w:bCs/>
                <w:sz w:val="18"/>
                <w:szCs w:val="16"/>
              </w:rPr>
              <w:t>Problème de pied pas de limitation de la marche</w:t>
            </w:r>
          </w:p>
          <w:p w14:paraId="3E432753" w14:textId="77777777" w:rsidR="00934168" w:rsidRPr="008D19BE" w:rsidRDefault="00934168" w:rsidP="00DC2925">
            <w:pPr>
              <w:numPr>
                <w:ilvl w:val="0"/>
                <w:numId w:val="50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8D19BE">
              <w:rPr>
                <w:bCs/>
                <w:sz w:val="18"/>
                <w:szCs w:val="16"/>
              </w:rPr>
              <w:t>Problème de pied, limite la marche</w:t>
            </w:r>
          </w:p>
          <w:p w14:paraId="5A0C1D59" w14:textId="77777777" w:rsidR="00934168" w:rsidRDefault="00934168" w:rsidP="00DC2925">
            <w:pPr>
              <w:numPr>
                <w:ilvl w:val="0"/>
                <w:numId w:val="50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8D19BE">
              <w:rPr>
                <w:bCs/>
                <w:sz w:val="18"/>
                <w:szCs w:val="16"/>
              </w:rPr>
              <w:t>Problème de pied, empêche la marche</w:t>
            </w:r>
          </w:p>
          <w:p w14:paraId="341BEF9C" w14:textId="1034F0F2" w:rsidR="00934168" w:rsidRPr="00934168" w:rsidRDefault="00934168" w:rsidP="00DC2925">
            <w:pPr>
              <w:numPr>
                <w:ilvl w:val="0"/>
                <w:numId w:val="50"/>
              </w:numPr>
              <w:spacing w:before="0" w:after="0" w:line="240" w:lineRule="auto"/>
              <w:rPr>
                <w:bCs/>
                <w:sz w:val="18"/>
                <w:szCs w:val="16"/>
              </w:rPr>
            </w:pPr>
            <w:r w:rsidRPr="00934168">
              <w:rPr>
                <w:bCs/>
                <w:sz w:val="18"/>
                <w:szCs w:val="16"/>
              </w:rPr>
              <w:t>Problème de pied, ne marche pas pour d’autre raison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EC40C04" w14:textId="77777777" w:rsidR="00934168" w:rsidRPr="00154EA6" w:rsidRDefault="00934168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4A59DB95" w14:textId="77777777" w:rsidR="00934168" w:rsidRDefault="00934168" w:rsidP="004E7658">
            <w:pPr>
              <w:spacing w:before="0" w:after="0" w:line="240" w:lineRule="auto"/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C1AFEA" w14:textId="77777777" w:rsidR="00934168" w:rsidRDefault="00934168" w:rsidP="00615133">
            <w:pPr>
              <w:spacing w:before="0" w:after="0" w:line="240" w:lineRule="auto"/>
              <w:jc w:val="center"/>
            </w:pPr>
          </w:p>
        </w:tc>
      </w:tr>
    </w:tbl>
    <w:p w14:paraId="0AB6B0B7" w14:textId="5E3A0A26" w:rsidR="00301EDB" w:rsidRPr="008904DA" w:rsidRDefault="00301EDB" w:rsidP="008904DA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537"/>
        <w:gridCol w:w="850"/>
        <w:gridCol w:w="4395"/>
        <w:gridCol w:w="850"/>
      </w:tblGrid>
      <w:tr w:rsidR="000A19D3" w14:paraId="7654339F" w14:textId="73341AC7" w:rsidTr="005E321C">
        <w:tc>
          <w:tcPr>
            <w:tcW w:w="10632" w:type="dxa"/>
            <w:gridSpan w:val="4"/>
          </w:tcPr>
          <w:p w14:paraId="30F448EB" w14:textId="1BBD9502" w:rsidR="000A19D3" w:rsidRDefault="000A19D3" w:rsidP="008D19BE">
            <w:pPr>
              <w:jc w:val="center"/>
            </w:pPr>
            <w:r w:rsidRPr="00154EA6">
              <w:rPr>
                <w:b/>
                <w:bCs/>
                <w:color w:val="2A5E68" w:themeColor="background2" w:themeShade="80"/>
              </w:rPr>
              <w:t>SECTION M : MEDICAMENTS</w:t>
            </w:r>
          </w:p>
        </w:tc>
      </w:tr>
      <w:tr w:rsidR="000A19D3" w14:paraId="4F7C0CD3" w14:textId="269E2654" w:rsidTr="00615133">
        <w:tc>
          <w:tcPr>
            <w:tcW w:w="4537" w:type="dxa"/>
          </w:tcPr>
          <w:p w14:paraId="774DC83F" w14:textId="6C20614B" w:rsidR="000A19D3" w:rsidRPr="00154EA6" w:rsidRDefault="000A19D3" w:rsidP="008D19BE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54EA6">
              <w:rPr>
                <w:b/>
                <w:color w:val="3E8D9C" w:themeColor="background2" w:themeShade="BF"/>
                <w:sz w:val="20"/>
                <w:szCs w:val="18"/>
              </w:rPr>
              <w:t>1. LISTE DES MEDICAMENTS</w:t>
            </w:r>
          </w:p>
          <w:p w14:paraId="7E082171" w14:textId="77777777" w:rsidR="000A19D3" w:rsidRPr="008D19BE" w:rsidRDefault="000A19D3" w:rsidP="008D19BE">
            <w:pPr>
              <w:spacing w:before="0" w:after="0" w:line="240" w:lineRule="auto"/>
              <w:rPr>
                <w:sz w:val="20"/>
                <w:szCs w:val="18"/>
              </w:rPr>
            </w:pPr>
            <w:proofErr w:type="spellStart"/>
            <w:r w:rsidRPr="008D19BE">
              <w:rPr>
                <w:sz w:val="20"/>
                <w:szCs w:val="18"/>
              </w:rPr>
              <w:t>Cfr</w:t>
            </w:r>
            <w:proofErr w:type="spellEnd"/>
            <w:r w:rsidRPr="008D19BE">
              <w:rPr>
                <w:sz w:val="20"/>
                <w:szCs w:val="18"/>
              </w:rPr>
              <w:t>. Ci-dessous</w:t>
            </w:r>
          </w:p>
          <w:p w14:paraId="174D5BA4" w14:textId="77777777" w:rsidR="000A19D3" w:rsidRPr="008D19BE" w:rsidRDefault="000A19D3" w:rsidP="008D19BE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DC1663E" w14:textId="77777777" w:rsidR="000A19D3" w:rsidRPr="000A19D3" w:rsidRDefault="000A19D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44040213" w14:textId="77777777" w:rsidR="000A19D3" w:rsidRPr="00154EA6" w:rsidRDefault="000A19D3" w:rsidP="000A19D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54EA6">
              <w:rPr>
                <w:b/>
                <w:color w:val="3E8D9C" w:themeColor="background2" w:themeShade="BF"/>
                <w:sz w:val="20"/>
                <w:szCs w:val="18"/>
              </w:rPr>
              <w:t>2. ALLERGIE A UN MEDICAMENT</w:t>
            </w:r>
          </w:p>
          <w:p w14:paraId="68D078EA" w14:textId="77777777" w:rsidR="000A19D3" w:rsidRPr="008D19BE" w:rsidRDefault="000A19D3" w:rsidP="000A19D3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8D19BE">
              <w:rPr>
                <w:b/>
                <w:sz w:val="20"/>
                <w:szCs w:val="18"/>
              </w:rPr>
              <w:tab/>
            </w:r>
            <w:r w:rsidRPr="008D19BE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2F023C6B" w14:textId="77777777" w:rsidR="000A19D3" w:rsidRPr="00154EA6" w:rsidRDefault="000A19D3" w:rsidP="00154EA6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3E0143D" w14:textId="77777777" w:rsidR="000A19D3" w:rsidRDefault="000A19D3" w:rsidP="0061513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20"/>
                <w:szCs w:val="18"/>
              </w:rPr>
            </w:pPr>
          </w:p>
          <w:p w14:paraId="1C313EE2" w14:textId="3D9979BD" w:rsidR="000A19D3" w:rsidRPr="000A19D3" w:rsidRDefault="000A19D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0A19D3" w14:paraId="5540E9D4" w14:textId="284619D4" w:rsidTr="00615133">
        <w:tc>
          <w:tcPr>
            <w:tcW w:w="4537" w:type="dxa"/>
          </w:tcPr>
          <w:p w14:paraId="77163E65" w14:textId="77777777" w:rsidR="000A19D3" w:rsidRPr="00154EA6" w:rsidRDefault="000A19D3" w:rsidP="00154EA6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154EA6">
              <w:rPr>
                <w:b/>
                <w:color w:val="3E8D9C" w:themeColor="background2" w:themeShade="BF"/>
                <w:sz w:val="20"/>
                <w:szCs w:val="18"/>
              </w:rPr>
              <w:t>3. OBSERVANT POUR LES MEDICAMENTS PRESCRITS PAR UN MEDECIN</w:t>
            </w:r>
          </w:p>
          <w:p w14:paraId="2B6493B1" w14:textId="77777777" w:rsidR="000A19D3" w:rsidRPr="008D19BE" w:rsidRDefault="000A19D3" w:rsidP="00DC2925">
            <w:pPr>
              <w:numPr>
                <w:ilvl w:val="0"/>
                <w:numId w:val="5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D19BE">
              <w:rPr>
                <w:sz w:val="18"/>
                <w:szCs w:val="16"/>
              </w:rPr>
              <w:t>Toujours observant</w:t>
            </w:r>
          </w:p>
          <w:p w14:paraId="4C82AF76" w14:textId="77777777" w:rsidR="000A19D3" w:rsidRPr="008D19BE" w:rsidRDefault="000A19D3" w:rsidP="00DC2925">
            <w:pPr>
              <w:numPr>
                <w:ilvl w:val="0"/>
                <w:numId w:val="5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D19BE">
              <w:rPr>
                <w:sz w:val="18"/>
                <w:szCs w:val="16"/>
              </w:rPr>
              <w:t>Observant 80% du temps ou plus</w:t>
            </w:r>
          </w:p>
          <w:p w14:paraId="4C922A9E" w14:textId="77777777" w:rsidR="000A19D3" w:rsidRPr="008D19BE" w:rsidRDefault="000A19D3" w:rsidP="00DC2925">
            <w:pPr>
              <w:numPr>
                <w:ilvl w:val="0"/>
                <w:numId w:val="5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D19BE">
              <w:rPr>
                <w:sz w:val="18"/>
                <w:szCs w:val="16"/>
              </w:rPr>
              <w:t xml:space="preserve">Observant moins de 80% du temps </w:t>
            </w:r>
          </w:p>
          <w:p w14:paraId="1E79C6B1" w14:textId="77777777" w:rsidR="000A19D3" w:rsidRPr="008D19BE" w:rsidRDefault="000A19D3" w:rsidP="00DC2925">
            <w:pPr>
              <w:numPr>
                <w:ilvl w:val="0"/>
                <w:numId w:val="51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8D19BE">
              <w:rPr>
                <w:sz w:val="18"/>
                <w:szCs w:val="16"/>
              </w:rPr>
              <w:t>Pas de médicament prescrit</w:t>
            </w:r>
          </w:p>
          <w:p w14:paraId="6504CC3F" w14:textId="77777777" w:rsidR="000A19D3" w:rsidRPr="008D19BE" w:rsidRDefault="000A19D3" w:rsidP="00154EA6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41C85AD" w14:textId="77777777" w:rsidR="000A19D3" w:rsidRPr="000A19D3" w:rsidRDefault="000A19D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D73B981" w14:textId="77777777" w:rsidR="000A19D3" w:rsidRDefault="000A19D3" w:rsidP="00D82FC5"/>
        </w:tc>
        <w:tc>
          <w:tcPr>
            <w:tcW w:w="850" w:type="dxa"/>
            <w:vAlign w:val="center"/>
          </w:tcPr>
          <w:p w14:paraId="2459968F" w14:textId="77777777" w:rsidR="000A19D3" w:rsidRDefault="000A19D3" w:rsidP="00615133">
            <w:pPr>
              <w:spacing w:before="0" w:after="0" w:line="240" w:lineRule="auto"/>
              <w:jc w:val="center"/>
            </w:pPr>
          </w:p>
        </w:tc>
      </w:tr>
    </w:tbl>
    <w:p w14:paraId="73A43968" w14:textId="72CA86C7" w:rsidR="008D19BE" w:rsidRPr="008904DA" w:rsidRDefault="008D19BE" w:rsidP="008904DA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537"/>
        <w:gridCol w:w="850"/>
        <w:gridCol w:w="4395"/>
        <w:gridCol w:w="850"/>
      </w:tblGrid>
      <w:tr w:rsidR="000A19D3" w14:paraId="5B500CA5" w14:textId="2F49A4F3" w:rsidTr="000A19D3">
        <w:tc>
          <w:tcPr>
            <w:tcW w:w="10632" w:type="dxa"/>
            <w:gridSpan w:val="4"/>
          </w:tcPr>
          <w:p w14:paraId="3749C10A" w14:textId="29B8D25D" w:rsidR="000A19D3" w:rsidRPr="000A19D3" w:rsidRDefault="000A19D3" w:rsidP="008D19BE">
            <w:pPr>
              <w:jc w:val="center"/>
              <w:rPr>
                <w:b/>
                <w:bCs/>
                <w:color w:val="2A5E68" w:themeColor="background2" w:themeShade="80"/>
              </w:rPr>
            </w:pPr>
            <w:r w:rsidRPr="000A19D3">
              <w:rPr>
                <w:b/>
                <w:bCs/>
                <w:color w:val="2A5E68" w:themeColor="background2" w:themeShade="80"/>
              </w:rPr>
              <w:t>SECTION N : TRAITEMENTS ET PROGRAMMES</w:t>
            </w:r>
          </w:p>
        </w:tc>
      </w:tr>
      <w:tr w:rsidR="0039442D" w14:paraId="24D3F7B6" w14:textId="237F7068" w:rsidTr="00615133">
        <w:trPr>
          <w:trHeight w:val="1770"/>
        </w:trPr>
        <w:tc>
          <w:tcPr>
            <w:tcW w:w="4537" w:type="dxa"/>
          </w:tcPr>
          <w:p w14:paraId="5B55A2C3" w14:textId="33523CD0" w:rsidR="0039442D" w:rsidRPr="000A19D3" w:rsidRDefault="0039442D" w:rsidP="000A19D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0A19D3">
              <w:rPr>
                <w:b/>
                <w:color w:val="3E8D9C" w:themeColor="background2" w:themeShade="BF"/>
                <w:sz w:val="20"/>
                <w:szCs w:val="18"/>
              </w:rPr>
              <w:t>1. PREVENTION</w:t>
            </w:r>
          </w:p>
          <w:p w14:paraId="2901FA32" w14:textId="5B9884DF" w:rsidR="0039442D" w:rsidRPr="000A19D3" w:rsidRDefault="0039442D" w:rsidP="000A19D3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B74BA9">
              <w:rPr>
                <w:b/>
                <w:sz w:val="20"/>
                <w:szCs w:val="18"/>
              </w:rPr>
              <w:tab/>
            </w:r>
            <w:r w:rsidRPr="00B74BA9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</w:tc>
        <w:tc>
          <w:tcPr>
            <w:tcW w:w="850" w:type="dxa"/>
            <w:shd w:val="clear" w:color="auto" w:fill="auto"/>
          </w:tcPr>
          <w:p w14:paraId="4BE82B5A" w14:textId="77777777" w:rsidR="0039442D" w:rsidRPr="000A19D3" w:rsidRDefault="0039442D" w:rsidP="000A19D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642EDE08" w14:textId="77777777" w:rsidR="0039442D" w:rsidRPr="000A19D3" w:rsidRDefault="0039442D" w:rsidP="000A19D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0A19D3">
              <w:rPr>
                <w:b/>
                <w:color w:val="3E8D9C" w:themeColor="background2" w:themeShade="BF"/>
                <w:sz w:val="20"/>
                <w:szCs w:val="18"/>
              </w:rPr>
              <w:t xml:space="preserve">2. TRAITEMENTS ET PROGRAMMES RECUS OU PRESCRITS DURANT LES 3 DERNIERS JOURS (OU DEPUIS </w:t>
            </w:r>
            <w:smartTag w:uri="urn:schemas-microsoft-com:office:smarttags" w:element="PersonName">
              <w:smartTagPr>
                <w:attr w:name="ProductID" w:val="LA DERNIERE EVALUATION"/>
              </w:smartTagPr>
              <w:r w:rsidRPr="000A19D3">
                <w:rPr>
                  <w:b/>
                  <w:color w:val="3E8D9C" w:themeColor="background2" w:themeShade="BF"/>
                  <w:sz w:val="20"/>
                  <w:szCs w:val="18"/>
                </w:rPr>
                <w:t>LA DERNIERE EVALUATION</w:t>
              </w:r>
            </w:smartTag>
            <w:r w:rsidRPr="000A19D3">
              <w:rPr>
                <w:b/>
                <w:color w:val="3E8D9C" w:themeColor="background2" w:themeShade="BF"/>
                <w:sz w:val="20"/>
                <w:szCs w:val="18"/>
              </w:rPr>
              <w:t xml:space="preserve"> SI MOINS DE 3 JOURS)</w:t>
            </w:r>
          </w:p>
          <w:p w14:paraId="7508B5AA" w14:textId="77777777" w:rsidR="0039442D" w:rsidRPr="00B74BA9" w:rsidRDefault="0039442D" w:rsidP="00DC2925">
            <w:pPr>
              <w:numPr>
                <w:ilvl w:val="0"/>
                <w:numId w:val="52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B74BA9">
              <w:rPr>
                <w:b/>
                <w:bCs/>
                <w:sz w:val="18"/>
                <w:szCs w:val="16"/>
              </w:rPr>
              <w:t>Non reçu, non prescrit</w:t>
            </w:r>
          </w:p>
          <w:p w14:paraId="6A2E3603" w14:textId="77777777" w:rsidR="0039442D" w:rsidRPr="00B74BA9" w:rsidRDefault="0039442D" w:rsidP="00DC2925">
            <w:pPr>
              <w:numPr>
                <w:ilvl w:val="0"/>
                <w:numId w:val="52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B74BA9">
              <w:rPr>
                <w:b/>
                <w:bCs/>
                <w:sz w:val="18"/>
                <w:szCs w:val="16"/>
              </w:rPr>
              <w:t xml:space="preserve">Prescrit, pas encore mis en œuvre </w:t>
            </w:r>
          </w:p>
          <w:p w14:paraId="09DB09A7" w14:textId="77777777" w:rsidR="0039442D" w:rsidRPr="00B74BA9" w:rsidRDefault="0039442D" w:rsidP="00DC2925">
            <w:pPr>
              <w:numPr>
                <w:ilvl w:val="0"/>
                <w:numId w:val="52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B74BA9">
              <w:rPr>
                <w:b/>
                <w:bCs/>
                <w:sz w:val="18"/>
                <w:szCs w:val="16"/>
              </w:rPr>
              <w:t>1-2 des 3 derniers jours</w:t>
            </w:r>
          </w:p>
          <w:p w14:paraId="4293171F" w14:textId="1CA617D3" w:rsidR="00D812CD" w:rsidRPr="009E48B0" w:rsidRDefault="0039442D" w:rsidP="00DC2925">
            <w:pPr>
              <w:numPr>
                <w:ilvl w:val="0"/>
                <w:numId w:val="52"/>
              </w:numPr>
              <w:spacing w:before="0" w:after="0" w:line="240" w:lineRule="auto"/>
              <w:rPr>
                <w:b/>
                <w:bCs/>
                <w:sz w:val="18"/>
                <w:szCs w:val="16"/>
              </w:rPr>
            </w:pPr>
            <w:r w:rsidRPr="00B74BA9">
              <w:rPr>
                <w:b/>
                <w:bCs/>
                <w:sz w:val="18"/>
                <w:szCs w:val="16"/>
              </w:rPr>
              <w:t>Quotidien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B07FC1A" w14:textId="77777777" w:rsidR="0039442D" w:rsidRPr="00291084" w:rsidRDefault="0039442D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1ABC3E19" w14:textId="77777777" w:rsidTr="00615133">
        <w:trPr>
          <w:trHeight w:val="238"/>
        </w:trPr>
        <w:tc>
          <w:tcPr>
            <w:tcW w:w="4537" w:type="dxa"/>
          </w:tcPr>
          <w:p w14:paraId="10F55BBD" w14:textId="71D1575B" w:rsidR="00615133" w:rsidRPr="000A19D3" w:rsidRDefault="00615133" w:rsidP="00DC2925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Mesure de la TA durant la DERNIERE ANNEE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FCD1570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69BC30DE" w14:textId="3EA4D124" w:rsidR="00615133" w:rsidRPr="00615133" w:rsidRDefault="00615133" w:rsidP="00615133">
            <w:pPr>
              <w:pStyle w:val="Paragraphedeliste"/>
              <w:numPr>
                <w:ilvl w:val="0"/>
                <w:numId w:val="81"/>
              </w:numPr>
              <w:tabs>
                <w:tab w:val="clear" w:pos="644"/>
                <w:tab w:val="num" w:pos="322"/>
              </w:tabs>
              <w:spacing w:before="0" w:after="0" w:line="240" w:lineRule="auto"/>
              <w:ind w:hanging="644"/>
              <w:rPr>
                <w:b/>
                <w:bCs/>
                <w:sz w:val="20"/>
                <w:szCs w:val="18"/>
                <w:u w:val="single"/>
              </w:rPr>
            </w:pPr>
            <w:r w:rsidRPr="009E48B0">
              <w:rPr>
                <w:b/>
                <w:bCs/>
                <w:sz w:val="20"/>
                <w:szCs w:val="18"/>
                <w:u w:val="single"/>
              </w:rPr>
              <w:t>TRAITEMENTS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3ABA3EA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612521B5" w14:textId="77777777" w:rsidTr="00615133">
        <w:trPr>
          <w:trHeight w:val="278"/>
        </w:trPr>
        <w:tc>
          <w:tcPr>
            <w:tcW w:w="4537" w:type="dxa"/>
          </w:tcPr>
          <w:p w14:paraId="68BA0E76" w14:textId="36F10BB6" w:rsidR="00615133" w:rsidRPr="00B74BA9" w:rsidRDefault="00615133" w:rsidP="00615133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Coloscopie durant les 5 DERNIERES ANNEES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4C9C3DF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0B6C1749" w14:textId="1FA9CBB9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Chimiothérapie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CC5F3C1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7F792EA0" w14:textId="77777777" w:rsidTr="00615133">
        <w:trPr>
          <w:trHeight w:val="278"/>
        </w:trPr>
        <w:tc>
          <w:tcPr>
            <w:tcW w:w="4537" w:type="dxa"/>
          </w:tcPr>
          <w:p w14:paraId="42A702C0" w14:textId="585B25C6" w:rsidR="00615133" w:rsidRPr="000A19D3" w:rsidRDefault="00615133" w:rsidP="00615133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Examen dentaire/visite durant la DERNIERE ANNEE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C214609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43888948" w14:textId="64AC5F85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Dialyse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0769F8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60FCDB8F" w14:textId="77777777" w:rsidTr="00615133">
        <w:trPr>
          <w:trHeight w:val="424"/>
        </w:trPr>
        <w:tc>
          <w:tcPr>
            <w:tcW w:w="4537" w:type="dxa"/>
          </w:tcPr>
          <w:p w14:paraId="66FEA0AA" w14:textId="3BC502E8" w:rsidR="00615133" w:rsidRPr="00D812CD" w:rsidRDefault="00615133" w:rsidP="00615133">
            <w:pPr>
              <w:pStyle w:val="Paragraphedeliste"/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291084">
              <w:rPr>
                <w:sz w:val="18"/>
                <w:szCs w:val="16"/>
              </w:rPr>
              <w:t>Examen oculaire durant la DERNIERE ANNEE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166935E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67304F6B" w14:textId="043AA485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 xml:space="preserve">Contrôle d’une infection </w:t>
            </w:r>
            <w:r w:rsidRPr="00D812CD">
              <w:rPr>
                <w:sz w:val="18"/>
                <w:szCs w:val="16"/>
              </w:rPr>
              <w:br/>
            </w:r>
            <w:r w:rsidRPr="00D812CD">
              <w:rPr>
                <w:i/>
                <w:sz w:val="18"/>
                <w:szCs w:val="16"/>
              </w:rPr>
              <w:t>Par ex. : quarantaine ou isolement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363A6A5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221029EE" w14:textId="77777777" w:rsidTr="00615133">
        <w:trPr>
          <w:trHeight w:val="247"/>
        </w:trPr>
        <w:tc>
          <w:tcPr>
            <w:tcW w:w="4537" w:type="dxa"/>
          </w:tcPr>
          <w:p w14:paraId="5F7FF20F" w14:textId="100D604A" w:rsidR="00615133" w:rsidRPr="00291084" w:rsidRDefault="00615133" w:rsidP="00615133">
            <w:pPr>
              <w:pStyle w:val="Paragraphedeliste"/>
              <w:numPr>
                <w:ilvl w:val="0"/>
                <w:numId w:val="93"/>
              </w:numPr>
              <w:spacing w:before="0" w:after="0" w:line="240" w:lineRule="auto"/>
              <w:ind w:left="322" w:firstLine="38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Examen auditif durant les 2 DERNIERES ANNEES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A7625FB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319BE3AE" w14:textId="4C2AF717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Médication IV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47A475A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7FC6E25B" w14:textId="77777777" w:rsidTr="00615133">
        <w:trPr>
          <w:trHeight w:val="278"/>
        </w:trPr>
        <w:tc>
          <w:tcPr>
            <w:tcW w:w="4537" w:type="dxa"/>
          </w:tcPr>
          <w:p w14:paraId="612547F5" w14:textId="6C33C0D6" w:rsidR="00615133" w:rsidRPr="000A19D3" w:rsidRDefault="00615133" w:rsidP="00615133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Vaccin antigrippal durant LA DERNIERE ANNEE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E465A31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1BFF01FD" w14:textId="14C861E6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Oxygénothérapie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0FC07E0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273157EC" w14:textId="77777777" w:rsidTr="00615133">
        <w:trPr>
          <w:trHeight w:val="268"/>
        </w:trPr>
        <w:tc>
          <w:tcPr>
            <w:tcW w:w="4537" w:type="dxa"/>
          </w:tcPr>
          <w:p w14:paraId="0BE6AFED" w14:textId="1879B64C" w:rsidR="00615133" w:rsidRPr="000A19D3" w:rsidRDefault="00615133" w:rsidP="00615133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Mammographie ou examen des seins durant les 2 DERNIERES ANNEES (pour les femmes)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BF7DC1C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EC3DCCF" w14:textId="464085E0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Radiothérapie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AFAEBB6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26D23F91" w14:textId="77777777" w:rsidTr="00615133">
        <w:trPr>
          <w:trHeight w:val="402"/>
        </w:trPr>
        <w:tc>
          <w:tcPr>
            <w:tcW w:w="4537" w:type="dxa"/>
          </w:tcPr>
          <w:p w14:paraId="2B06B20E" w14:textId="10535276" w:rsidR="00615133" w:rsidRPr="000A19D3" w:rsidRDefault="00615133" w:rsidP="00615133">
            <w:pPr>
              <w:numPr>
                <w:ilvl w:val="0"/>
                <w:numId w:val="9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Vaccin anti-pneumonique durant les 5 DERNIERES ANNEES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AE99B34" w14:textId="77777777" w:rsidR="00615133" w:rsidRPr="000A19D3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2EF3E4BF" w14:textId="246AE4A0" w:rsidR="00615133" w:rsidRPr="00D812CD" w:rsidRDefault="00615133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Aspiration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D9B3878" w14:textId="77777777" w:rsidR="00615133" w:rsidRPr="00291084" w:rsidRDefault="00615133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507506EB" w14:textId="77777777" w:rsidTr="00135F70">
        <w:trPr>
          <w:trHeight w:val="117"/>
        </w:trPr>
        <w:tc>
          <w:tcPr>
            <w:tcW w:w="5387" w:type="dxa"/>
            <w:gridSpan w:val="2"/>
            <w:vMerge w:val="restart"/>
          </w:tcPr>
          <w:p w14:paraId="3F485B7B" w14:textId="77777777" w:rsidR="00762D60" w:rsidRPr="000A19D3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55EA4730" w14:textId="2C5D10AD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Soins de trachéotomie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7B9DD8C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70030A01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0CAF9A29" w14:textId="0DCBCCA0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47B9C533" w14:textId="258E29DC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Transfusion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3CCF191C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5E19B21C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1E41197E" w14:textId="39E9811B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427BB32A" w14:textId="5EFC21D3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Ventilation ou respiration assistée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E953B89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76AE4CFE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148AC3B9" w14:textId="00E12B81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2A8345EF" w14:textId="4CDDFAF2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Soins de plaie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91E9E5F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31129998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0509FDD0" w14:textId="77777777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6B5ABF45" w14:textId="256C48D3" w:rsidR="00762D60" w:rsidRPr="00615133" w:rsidRDefault="00762D60" w:rsidP="00615133">
            <w:pPr>
              <w:pStyle w:val="Paragraphedeliste"/>
              <w:numPr>
                <w:ilvl w:val="0"/>
                <w:numId w:val="81"/>
              </w:numPr>
              <w:tabs>
                <w:tab w:val="clear" w:pos="644"/>
                <w:tab w:val="num" w:pos="322"/>
              </w:tabs>
              <w:spacing w:before="0" w:after="0" w:line="240" w:lineRule="auto"/>
              <w:ind w:hanging="644"/>
              <w:rPr>
                <w:b/>
                <w:bCs/>
                <w:sz w:val="20"/>
                <w:szCs w:val="18"/>
                <w:u w:val="single"/>
              </w:rPr>
            </w:pPr>
            <w:r w:rsidRPr="009E48B0">
              <w:rPr>
                <w:b/>
                <w:bCs/>
                <w:sz w:val="20"/>
                <w:szCs w:val="18"/>
                <w:u w:val="single"/>
              </w:rPr>
              <w:t>PROGRAMMES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368A870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5A0BD30F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5CF21FA6" w14:textId="0B473AB1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4FB510ED" w14:textId="74C51980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Tout programme pour les mictions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05723F8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457BEA88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29856E4E" w14:textId="4D2C156B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7EE56546" w14:textId="68776556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Programme de soins palliatifs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16B1E73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762D60" w14:paraId="1AB53DC2" w14:textId="77777777" w:rsidTr="00615133">
        <w:trPr>
          <w:trHeight w:val="117"/>
        </w:trPr>
        <w:tc>
          <w:tcPr>
            <w:tcW w:w="5387" w:type="dxa"/>
            <w:gridSpan w:val="2"/>
            <w:vMerge/>
          </w:tcPr>
          <w:p w14:paraId="645EFE73" w14:textId="05DD7DCD" w:rsidR="00762D60" w:rsidRPr="000A19D3" w:rsidRDefault="00762D60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4395" w:type="dxa"/>
          </w:tcPr>
          <w:p w14:paraId="2B5479E4" w14:textId="7232AD25" w:rsidR="00762D60" w:rsidRPr="00D812CD" w:rsidRDefault="00762D60" w:rsidP="00615133">
            <w:pPr>
              <w:pStyle w:val="Paragraphedeliste"/>
              <w:numPr>
                <w:ilvl w:val="0"/>
                <w:numId w:val="94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D812CD">
              <w:rPr>
                <w:sz w:val="18"/>
                <w:szCs w:val="16"/>
              </w:rPr>
              <w:t>Programme de changement de position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2D4D9D2" w14:textId="77777777" w:rsidR="00762D60" w:rsidRPr="00291084" w:rsidRDefault="00762D60" w:rsidP="0061513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5133" w14:paraId="51B4254E" w14:textId="2C5F65BC" w:rsidTr="009E48B0">
        <w:trPr>
          <w:trHeight w:val="3804"/>
        </w:trPr>
        <w:tc>
          <w:tcPr>
            <w:tcW w:w="5387" w:type="dxa"/>
            <w:gridSpan w:val="2"/>
          </w:tcPr>
          <w:p w14:paraId="561261AD" w14:textId="77777777" w:rsidR="00615133" w:rsidRPr="00D812CD" w:rsidRDefault="00615133" w:rsidP="0061513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D812CD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3. SERVICES PROFESSIONNELS</w:t>
            </w:r>
          </w:p>
          <w:p w14:paraId="1A3A0CE8" w14:textId="77777777" w:rsidR="00615133" w:rsidRPr="00B74BA9" w:rsidRDefault="00615133" w:rsidP="00615133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B74BA9">
              <w:rPr>
                <w:i/>
                <w:sz w:val="18"/>
                <w:szCs w:val="16"/>
              </w:rPr>
              <w:t>Intensité des soins/thérapies durant les 7 DERNIERS JOURS (ou depuis la dernière évaluation ou depuis l’admission si moins de 7 jours)</w:t>
            </w:r>
          </w:p>
          <w:p w14:paraId="400DD8B4" w14:textId="77777777" w:rsidR="00615133" w:rsidRPr="00B74BA9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  <w:p w14:paraId="6E3F429C" w14:textId="77777777" w:rsidR="00615133" w:rsidRPr="00B74BA9" w:rsidRDefault="00615133" w:rsidP="00615133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0BEB56FB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17A0">
              <w:rPr>
                <w:sz w:val="18"/>
                <w:szCs w:val="16"/>
              </w:rPr>
              <w:t>Aide-soignante</w:t>
            </w:r>
            <w:r w:rsidRPr="00B74BA9">
              <w:rPr>
                <w:sz w:val="18"/>
                <w:szCs w:val="16"/>
              </w:rPr>
              <w:t>/auxiliaire de vie</w:t>
            </w:r>
          </w:p>
          <w:p w14:paraId="5E749BD8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Infirmière</w:t>
            </w:r>
          </w:p>
          <w:p w14:paraId="3A8BA44E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6B17A0">
              <w:rPr>
                <w:sz w:val="18"/>
                <w:szCs w:val="16"/>
              </w:rPr>
              <w:t>Aide-ménagère</w:t>
            </w:r>
          </w:p>
          <w:p w14:paraId="1A2B2153" w14:textId="77777777" w:rsidR="00615133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 xml:space="preserve">Repas à domicile </w:t>
            </w:r>
          </w:p>
          <w:p w14:paraId="03AA3098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Kinésithérapie</w:t>
            </w:r>
          </w:p>
          <w:p w14:paraId="3316D69D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Ergothérapie</w:t>
            </w:r>
          </w:p>
          <w:p w14:paraId="0E342300" w14:textId="77777777" w:rsidR="00615133" w:rsidRPr="00B74BA9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Service pour trouble du langage et de l’audition</w:t>
            </w:r>
          </w:p>
          <w:p w14:paraId="012F61F0" w14:textId="77777777" w:rsidR="00615133" w:rsidRPr="00291084" w:rsidRDefault="00615133" w:rsidP="00615133">
            <w:pPr>
              <w:numPr>
                <w:ilvl w:val="0"/>
                <w:numId w:val="53"/>
              </w:numPr>
              <w:spacing w:before="0" w:after="0" w:line="240" w:lineRule="auto"/>
              <w:rPr>
                <w:sz w:val="18"/>
                <w:szCs w:val="16"/>
              </w:rPr>
            </w:pPr>
            <w:r w:rsidRPr="00B74BA9">
              <w:rPr>
                <w:sz w:val="18"/>
                <w:szCs w:val="16"/>
              </w:rPr>
              <w:t>Psychothérapie (par tout professionnel diplômé en santé mentale)</w:t>
            </w:r>
          </w:p>
          <w:p w14:paraId="5C21B7E1" w14:textId="77777777" w:rsidR="00615133" w:rsidRDefault="00615133" w:rsidP="00615133">
            <w:pPr>
              <w:spacing w:before="0" w:after="0" w:line="240" w:lineRule="auto"/>
            </w:pPr>
          </w:p>
          <w:p w14:paraId="18B77946" w14:textId="49083D3A" w:rsidR="00615133" w:rsidRDefault="00615133" w:rsidP="00615133">
            <w:pPr>
              <w:spacing w:before="0" w:after="0" w:line="240" w:lineRule="auto"/>
            </w:pPr>
          </w:p>
        </w:tc>
        <w:tc>
          <w:tcPr>
            <w:tcW w:w="5245" w:type="dxa"/>
            <w:gridSpan w:val="2"/>
          </w:tcPr>
          <w:p w14:paraId="3AF9924B" w14:textId="77777777" w:rsidR="00615133" w:rsidRPr="00B74BA9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B74BA9">
              <w:rPr>
                <w:b/>
                <w:sz w:val="20"/>
                <w:szCs w:val="18"/>
              </w:rPr>
              <w:t>Nombre de jours (A)</w:t>
            </w:r>
          </w:p>
          <w:tbl>
            <w:tblPr>
              <w:tblStyle w:val="Grilledutableau"/>
              <w:tblpPr w:leftFromText="141" w:rightFromText="141" w:vertAnchor="page" w:horzAnchor="margin" w:tblpXSpec="center" w:tblpY="913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794"/>
              <w:gridCol w:w="794"/>
              <w:gridCol w:w="1809"/>
            </w:tblGrid>
            <w:tr w:rsidR="00615133" w14:paraId="26E63127" w14:textId="77777777" w:rsidTr="005D6FB9">
              <w:trPr>
                <w:trHeight w:val="20"/>
              </w:trPr>
              <w:tc>
                <w:tcPr>
                  <w:tcW w:w="794" w:type="dxa"/>
                </w:tcPr>
                <w:p w14:paraId="5B5A2303" w14:textId="77777777" w:rsidR="00615133" w:rsidRDefault="00615133" w:rsidP="00615133">
                  <w:pPr>
                    <w:spacing w:before="0" w:after="0" w:line="240" w:lineRule="auto"/>
                    <w:jc w:val="center"/>
                  </w:pPr>
                </w:p>
              </w:tc>
              <w:tc>
                <w:tcPr>
                  <w:tcW w:w="794" w:type="dxa"/>
                </w:tcPr>
                <w:p w14:paraId="2BFE0BDF" w14:textId="77777777" w:rsidR="00615133" w:rsidRPr="00F2241E" w:rsidRDefault="00615133" w:rsidP="00615133">
                  <w:pPr>
                    <w:spacing w:before="0" w:after="0" w:line="240" w:lineRule="auto"/>
                    <w:jc w:val="center"/>
                    <w:rPr>
                      <w:b/>
                      <w:bCs/>
                      <w:sz w:val="20"/>
                      <w:szCs w:val="18"/>
                    </w:rPr>
                  </w:pPr>
                  <w:r w:rsidRPr="00F2241E">
                    <w:rPr>
                      <w:b/>
                      <w:bCs/>
                      <w:sz w:val="20"/>
                      <w:szCs w:val="18"/>
                    </w:rPr>
                    <w:t>(A)</w:t>
                  </w:r>
                </w:p>
              </w:tc>
              <w:tc>
                <w:tcPr>
                  <w:tcW w:w="1809" w:type="dxa"/>
                </w:tcPr>
                <w:p w14:paraId="4C1A456C" w14:textId="77777777" w:rsidR="00615133" w:rsidRPr="00F2241E" w:rsidRDefault="00615133" w:rsidP="00615133">
                  <w:pPr>
                    <w:spacing w:before="0" w:after="0" w:line="240" w:lineRule="auto"/>
                    <w:jc w:val="center"/>
                    <w:rPr>
                      <w:b/>
                      <w:bCs/>
                      <w:sz w:val="20"/>
                      <w:szCs w:val="18"/>
                    </w:rPr>
                  </w:pPr>
                  <w:r w:rsidRPr="00F2241E">
                    <w:rPr>
                      <w:b/>
                      <w:bCs/>
                      <w:sz w:val="20"/>
                      <w:szCs w:val="18"/>
                    </w:rPr>
                    <w:t>(B)</w:t>
                  </w:r>
                </w:p>
              </w:tc>
            </w:tr>
            <w:tr w:rsidR="00615133" w14:paraId="04105ADD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67F874BD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a.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41A3731E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3684146D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3820C31C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027A8BC8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b.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25133AD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70383A48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522E56DC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5BE9D2D3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c.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449D7B2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0FE4A8D9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3873D243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56C72171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d.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05ADEFE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2929822D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35150F41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4E562CFB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e.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5B086E73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6D8226BD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23475A69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03F70E5A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f.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7EE4F17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4C5CE844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769CF4EB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03644298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g.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85B6988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25EC559B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  <w:tr w:rsidR="00615133" w14:paraId="3F418060" w14:textId="77777777" w:rsidTr="005D6FB9">
              <w:trPr>
                <w:trHeight w:val="283"/>
              </w:trPr>
              <w:tc>
                <w:tcPr>
                  <w:tcW w:w="794" w:type="dxa"/>
                </w:tcPr>
                <w:p w14:paraId="7E6CE4DC" w14:textId="77777777" w:rsidR="00615133" w:rsidRPr="006B17A0" w:rsidRDefault="00615133" w:rsidP="00615133">
                  <w:pPr>
                    <w:spacing w:before="0" w:after="0" w:line="240" w:lineRule="auto"/>
                    <w:rPr>
                      <w:sz w:val="18"/>
                      <w:szCs w:val="16"/>
                    </w:rPr>
                  </w:pPr>
                  <w:r w:rsidRPr="006B17A0">
                    <w:rPr>
                      <w:sz w:val="18"/>
                      <w:szCs w:val="16"/>
                    </w:rPr>
                    <w:t>h.</w:t>
                  </w:r>
                </w:p>
              </w:tc>
              <w:tc>
                <w:tcPr>
                  <w:tcW w:w="794" w:type="dxa"/>
                  <w:shd w:val="clear" w:color="auto" w:fill="F2F2F2" w:themeFill="background1" w:themeFillShade="F2"/>
                </w:tcPr>
                <w:p w14:paraId="3294D81D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  <w:tc>
                <w:tcPr>
                  <w:tcW w:w="1809" w:type="dxa"/>
                  <w:shd w:val="clear" w:color="auto" w:fill="F2F2F2" w:themeFill="background1" w:themeFillShade="F2"/>
                </w:tcPr>
                <w:p w14:paraId="1333A4AF" w14:textId="77777777" w:rsidR="00615133" w:rsidRDefault="00615133" w:rsidP="00615133">
                  <w:pPr>
                    <w:spacing w:before="0" w:after="0" w:line="240" w:lineRule="auto"/>
                  </w:pPr>
                </w:p>
              </w:tc>
            </w:tr>
          </w:tbl>
          <w:p w14:paraId="62CEB38A" w14:textId="4EE6C28F" w:rsidR="00615133" w:rsidRDefault="00615133" w:rsidP="00615133">
            <w:pPr>
              <w:spacing w:before="0" w:after="0" w:line="240" w:lineRule="auto"/>
            </w:pPr>
            <w:r w:rsidRPr="00B74BA9">
              <w:rPr>
                <w:b/>
                <w:sz w:val="20"/>
                <w:szCs w:val="18"/>
              </w:rPr>
              <w:t xml:space="preserve"> Total de minutes (B) durant les 7 derniers jours</w:t>
            </w:r>
          </w:p>
        </w:tc>
      </w:tr>
      <w:tr w:rsidR="00615133" w14:paraId="3024B783" w14:textId="2ECA9198" w:rsidTr="00124322">
        <w:trPr>
          <w:trHeight w:val="792"/>
        </w:trPr>
        <w:tc>
          <w:tcPr>
            <w:tcW w:w="4537" w:type="dxa"/>
            <w:vMerge w:val="restart"/>
          </w:tcPr>
          <w:p w14:paraId="6F50F665" w14:textId="77777777" w:rsidR="00615133" w:rsidRPr="00D812CD" w:rsidRDefault="00615133" w:rsidP="0061513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D812CD">
              <w:rPr>
                <w:b/>
                <w:color w:val="3E8D9C" w:themeColor="background2" w:themeShade="BF"/>
                <w:sz w:val="20"/>
                <w:szCs w:val="18"/>
              </w:rPr>
              <w:t>4. CONTENTION PHYSIQUE</w:t>
            </w:r>
          </w:p>
          <w:p w14:paraId="100977C1" w14:textId="77777777" w:rsidR="00615133" w:rsidRPr="000B5983" w:rsidRDefault="00615133" w:rsidP="00615133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0B5983">
              <w:rPr>
                <w:bCs/>
                <w:i/>
                <w:sz w:val="18"/>
                <w:szCs w:val="16"/>
              </w:rPr>
              <w:t>Contention des membres, utilisation de barrières de lit, attaché à sa chaise quand il s’assied.</w:t>
            </w:r>
          </w:p>
          <w:p w14:paraId="5643F2B7" w14:textId="77777777" w:rsidR="00615133" w:rsidRPr="000B598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0B5983">
              <w:rPr>
                <w:b/>
                <w:sz w:val="20"/>
                <w:szCs w:val="18"/>
              </w:rPr>
              <w:tab/>
            </w:r>
            <w:r w:rsidRPr="000B5983">
              <w:rPr>
                <w:b/>
                <w:color w:val="7030A0"/>
                <w:sz w:val="18"/>
                <w:szCs w:val="16"/>
              </w:rPr>
              <w:t xml:space="preserve">0. Non    1. Oui </w:t>
            </w:r>
          </w:p>
          <w:p w14:paraId="070807FE" w14:textId="3B2584BB" w:rsidR="00615133" w:rsidRDefault="00615133" w:rsidP="00615133">
            <w:pPr>
              <w:spacing w:before="0" w:after="0" w:line="240" w:lineRule="auto"/>
            </w:pPr>
          </w:p>
        </w:tc>
        <w:tc>
          <w:tcPr>
            <w:tcW w:w="850" w:type="dxa"/>
            <w:vMerge w:val="restart"/>
            <w:shd w:val="clear" w:color="auto" w:fill="F2F2F2" w:themeFill="background1" w:themeFillShade="F2"/>
            <w:vAlign w:val="center"/>
          </w:tcPr>
          <w:p w14:paraId="04A17762" w14:textId="77777777" w:rsidR="00615133" w:rsidRDefault="00615133" w:rsidP="00124322">
            <w:pPr>
              <w:spacing w:before="0" w:after="0" w:line="240" w:lineRule="auto"/>
              <w:jc w:val="center"/>
              <w:rPr>
                <w:b/>
                <w:sz w:val="20"/>
                <w:szCs w:val="18"/>
              </w:rPr>
            </w:pPr>
          </w:p>
          <w:p w14:paraId="7815706F" w14:textId="07FB26FB" w:rsidR="00615133" w:rsidRPr="00B74BA9" w:rsidRDefault="00615133" w:rsidP="00124322">
            <w:pPr>
              <w:spacing w:before="0" w:after="0" w:line="240" w:lineRule="auto"/>
              <w:jc w:val="center"/>
              <w:rPr>
                <w:b/>
                <w:sz w:val="20"/>
                <w:szCs w:val="18"/>
              </w:rPr>
            </w:pPr>
          </w:p>
          <w:p w14:paraId="5A2748E7" w14:textId="7B93398A" w:rsidR="00615133" w:rsidRDefault="00615133" w:rsidP="00124322">
            <w:pPr>
              <w:jc w:val="center"/>
            </w:pPr>
          </w:p>
        </w:tc>
        <w:tc>
          <w:tcPr>
            <w:tcW w:w="4395" w:type="dxa"/>
          </w:tcPr>
          <w:p w14:paraId="1A0DE14C" w14:textId="77777777" w:rsidR="00615133" w:rsidRPr="00D812CD" w:rsidRDefault="00615133" w:rsidP="00615133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D812CD">
              <w:rPr>
                <w:b/>
                <w:color w:val="3E8D9C" w:themeColor="background2" w:themeShade="BF"/>
                <w:sz w:val="20"/>
                <w:szCs w:val="18"/>
              </w:rPr>
              <w:t>5. RECOURS A L’HOSPITALISATION, AU SERVICE D’URGENCE, VISITES DE MEDECIN</w:t>
            </w:r>
          </w:p>
          <w:p w14:paraId="14C2A70C" w14:textId="683BB388" w:rsidR="00615133" w:rsidRPr="00D812CD" w:rsidRDefault="00615133" w:rsidP="00615133">
            <w:pPr>
              <w:spacing w:before="0" w:after="0" w:line="240" w:lineRule="auto"/>
              <w:rPr>
                <w:bCs/>
                <w:i/>
                <w:sz w:val="18"/>
                <w:szCs w:val="16"/>
              </w:rPr>
            </w:pPr>
            <w:r w:rsidRPr="000B5983">
              <w:rPr>
                <w:bCs/>
                <w:i/>
                <w:sz w:val="18"/>
                <w:szCs w:val="16"/>
              </w:rPr>
              <w:t>Coder le nombre de fois durant les 90 DERNIERS JOURS (ou depuis la dernière évaluation si moins de 90 jours)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892DD98" w14:textId="77777777" w:rsidR="00615133" w:rsidRDefault="00615133" w:rsidP="00124322">
            <w:pPr>
              <w:spacing w:before="0" w:after="0" w:line="240" w:lineRule="auto"/>
              <w:jc w:val="center"/>
              <w:rPr>
                <w:b/>
                <w:sz w:val="18"/>
                <w:szCs w:val="16"/>
              </w:rPr>
            </w:pPr>
          </w:p>
          <w:p w14:paraId="2C40539B" w14:textId="0C3F0441" w:rsidR="00615133" w:rsidRPr="001726B9" w:rsidRDefault="00615133" w:rsidP="00124322">
            <w:pPr>
              <w:spacing w:before="0" w:after="0" w:line="240" w:lineRule="auto"/>
              <w:jc w:val="center"/>
              <w:rPr>
                <w:b/>
                <w:sz w:val="18"/>
                <w:szCs w:val="16"/>
              </w:rPr>
            </w:pPr>
          </w:p>
        </w:tc>
      </w:tr>
      <w:tr w:rsidR="00615133" w14:paraId="3C3F04DE" w14:textId="77777777" w:rsidTr="00124322">
        <w:trPr>
          <w:trHeight w:val="488"/>
        </w:trPr>
        <w:tc>
          <w:tcPr>
            <w:tcW w:w="4537" w:type="dxa"/>
            <w:vMerge/>
          </w:tcPr>
          <w:p w14:paraId="5246CCA7" w14:textId="77777777" w:rsidR="00615133" w:rsidRPr="000B598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126080D" w14:textId="77777777" w:rsidR="0061513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4395" w:type="dxa"/>
          </w:tcPr>
          <w:p w14:paraId="2B0F84FC" w14:textId="3ED9825A" w:rsidR="00615133" w:rsidRPr="00D812CD" w:rsidRDefault="00615133" w:rsidP="00615133">
            <w:pPr>
              <w:pStyle w:val="Paragraphedeliste"/>
              <w:numPr>
                <w:ilvl w:val="0"/>
                <w:numId w:val="95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D812CD">
              <w:rPr>
                <w:b/>
                <w:sz w:val="18"/>
                <w:szCs w:val="16"/>
              </w:rPr>
              <w:t>Hospitalisation en service aigu avec au moins une nuit d’hospitalisation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D6D7C1C" w14:textId="77777777" w:rsidR="00615133" w:rsidRDefault="00615133" w:rsidP="00124322">
            <w:pPr>
              <w:spacing w:before="0" w:after="0" w:line="240" w:lineRule="auto"/>
              <w:jc w:val="center"/>
              <w:rPr>
                <w:b/>
                <w:sz w:val="18"/>
                <w:szCs w:val="16"/>
              </w:rPr>
            </w:pPr>
          </w:p>
        </w:tc>
      </w:tr>
      <w:tr w:rsidR="00615133" w14:paraId="79B985F0" w14:textId="77777777" w:rsidTr="00124322">
        <w:trPr>
          <w:trHeight w:val="434"/>
        </w:trPr>
        <w:tc>
          <w:tcPr>
            <w:tcW w:w="4537" w:type="dxa"/>
            <w:vMerge/>
          </w:tcPr>
          <w:p w14:paraId="2B8E4096" w14:textId="77777777" w:rsidR="00615133" w:rsidRPr="000B598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B507B75" w14:textId="77777777" w:rsidR="0061513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4395" w:type="dxa"/>
          </w:tcPr>
          <w:p w14:paraId="299CFD7D" w14:textId="42EB6FEE" w:rsidR="00615133" w:rsidRPr="00D812CD" w:rsidRDefault="00615133" w:rsidP="00615133">
            <w:pPr>
              <w:pStyle w:val="Paragraphedeliste"/>
              <w:numPr>
                <w:ilvl w:val="0"/>
                <w:numId w:val="95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812CD">
              <w:rPr>
                <w:b/>
                <w:sz w:val="18"/>
                <w:szCs w:val="16"/>
              </w:rPr>
              <w:t>Service d’urgence (sans compter le séjour d’une nuit)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6B570EA" w14:textId="77777777" w:rsidR="00615133" w:rsidRPr="001726B9" w:rsidRDefault="00615133" w:rsidP="00124322">
            <w:pPr>
              <w:spacing w:before="0" w:after="0" w:line="240" w:lineRule="auto"/>
              <w:jc w:val="center"/>
              <w:rPr>
                <w:b/>
                <w:sz w:val="18"/>
                <w:szCs w:val="16"/>
              </w:rPr>
            </w:pPr>
          </w:p>
        </w:tc>
      </w:tr>
      <w:tr w:rsidR="00615133" w14:paraId="503F1147" w14:textId="77777777" w:rsidTr="00124322">
        <w:trPr>
          <w:trHeight w:val="398"/>
        </w:trPr>
        <w:tc>
          <w:tcPr>
            <w:tcW w:w="4537" w:type="dxa"/>
            <w:vMerge/>
          </w:tcPr>
          <w:p w14:paraId="5D544C96" w14:textId="77777777" w:rsidR="00615133" w:rsidRPr="000B598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vMerge/>
            <w:shd w:val="clear" w:color="auto" w:fill="F2F2F2" w:themeFill="background1" w:themeFillShade="F2"/>
          </w:tcPr>
          <w:p w14:paraId="060AEED6" w14:textId="77777777" w:rsidR="00615133" w:rsidRDefault="00615133" w:rsidP="00615133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4395" w:type="dxa"/>
          </w:tcPr>
          <w:p w14:paraId="6C794123" w14:textId="61EDEE73" w:rsidR="00615133" w:rsidRPr="00D812CD" w:rsidRDefault="00615133" w:rsidP="00615133">
            <w:pPr>
              <w:pStyle w:val="Paragraphedeliste"/>
              <w:numPr>
                <w:ilvl w:val="0"/>
                <w:numId w:val="95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D812CD">
              <w:rPr>
                <w:b/>
                <w:sz w:val="18"/>
                <w:szCs w:val="16"/>
              </w:rPr>
              <w:t>Visite de médecin (ou d’un assistant autorisé ou d’un praticien)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2C4BACE" w14:textId="77777777" w:rsidR="00615133" w:rsidRPr="001726B9" w:rsidRDefault="00615133" w:rsidP="00124322">
            <w:pPr>
              <w:spacing w:before="0" w:after="0" w:line="240" w:lineRule="auto"/>
              <w:jc w:val="center"/>
              <w:rPr>
                <w:b/>
                <w:sz w:val="18"/>
                <w:szCs w:val="16"/>
              </w:rPr>
            </w:pPr>
          </w:p>
        </w:tc>
      </w:tr>
    </w:tbl>
    <w:p w14:paraId="5EA167B1" w14:textId="77777777" w:rsidR="008D19BE" w:rsidRPr="002E45DB" w:rsidRDefault="008D19BE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537"/>
        <w:gridCol w:w="850"/>
        <w:gridCol w:w="5245"/>
      </w:tblGrid>
      <w:tr w:rsidR="009E48B0" w14:paraId="6AD1A3E2" w14:textId="2357ABA1" w:rsidTr="009E48B0">
        <w:tc>
          <w:tcPr>
            <w:tcW w:w="10632" w:type="dxa"/>
            <w:gridSpan w:val="3"/>
          </w:tcPr>
          <w:p w14:paraId="755FF7E8" w14:textId="01F4C0F7" w:rsidR="009E48B0" w:rsidRPr="009E48B0" w:rsidRDefault="009E48B0" w:rsidP="00F86819">
            <w:pPr>
              <w:jc w:val="center"/>
              <w:rPr>
                <w:b/>
                <w:bCs/>
                <w:color w:val="2A5E68" w:themeColor="background2" w:themeShade="80"/>
              </w:rPr>
            </w:pPr>
            <w:r w:rsidRPr="009E48B0">
              <w:rPr>
                <w:b/>
                <w:bCs/>
                <w:color w:val="2A5E68" w:themeColor="background2" w:themeShade="80"/>
              </w:rPr>
              <w:t xml:space="preserve">SECTION </w:t>
            </w:r>
            <w:r>
              <w:rPr>
                <w:b/>
                <w:bCs/>
                <w:color w:val="2A5E68" w:themeColor="background2" w:themeShade="80"/>
              </w:rPr>
              <w:t>O</w:t>
            </w:r>
            <w:r w:rsidRPr="009E48B0">
              <w:rPr>
                <w:b/>
                <w:bCs/>
                <w:color w:val="2A5E68" w:themeColor="background2" w:themeShade="80"/>
              </w:rPr>
              <w:t xml:space="preserve"> : RESPONSABILITE/DIRECTIVE</w:t>
            </w:r>
          </w:p>
        </w:tc>
      </w:tr>
      <w:tr w:rsidR="009E48B0" w14:paraId="56E348AB" w14:textId="7DB676DD" w:rsidTr="00124322">
        <w:tc>
          <w:tcPr>
            <w:tcW w:w="4537" w:type="dxa"/>
          </w:tcPr>
          <w:p w14:paraId="2EFC0F79" w14:textId="1E957200" w:rsidR="009E48B0" w:rsidRPr="009E48B0" w:rsidRDefault="009E48B0" w:rsidP="00F8681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E48B0">
              <w:rPr>
                <w:b/>
                <w:color w:val="3E8D9C" w:themeColor="background2" w:themeShade="BF"/>
                <w:sz w:val="20"/>
                <w:szCs w:val="18"/>
              </w:rPr>
              <w:t>1. GARDIEN LEGAL</w:t>
            </w:r>
          </w:p>
          <w:p w14:paraId="078907D2" w14:textId="01D95034" w:rsidR="009E48B0" w:rsidRPr="00F86819" w:rsidRDefault="009E48B0" w:rsidP="00F86819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ab/>
            </w:r>
            <w:r w:rsidRPr="00F86819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EFDBA5D" w14:textId="77777777" w:rsidR="009E48B0" w:rsidRPr="00854E1A" w:rsidRDefault="009E48B0" w:rsidP="00124322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5245" w:type="dxa"/>
          </w:tcPr>
          <w:p w14:paraId="5BFAF897" w14:textId="77777777" w:rsidR="009E48B0" w:rsidRDefault="009E48B0" w:rsidP="006B17A0">
            <w:pPr>
              <w:spacing w:before="0" w:after="0" w:line="240" w:lineRule="auto"/>
            </w:pPr>
          </w:p>
        </w:tc>
      </w:tr>
    </w:tbl>
    <w:p w14:paraId="7A51EB88" w14:textId="77777777" w:rsidR="00CD0CA0" w:rsidRPr="002E45DB" w:rsidRDefault="00CD0CA0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3857"/>
        <w:gridCol w:w="1792"/>
        <w:gridCol w:w="3191"/>
        <w:gridCol w:w="1792"/>
      </w:tblGrid>
      <w:tr w:rsidR="00F17FA2" w14:paraId="6F867D1B" w14:textId="10FF7FC7" w:rsidTr="004E774D">
        <w:tc>
          <w:tcPr>
            <w:tcW w:w="10632" w:type="dxa"/>
            <w:gridSpan w:val="4"/>
          </w:tcPr>
          <w:p w14:paraId="34D5A52C" w14:textId="0A221C53" w:rsidR="00F17FA2" w:rsidRPr="00F86819" w:rsidRDefault="00F17FA2" w:rsidP="00F86819">
            <w:pPr>
              <w:jc w:val="center"/>
              <w:rPr>
                <w:b/>
                <w:bCs/>
                <w:color w:val="107082" w:themeColor="accent2"/>
              </w:rPr>
            </w:pPr>
            <w:r w:rsidRPr="00F86819">
              <w:rPr>
                <w:b/>
                <w:bCs/>
                <w:color w:val="107082" w:themeColor="accent2"/>
              </w:rPr>
              <w:t>SECTION P : SOUTIENS SOCIAUX</w:t>
            </w:r>
          </w:p>
        </w:tc>
      </w:tr>
      <w:tr w:rsidR="008B3BA6" w14:paraId="65E10D1E" w14:textId="032E6573" w:rsidTr="00C00209">
        <w:trPr>
          <w:trHeight w:val="3488"/>
        </w:trPr>
        <w:tc>
          <w:tcPr>
            <w:tcW w:w="3857" w:type="dxa"/>
          </w:tcPr>
          <w:p w14:paraId="0DBEC318" w14:textId="31B50B98" w:rsidR="008B3BA6" w:rsidRPr="00F17FA2" w:rsidRDefault="008B3BA6" w:rsidP="00F8681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E48B0">
              <w:rPr>
                <w:b/>
                <w:color w:val="3E8D9C" w:themeColor="background2" w:themeShade="BF"/>
                <w:sz w:val="20"/>
                <w:szCs w:val="18"/>
              </w:rPr>
              <w:t>1. AIDANTS PRINCIPAUX</w:t>
            </w:r>
          </w:p>
          <w:p w14:paraId="79146630" w14:textId="14B3E6E4" w:rsidR="008B3BA6" w:rsidRPr="00F86819" w:rsidRDefault="008B3BA6" w:rsidP="00DC2925">
            <w:pPr>
              <w:numPr>
                <w:ilvl w:val="0"/>
                <w:numId w:val="54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>Relations avec le client</w:t>
            </w:r>
          </w:p>
          <w:p w14:paraId="1EA12A96" w14:textId="64E22F85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Enfant ou bel enfant</w:t>
            </w:r>
          </w:p>
          <w:p w14:paraId="27EB8CBE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Epoux</w:t>
            </w:r>
          </w:p>
          <w:p w14:paraId="12831D1C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Compagnon/toute personne importante</w:t>
            </w:r>
          </w:p>
          <w:p w14:paraId="4B00649B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Parent</w:t>
            </w:r>
          </w:p>
          <w:p w14:paraId="6920794E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Frères et sœurs</w:t>
            </w:r>
          </w:p>
          <w:p w14:paraId="1DDA8DDD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Autre membre de la famille</w:t>
            </w:r>
          </w:p>
          <w:p w14:paraId="648119AB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Ami</w:t>
            </w:r>
          </w:p>
          <w:p w14:paraId="47C2B2C7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Voisin</w:t>
            </w:r>
          </w:p>
          <w:p w14:paraId="13514739" w14:textId="77777777" w:rsidR="008B3BA6" w:rsidRPr="00F86819" w:rsidRDefault="008B3BA6" w:rsidP="00DC2925">
            <w:pPr>
              <w:numPr>
                <w:ilvl w:val="0"/>
                <w:numId w:val="55"/>
              </w:numPr>
              <w:tabs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Autre personne – rémunérée ou non (INCLUS EMPLOYEE DE MAISON)</w:t>
            </w:r>
          </w:p>
          <w:p w14:paraId="1C7960D0" w14:textId="77777777" w:rsidR="008B3BA6" w:rsidRDefault="008B3BA6" w:rsidP="00DC2925">
            <w:pPr>
              <w:numPr>
                <w:ilvl w:val="1"/>
                <w:numId w:val="54"/>
              </w:numPr>
              <w:tabs>
                <w:tab w:val="clear" w:pos="1440"/>
                <w:tab w:val="num" w:pos="567"/>
              </w:tabs>
              <w:spacing w:before="0" w:after="0" w:line="240" w:lineRule="auto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Pas d’aidant informel</w:t>
            </w:r>
          </w:p>
          <w:p w14:paraId="15026BC6" w14:textId="77777777" w:rsidR="008B3BA6" w:rsidRDefault="008B3BA6" w:rsidP="008B3BA6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12D604BD" w14:textId="77777777" w:rsidR="008B3BA6" w:rsidRDefault="008B3BA6" w:rsidP="008B3BA6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58CE8BE2" w14:textId="77777777" w:rsidR="008B3BA6" w:rsidRDefault="008B3BA6" w:rsidP="008B3BA6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157A7517" w14:textId="4E2D8451" w:rsidR="008B3BA6" w:rsidRPr="009E48B0" w:rsidRDefault="008B3BA6" w:rsidP="008B3BA6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  <w:tc>
          <w:tcPr>
            <w:tcW w:w="1792" w:type="dxa"/>
            <w:shd w:val="clear" w:color="auto" w:fill="F2F2F2" w:themeFill="background1" w:themeFillShade="F2"/>
          </w:tcPr>
          <w:p w14:paraId="74EC5843" w14:textId="77777777" w:rsidR="008B3BA6" w:rsidRPr="008B3BA6" w:rsidRDefault="008B3BA6" w:rsidP="00D2680A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4C7D6E98" w14:textId="77777777" w:rsidR="008B3BA6" w:rsidRPr="008B3BA6" w:rsidRDefault="008B3BA6" w:rsidP="00D2680A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7EC56785" w14:textId="77777777" w:rsidR="008B3BA6" w:rsidRPr="008B3BA6" w:rsidRDefault="008B3BA6" w:rsidP="00D2680A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7615A75A" w14:textId="77777777" w:rsidR="008B3BA6" w:rsidRPr="008B3BA6" w:rsidRDefault="008B3BA6" w:rsidP="00D2680A">
            <w:pPr>
              <w:spacing w:before="0" w:after="0" w:line="240" w:lineRule="auto"/>
              <w:rPr>
                <w:sz w:val="18"/>
                <w:szCs w:val="16"/>
              </w:rPr>
            </w:pPr>
          </w:p>
          <w:tbl>
            <w:tblPr>
              <w:tblStyle w:val="Grilledutableau"/>
              <w:tblpPr w:leftFromText="141" w:rightFromText="141" w:vertAnchor="page" w:horzAnchor="margin" w:tblpY="793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3"/>
              <w:gridCol w:w="783"/>
            </w:tblGrid>
            <w:tr w:rsidR="008B3BA6" w:rsidRPr="00614528" w14:paraId="4118F581" w14:textId="77777777" w:rsidTr="008B3BA6">
              <w:trPr>
                <w:trHeight w:val="421"/>
              </w:trPr>
              <w:tc>
                <w:tcPr>
                  <w:tcW w:w="783" w:type="dxa"/>
                  <w:shd w:val="clear" w:color="auto" w:fill="FFFFFF" w:themeFill="background1"/>
                </w:tcPr>
                <w:p w14:paraId="537982FC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1</w:t>
                  </w:r>
                </w:p>
              </w:tc>
              <w:tc>
                <w:tcPr>
                  <w:tcW w:w="783" w:type="dxa"/>
                  <w:shd w:val="clear" w:color="auto" w:fill="FFFFFF" w:themeFill="background1"/>
                </w:tcPr>
                <w:p w14:paraId="77A2F188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2</w:t>
                  </w:r>
                </w:p>
              </w:tc>
            </w:tr>
            <w:tr w:rsidR="008B3BA6" w:rsidRPr="00614528" w14:paraId="2E5B0158" w14:textId="77777777" w:rsidTr="00124322">
              <w:trPr>
                <w:trHeight w:val="57"/>
              </w:trPr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758F1C85" w14:textId="77777777" w:rsidR="008B3BA6" w:rsidRPr="00854E1A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0E45FF2C" w14:textId="77777777" w:rsidR="008B3BA6" w:rsidRPr="00854E1A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</w:tr>
          </w:tbl>
          <w:p w14:paraId="7FC70EE2" w14:textId="77777777" w:rsidR="008B3BA6" w:rsidRPr="008B3BA6" w:rsidRDefault="008B3BA6" w:rsidP="006B17A0">
            <w:pPr>
              <w:spacing w:before="0" w:after="0" w:line="240" w:lineRule="auto"/>
              <w:rPr>
                <w:sz w:val="18"/>
                <w:szCs w:val="16"/>
              </w:rPr>
            </w:pPr>
          </w:p>
          <w:p w14:paraId="15EAA5A3" w14:textId="5917C400" w:rsidR="008B3BA6" w:rsidRDefault="008B3BA6" w:rsidP="00D82FC5"/>
        </w:tc>
        <w:tc>
          <w:tcPr>
            <w:tcW w:w="3191" w:type="dxa"/>
          </w:tcPr>
          <w:p w14:paraId="5A7522A2" w14:textId="77777777" w:rsidR="008B3BA6" w:rsidRPr="00F86819" w:rsidRDefault="008B3BA6" w:rsidP="00DC2925">
            <w:pPr>
              <w:numPr>
                <w:ilvl w:val="0"/>
                <w:numId w:val="54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>Vit avec la personne</w:t>
            </w:r>
          </w:p>
          <w:p w14:paraId="5ABE8721" w14:textId="77777777" w:rsidR="008B3BA6" w:rsidRPr="00F86819" w:rsidRDefault="008B3BA6" w:rsidP="00DC2925">
            <w:pPr>
              <w:numPr>
                <w:ilvl w:val="0"/>
                <w:numId w:val="56"/>
              </w:numPr>
              <w:tabs>
                <w:tab w:val="clear" w:pos="1440"/>
                <w:tab w:val="num" w:pos="567"/>
              </w:tabs>
              <w:spacing w:before="0" w:after="0" w:line="240" w:lineRule="auto"/>
              <w:ind w:left="1030" w:hanging="425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Non</w:t>
            </w:r>
          </w:p>
          <w:p w14:paraId="5A52D481" w14:textId="77777777" w:rsidR="008B3BA6" w:rsidRPr="00F86819" w:rsidRDefault="008B3BA6" w:rsidP="00DC2925">
            <w:pPr>
              <w:numPr>
                <w:ilvl w:val="0"/>
                <w:numId w:val="56"/>
              </w:numPr>
              <w:tabs>
                <w:tab w:val="clear" w:pos="1440"/>
                <w:tab w:val="num" w:pos="567"/>
                <w:tab w:val="num" w:pos="1030"/>
              </w:tabs>
              <w:spacing w:before="0" w:after="0" w:line="240" w:lineRule="auto"/>
              <w:ind w:left="1030" w:hanging="425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Oui depuis 6 mois ou moins</w:t>
            </w:r>
          </w:p>
          <w:p w14:paraId="36AF38B3" w14:textId="78402500" w:rsidR="008B3BA6" w:rsidRPr="00F86819" w:rsidRDefault="008B3BA6" w:rsidP="00DC2925">
            <w:pPr>
              <w:numPr>
                <w:ilvl w:val="0"/>
                <w:numId w:val="56"/>
              </w:numPr>
              <w:tabs>
                <w:tab w:val="clear" w:pos="1440"/>
                <w:tab w:val="num" w:pos="567"/>
                <w:tab w:val="num" w:pos="1030"/>
              </w:tabs>
              <w:spacing w:before="0" w:after="0" w:line="240" w:lineRule="auto"/>
              <w:ind w:left="1030" w:hanging="425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Oui depuis plus de 6 mois</w:t>
            </w:r>
          </w:p>
          <w:p w14:paraId="7B1EEAB7" w14:textId="77777777" w:rsidR="008B3BA6" w:rsidRPr="00F86819" w:rsidRDefault="008B3BA6" w:rsidP="00DC2925">
            <w:pPr>
              <w:numPr>
                <w:ilvl w:val="0"/>
                <w:numId w:val="56"/>
              </w:numPr>
              <w:tabs>
                <w:tab w:val="clear" w:pos="1440"/>
                <w:tab w:val="num" w:pos="567"/>
              </w:tabs>
              <w:spacing w:before="0" w:after="0" w:line="240" w:lineRule="auto"/>
              <w:ind w:left="1030" w:hanging="425"/>
              <w:rPr>
                <w:sz w:val="18"/>
                <w:szCs w:val="16"/>
              </w:rPr>
            </w:pPr>
            <w:r w:rsidRPr="00F86819">
              <w:rPr>
                <w:sz w:val="18"/>
                <w:szCs w:val="16"/>
              </w:rPr>
              <w:t>Pas d’aidant</w:t>
            </w:r>
          </w:p>
          <w:p w14:paraId="483B55C3" w14:textId="77777777" w:rsidR="008B3BA6" w:rsidRDefault="008B3BA6" w:rsidP="008B3BA6">
            <w:pPr>
              <w:spacing w:before="0" w:after="0" w:line="240" w:lineRule="auto"/>
              <w:rPr>
                <w:iCs/>
                <w:sz w:val="18"/>
                <w:szCs w:val="16"/>
              </w:rPr>
            </w:pPr>
          </w:p>
          <w:p w14:paraId="29BC9181" w14:textId="77777777" w:rsidR="008B3BA6" w:rsidRDefault="008B3BA6" w:rsidP="008B3BA6">
            <w:pPr>
              <w:spacing w:before="0" w:after="0" w:line="240" w:lineRule="auto"/>
              <w:ind w:left="38"/>
              <w:rPr>
                <w:iCs/>
                <w:sz w:val="18"/>
                <w:szCs w:val="16"/>
              </w:rPr>
            </w:pPr>
          </w:p>
          <w:p w14:paraId="4226B830" w14:textId="77777777" w:rsidR="008B3BA6" w:rsidRDefault="008B3BA6" w:rsidP="008B3BA6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>DOMAINES DE L’AIDE</w:t>
            </w:r>
          </w:p>
          <w:p w14:paraId="6274D75C" w14:textId="77777777" w:rsidR="008B3BA6" w:rsidRPr="00F86819" w:rsidRDefault="008B3BA6" w:rsidP="008B3BA6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  <w:p w14:paraId="3776E107" w14:textId="77777777" w:rsidR="008B3BA6" w:rsidRPr="00F86819" w:rsidRDefault="008B3BA6" w:rsidP="008B3BA6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ab/>
            </w:r>
            <w:r w:rsidRPr="00F86819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  <w:p w14:paraId="66A3A601" w14:textId="77777777" w:rsidR="008B3BA6" w:rsidRPr="00F86819" w:rsidRDefault="008B3BA6" w:rsidP="008B3BA6">
            <w:pPr>
              <w:spacing w:before="0" w:after="0" w:line="240" w:lineRule="auto"/>
              <w:rPr>
                <w:sz w:val="20"/>
                <w:szCs w:val="18"/>
              </w:rPr>
            </w:pPr>
          </w:p>
          <w:p w14:paraId="2F2453C0" w14:textId="1DB500A0" w:rsidR="008B3BA6" w:rsidRPr="008B3BA6" w:rsidRDefault="008B3BA6" w:rsidP="00DC2925">
            <w:pPr>
              <w:pStyle w:val="Paragraphedeliste"/>
              <w:numPr>
                <w:ilvl w:val="0"/>
                <w:numId w:val="54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8B3BA6">
              <w:rPr>
                <w:b/>
                <w:sz w:val="20"/>
                <w:szCs w:val="18"/>
              </w:rPr>
              <w:t>Aides pour les AIVQ</w:t>
            </w:r>
          </w:p>
          <w:p w14:paraId="4BB79431" w14:textId="77777777" w:rsidR="008B3BA6" w:rsidRPr="00730573" w:rsidRDefault="008B3BA6" w:rsidP="00DC2925">
            <w:pPr>
              <w:numPr>
                <w:ilvl w:val="0"/>
                <w:numId w:val="54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F86819">
              <w:rPr>
                <w:b/>
                <w:sz w:val="20"/>
                <w:szCs w:val="18"/>
              </w:rPr>
              <w:t>Soin pour les AVQ</w:t>
            </w:r>
          </w:p>
          <w:p w14:paraId="1FADA8FF" w14:textId="2C7626B4" w:rsidR="008B3BA6" w:rsidRPr="00730573" w:rsidRDefault="008B3BA6" w:rsidP="008B3BA6">
            <w:pPr>
              <w:spacing w:before="0" w:after="0" w:line="240" w:lineRule="auto"/>
              <w:ind w:left="530"/>
              <w:rPr>
                <w:b/>
                <w:sz w:val="20"/>
                <w:szCs w:val="18"/>
              </w:rPr>
            </w:pPr>
          </w:p>
          <w:p w14:paraId="64DB1353" w14:textId="4E319D9A" w:rsidR="008B3BA6" w:rsidRPr="008B3BA6" w:rsidRDefault="008B3BA6" w:rsidP="008B3BA6">
            <w:pPr>
              <w:spacing w:before="0" w:after="0" w:line="240" w:lineRule="auto"/>
              <w:ind w:left="38"/>
              <w:rPr>
                <w:iCs/>
                <w:sz w:val="18"/>
                <w:szCs w:val="16"/>
              </w:rPr>
            </w:pPr>
          </w:p>
        </w:tc>
        <w:tc>
          <w:tcPr>
            <w:tcW w:w="1792" w:type="dxa"/>
            <w:shd w:val="clear" w:color="auto" w:fill="F2F2F2" w:themeFill="background1" w:themeFillShade="F2"/>
          </w:tcPr>
          <w:tbl>
            <w:tblPr>
              <w:tblStyle w:val="Grilledutableau"/>
              <w:tblpPr w:leftFromText="141" w:rightFromText="141" w:vertAnchor="page" w:horzAnchor="margin" w:tblpY="21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3"/>
              <w:gridCol w:w="783"/>
            </w:tblGrid>
            <w:tr w:rsidR="008B3BA6" w14:paraId="2020EF21" w14:textId="77777777" w:rsidTr="008B3BA6">
              <w:trPr>
                <w:trHeight w:val="421"/>
              </w:trPr>
              <w:tc>
                <w:tcPr>
                  <w:tcW w:w="783" w:type="dxa"/>
                  <w:shd w:val="clear" w:color="auto" w:fill="FFFFFF" w:themeFill="background1"/>
                </w:tcPr>
                <w:p w14:paraId="28BA26E0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bookmarkStart w:id="1" w:name="_Hlk131414379"/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1</w:t>
                  </w:r>
                </w:p>
              </w:tc>
              <w:tc>
                <w:tcPr>
                  <w:tcW w:w="783" w:type="dxa"/>
                  <w:shd w:val="clear" w:color="auto" w:fill="FFFFFF" w:themeFill="background1"/>
                </w:tcPr>
                <w:p w14:paraId="08723326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2</w:t>
                  </w:r>
                </w:p>
              </w:tc>
            </w:tr>
            <w:tr w:rsidR="008B3BA6" w14:paraId="4C1600B6" w14:textId="77777777" w:rsidTr="00124322">
              <w:trPr>
                <w:trHeight w:val="57"/>
              </w:trPr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2A8292EA" w14:textId="77777777" w:rsidR="008B3BA6" w:rsidRPr="00614528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6E4AF13F" w14:textId="77777777" w:rsidR="008B3BA6" w:rsidRPr="00614528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</w:tr>
          </w:tbl>
          <w:tbl>
            <w:tblPr>
              <w:tblStyle w:val="Grilledutableau"/>
              <w:tblpPr w:leftFromText="141" w:rightFromText="141" w:vertAnchor="page" w:horzAnchor="margin" w:tblpY="2857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783"/>
              <w:gridCol w:w="783"/>
            </w:tblGrid>
            <w:tr w:rsidR="008B3BA6" w14:paraId="3E8710B0" w14:textId="77777777" w:rsidTr="008B3BA6">
              <w:trPr>
                <w:trHeight w:val="421"/>
              </w:trPr>
              <w:tc>
                <w:tcPr>
                  <w:tcW w:w="783" w:type="dxa"/>
                  <w:shd w:val="clear" w:color="auto" w:fill="FFFFFF" w:themeFill="background1"/>
                </w:tcPr>
                <w:bookmarkEnd w:id="1"/>
                <w:p w14:paraId="35D86E92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1</w:t>
                  </w:r>
                </w:p>
              </w:tc>
              <w:tc>
                <w:tcPr>
                  <w:tcW w:w="783" w:type="dxa"/>
                  <w:shd w:val="clear" w:color="auto" w:fill="FFFFFF" w:themeFill="background1"/>
                </w:tcPr>
                <w:p w14:paraId="4B16A364" w14:textId="77777777" w:rsidR="008B3BA6" w:rsidRPr="009E48B0" w:rsidRDefault="008B3BA6" w:rsidP="008B3BA6">
                  <w:pPr>
                    <w:spacing w:before="0" w:after="0" w:line="240" w:lineRule="auto"/>
                    <w:jc w:val="center"/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</w:pPr>
                  <w:r w:rsidRPr="009E48B0">
                    <w:rPr>
                      <w:b/>
                      <w:color w:val="3E8D9C" w:themeColor="background2" w:themeShade="BF"/>
                      <w:sz w:val="20"/>
                      <w:szCs w:val="18"/>
                    </w:rPr>
                    <w:t>Aidant 2</w:t>
                  </w:r>
                </w:p>
              </w:tc>
            </w:tr>
            <w:tr w:rsidR="008B3BA6" w14:paraId="0A8DCEF9" w14:textId="77777777" w:rsidTr="00124322">
              <w:trPr>
                <w:trHeight w:val="57"/>
              </w:trPr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5E981637" w14:textId="77777777" w:rsidR="008B3BA6" w:rsidRPr="00614528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  <w:tc>
                <w:tcPr>
                  <w:tcW w:w="783" w:type="dxa"/>
                  <w:shd w:val="clear" w:color="auto" w:fill="F2F2F2" w:themeFill="background1" w:themeFillShade="F2"/>
                  <w:vAlign w:val="center"/>
                </w:tcPr>
                <w:p w14:paraId="0B991380" w14:textId="77777777" w:rsidR="008B3BA6" w:rsidRPr="00614528" w:rsidRDefault="008B3BA6" w:rsidP="00124322">
                  <w:pPr>
                    <w:spacing w:before="0" w:after="0" w:line="240" w:lineRule="auto"/>
                    <w:jc w:val="center"/>
                    <w:rPr>
                      <w:sz w:val="20"/>
                      <w:szCs w:val="18"/>
                    </w:rPr>
                  </w:pPr>
                </w:p>
              </w:tc>
            </w:tr>
          </w:tbl>
          <w:p w14:paraId="25F6A5CD" w14:textId="14E211C2" w:rsidR="008B3BA6" w:rsidRPr="00F17FA2" w:rsidRDefault="008B3BA6" w:rsidP="00D2680A">
            <w:pPr>
              <w:spacing w:before="0" w:after="0" w:line="240" w:lineRule="auto"/>
              <w:rPr>
                <w:sz w:val="18"/>
                <w:szCs w:val="16"/>
              </w:rPr>
            </w:pPr>
          </w:p>
        </w:tc>
      </w:tr>
      <w:tr w:rsidR="00C00209" w14:paraId="08E92D97" w14:textId="77777777" w:rsidTr="009A1643">
        <w:trPr>
          <w:cantSplit/>
          <w:trHeight w:val="701"/>
        </w:trPr>
        <w:tc>
          <w:tcPr>
            <w:tcW w:w="3857" w:type="dxa"/>
          </w:tcPr>
          <w:p w14:paraId="0BEB45B2" w14:textId="421A951C" w:rsidR="00C00209" w:rsidRPr="008B3BA6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8B3BA6">
              <w:rPr>
                <w:b/>
                <w:color w:val="3E8D9C" w:themeColor="background2" w:themeShade="BF"/>
                <w:sz w:val="20"/>
                <w:szCs w:val="18"/>
              </w:rPr>
              <w:lastRenderedPageBreak/>
              <w:t>2. ETAT DES AIDANTS INFORMELS</w:t>
            </w:r>
          </w:p>
          <w:p w14:paraId="0A17492D" w14:textId="77777777" w:rsidR="00C00209" w:rsidRDefault="00C00209" w:rsidP="00C00209">
            <w:pPr>
              <w:tabs>
                <w:tab w:val="left" w:pos="3828"/>
                <w:tab w:val="left" w:pos="6379"/>
              </w:tabs>
              <w:spacing w:before="0" w:after="0" w:line="240" w:lineRule="auto"/>
              <w:ind w:left="530" w:right="849"/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</w:pPr>
            <w:r w:rsidRPr="008B3BA6">
              <w:rPr>
                <w:b/>
                <w:color w:val="7030A0"/>
                <w:sz w:val="20"/>
                <w:szCs w:val="18"/>
              </w:rPr>
              <w:t>0. Non    1. Oui</w:t>
            </w:r>
            <w:r w:rsidRPr="008B3BA6"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  <w:t xml:space="preserve"> </w:t>
            </w:r>
          </w:p>
          <w:p w14:paraId="6B630977" w14:textId="77777777" w:rsidR="00C00209" w:rsidRPr="00C00209" w:rsidRDefault="00C00209" w:rsidP="00C00209">
            <w:pPr>
              <w:tabs>
                <w:tab w:val="left" w:pos="3828"/>
                <w:tab w:val="left" w:pos="6379"/>
              </w:tabs>
              <w:spacing w:before="0" w:after="0" w:line="240" w:lineRule="auto"/>
              <w:ind w:left="530" w:right="849"/>
              <w:rPr>
                <w:rFonts w:eastAsia="Times New Roman" w:cs="Times New Roman"/>
                <w:i/>
                <w:color w:val="auto"/>
                <w:spacing w:val="-4"/>
                <w:sz w:val="20"/>
                <w:szCs w:val="20"/>
                <w:lang w:eastAsia="fr-FR"/>
              </w:rPr>
            </w:pPr>
          </w:p>
          <w:p w14:paraId="41616E4F" w14:textId="4E5ABD26" w:rsidR="00C00209" w:rsidRPr="00C00209" w:rsidRDefault="00C00209" w:rsidP="00DC2925">
            <w:pPr>
              <w:numPr>
                <w:ilvl w:val="0"/>
                <w:numId w:val="96"/>
              </w:numPr>
              <w:tabs>
                <w:tab w:val="left" w:pos="3828"/>
                <w:tab w:val="left" w:pos="6379"/>
              </w:tabs>
              <w:spacing w:before="0" w:after="0" w:line="240" w:lineRule="auto"/>
              <w:ind w:right="849"/>
              <w:rPr>
                <w:rFonts w:eastAsia="Times New Roman" w:cs="Times New Roman"/>
                <w:i/>
                <w:color w:val="auto"/>
                <w:spacing w:val="-4"/>
                <w:sz w:val="20"/>
                <w:szCs w:val="20"/>
                <w:lang w:eastAsia="fr-FR"/>
              </w:rPr>
            </w:pPr>
            <w:r w:rsidRPr="008B3BA6"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  <w:t xml:space="preserve">L’aidant ne peut pas continuer son aide </w:t>
            </w:r>
            <w:r w:rsidRPr="008B3BA6">
              <w:rPr>
                <w:rFonts w:eastAsia="Times New Roman" w:cs="Times New Roman"/>
                <w:i/>
                <w:color w:val="auto"/>
                <w:spacing w:val="-4"/>
                <w:sz w:val="18"/>
                <w:szCs w:val="18"/>
                <w:lang w:eastAsia="fr-FR"/>
              </w:rPr>
              <w:t>Par ex. : déclin de sa propre sant</w:t>
            </w:r>
            <w:r>
              <w:rPr>
                <w:rFonts w:eastAsia="Times New Roman" w:cs="Times New Roman"/>
                <w:i/>
                <w:color w:val="auto"/>
                <w:spacing w:val="-4"/>
                <w:sz w:val="18"/>
                <w:szCs w:val="18"/>
                <w:lang w:eastAsia="fr-FR"/>
              </w:rPr>
              <w:t>é</w:t>
            </w:r>
          </w:p>
        </w:tc>
        <w:tc>
          <w:tcPr>
            <w:tcW w:w="1792" w:type="dxa"/>
            <w:shd w:val="clear" w:color="auto" w:fill="F2F2F2" w:themeFill="background1" w:themeFillShade="F2"/>
            <w:vAlign w:val="center"/>
          </w:tcPr>
          <w:p w14:paraId="51D1A6FD" w14:textId="77777777" w:rsidR="004E0B4B" w:rsidRPr="008B3BA6" w:rsidRDefault="004E0B4B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191" w:type="dxa"/>
          </w:tcPr>
          <w:p w14:paraId="1136F034" w14:textId="7E7B4B69" w:rsidR="00C00209" w:rsidRPr="000E4848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E48B0">
              <w:rPr>
                <w:b/>
                <w:color w:val="3E8D9C" w:themeColor="background2" w:themeShade="BF"/>
                <w:sz w:val="20"/>
                <w:szCs w:val="18"/>
              </w:rPr>
              <w:t>3. HEURES FURNIES D’AIDE INFORMELLE ET DE SURVEILLANCE ACTIVE</w:t>
            </w:r>
          </w:p>
          <w:p w14:paraId="446ACB07" w14:textId="109614CA" w:rsidR="00C00209" w:rsidRPr="00C00209" w:rsidRDefault="00C00209" w:rsidP="00C00209">
            <w:pPr>
              <w:spacing w:before="0" w:after="0" w:line="240" w:lineRule="auto"/>
              <w:rPr>
                <w:b/>
                <w:i/>
                <w:sz w:val="20"/>
                <w:szCs w:val="18"/>
              </w:rPr>
            </w:pPr>
            <w:r w:rsidRPr="00614528">
              <w:rPr>
                <w:bCs/>
                <w:i/>
                <w:sz w:val="20"/>
                <w:szCs w:val="18"/>
              </w:rPr>
              <w:t>Pour l’aide aux AIVQ et aux AVQ, reçue durant</w:t>
            </w:r>
            <w:r w:rsidRPr="00614528">
              <w:rPr>
                <w:b/>
                <w:i/>
                <w:sz w:val="20"/>
                <w:szCs w:val="18"/>
              </w:rPr>
              <w:t xml:space="preserve"> 3 DERNIERS JOURS </w:t>
            </w:r>
            <w:r w:rsidRPr="00614528">
              <w:rPr>
                <w:bCs/>
                <w:i/>
                <w:sz w:val="20"/>
                <w:szCs w:val="18"/>
              </w:rPr>
              <w:t xml:space="preserve">indiquer le nombre total d’heures données par la famille, des amis et des voisins </w:t>
            </w:r>
            <w:r w:rsidRPr="00614528">
              <w:rPr>
                <w:b/>
                <w:i/>
                <w:sz w:val="20"/>
                <w:szCs w:val="18"/>
              </w:rPr>
              <w:t>(heures arrondies)</w:t>
            </w:r>
          </w:p>
        </w:tc>
        <w:tc>
          <w:tcPr>
            <w:tcW w:w="1792" w:type="dxa"/>
            <w:shd w:val="clear" w:color="auto" w:fill="F2F2F2" w:themeFill="background1" w:themeFillShade="F2"/>
            <w:vAlign w:val="center"/>
          </w:tcPr>
          <w:p w14:paraId="37D556BA" w14:textId="77777777" w:rsidR="004E0B4B" w:rsidRDefault="004E0B4B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  <w:p w14:paraId="02A787FD" w14:textId="77777777" w:rsidR="004E0B4B" w:rsidRDefault="004E0B4B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  <w:p w14:paraId="7C4B97C8" w14:textId="77777777" w:rsidR="004E0B4B" w:rsidRDefault="004E0B4B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  <w:p w14:paraId="6B799921" w14:textId="77777777" w:rsidR="004E0B4B" w:rsidRDefault="004E0B4B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  <w:p w14:paraId="6400AC91" w14:textId="5B937E8D" w:rsidR="004E0B4B" w:rsidRPr="00C00209" w:rsidRDefault="004E0B4B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</w:tc>
      </w:tr>
      <w:tr w:rsidR="00C00209" w14:paraId="2C3FE0AB" w14:textId="77777777" w:rsidTr="009A1643">
        <w:trPr>
          <w:cantSplit/>
          <w:trHeight w:val="849"/>
        </w:trPr>
        <w:tc>
          <w:tcPr>
            <w:tcW w:w="3857" w:type="dxa"/>
          </w:tcPr>
          <w:p w14:paraId="7486B772" w14:textId="670E987C" w:rsidR="00C00209" w:rsidRPr="00C00209" w:rsidRDefault="00C00209" w:rsidP="00DC2925">
            <w:pPr>
              <w:numPr>
                <w:ilvl w:val="0"/>
                <w:numId w:val="57"/>
              </w:numPr>
              <w:tabs>
                <w:tab w:val="left" w:pos="3828"/>
                <w:tab w:val="left" w:pos="6379"/>
              </w:tabs>
              <w:spacing w:before="0" w:after="0" w:line="240" w:lineRule="auto"/>
              <w:ind w:right="849"/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</w:pPr>
            <w:r w:rsidRPr="008B3BA6"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  <w:t>La famille, les amis proches rapportent qu’ils se sentent dépassés par la maladie de la personne</w:t>
            </w:r>
          </w:p>
        </w:tc>
        <w:tc>
          <w:tcPr>
            <w:tcW w:w="1792" w:type="dxa"/>
            <w:shd w:val="clear" w:color="auto" w:fill="F2F2F2" w:themeFill="background1" w:themeFillShade="F2"/>
            <w:vAlign w:val="center"/>
          </w:tcPr>
          <w:p w14:paraId="6F387617" w14:textId="77777777" w:rsidR="00C00209" w:rsidRPr="008B3BA6" w:rsidRDefault="00C00209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191" w:type="dxa"/>
            <w:vMerge w:val="restart"/>
          </w:tcPr>
          <w:p w14:paraId="467CDB6B" w14:textId="380FC6F7" w:rsidR="00C00209" w:rsidRPr="009E48B0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9E48B0">
              <w:rPr>
                <w:b/>
                <w:color w:val="3E8D9C" w:themeColor="background2" w:themeShade="BF"/>
                <w:sz w:val="20"/>
                <w:szCs w:val="18"/>
              </w:rPr>
              <w:t>4. RELATIONS FAMILIALES FORTES ET APPORTANT UN SOUTIEN</w:t>
            </w:r>
          </w:p>
          <w:p w14:paraId="64173CED" w14:textId="3EFA68B8" w:rsidR="00C00209" w:rsidRPr="009E48B0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  <w:r w:rsidRPr="00614528">
              <w:rPr>
                <w:b/>
                <w:sz w:val="20"/>
                <w:szCs w:val="18"/>
              </w:rPr>
              <w:tab/>
            </w:r>
            <w:r w:rsidRPr="00614528">
              <w:rPr>
                <w:b/>
                <w:color w:val="7030A0"/>
                <w:sz w:val="20"/>
                <w:szCs w:val="18"/>
              </w:rPr>
              <w:t>0. Non    1. Oui</w:t>
            </w:r>
          </w:p>
        </w:tc>
        <w:tc>
          <w:tcPr>
            <w:tcW w:w="1792" w:type="dxa"/>
            <w:vMerge w:val="restart"/>
            <w:shd w:val="clear" w:color="auto" w:fill="F2F2F2" w:themeFill="background1" w:themeFillShade="F2"/>
            <w:vAlign w:val="center"/>
          </w:tcPr>
          <w:p w14:paraId="6A893194" w14:textId="77777777" w:rsidR="00C00209" w:rsidRPr="00C00209" w:rsidRDefault="00C00209" w:rsidP="009A1643">
            <w:pPr>
              <w:spacing w:before="0" w:after="0" w:line="240" w:lineRule="auto"/>
              <w:jc w:val="center"/>
              <w:rPr>
                <w:b/>
                <w:color w:val="3E8D9C" w:themeColor="background2" w:themeShade="BF"/>
                <w:sz w:val="18"/>
                <w:szCs w:val="16"/>
              </w:rPr>
            </w:pPr>
          </w:p>
        </w:tc>
      </w:tr>
      <w:tr w:rsidR="00C00209" w14:paraId="193FB071" w14:textId="77777777" w:rsidTr="009A1643">
        <w:trPr>
          <w:cantSplit/>
          <w:trHeight w:val="849"/>
        </w:trPr>
        <w:tc>
          <w:tcPr>
            <w:tcW w:w="3857" w:type="dxa"/>
          </w:tcPr>
          <w:p w14:paraId="299ADB29" w14:textId="589E610D" w:rsidR="00C00209" w:rsidRPr="000E4848" w:rsidRDefault="00C00209" w:rsidP="00DC2925">
            <w:pPr>
              <w:numPr>
                <w:ilvl w:val="0"/>
                <w:numId w:val="57"/>
              </w:numPr>
              <w:tabs>
                <w:tab w:val="left" w:pos="3828"/>
                <w:tab w:val="left" w:pos="6379"/>
              </w:tabs>
              <w:spacing w:before="0" w:after="0" w:line="240" w:lineRule="auto"/>
              <w:ind w:right="849"/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</w:pPr>
            <w:r w:rsidRPr="008B3BA6">
              <w:rPr>
                <w:rFonts w:eastAsia="Times New Roman" w:cs="Times New Roman"/>
                <w:b/>
                <w:color w:val="auto"/>
                <w:spacing w:val="-4"/>
                <w:sz w:val="20"/>
                <w:szCs w:val="20"/>
                <w:lang w:eastAsia="fr-FR"/>
              </w:rPr>
              <w:t>L’aidant principal exprime des sentiments de détresse, de colère ou de dépression</w:t>
            </w:r>
          </w:p>
        </w:tc>
        <w:tc>
          <w:tcPr>
            <w:tcW w:w="1792" w:type="dxa"/>
            <w:shd w:val="clear" w:color="auto" w:fill="F2F2F2" w:themeFill="background1" w:themeFillShade="F2"/>
            <w:vAlign w:val="center"/>
          </w:tcPr>
          <w:p w14:paraId="34D681F9" w14:textId="77777777" w:rsidR="00C00209" w:rsidRPr="008B3BA6" w:rsidRDefault="00C00209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3191" w:type="dxa"/>
            <w:vMerge/>
          </w:tcPr>
          <w:p w14:paraId="2444EB46" w14:textId="77777777" w:rsidR="00C00209" w:rsidRPr="009E48B0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  <w:tc>
          <w:tcPr>
            <w:tcW w:w="1792" w:type="dxa"/>
            <w:vMerge/>
            <w:shd w:val="clear" w:color="auto" w:fill="F2F2F2" w:themeFill="background1" w:themeFillShade="F2"/>
          </w:tcPr>
          <w:p w14:paraId="0302B0A7" w14:textId="77777777" w:rsidR="00C00209" w:rsidRPr="009E48B0" w:rsidRDefault="00C00209" w:rsidP="00C00209">
            <w:pPr>
              <w:spacing w:before="0" w:after="0" w:line="240" w:lineRule="auto"/>
              <w:rPr>
                <w:b/>
                <w:color w:val="3E8D9C" w:themeColor="background2" w:themeShade="BF"/>
                <w:sz w:val="20"/>
                <w:szCs w:val="18"/>
              </w:rPr>
            </w:pPr>
          </w:p>
        </w:tc>
      </w:tr>
    </w:tbl>
    <w:p w14:paraId="60C2E28B" w14:textId="77777777" w:rsidR="00D2680A" w:rsidRPr="008904DA" w:rsidRDefault="00D2680A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679"/>
        <w:gridCol w:w="850"/>
        <w:gridCol w:w="4253"/>
        <w:gridCol w:w="850"/>
      </w:tblGrid>
      <w:tr w:rsidR="00616BB2" w14:paraId="62AE418C" w14:textId="6FC9484D" w:rsidTr="00616BB2">
        <w:tc>
          <w:tcPr>
            <w:tcW w:w="10632" w:type="dxa"/>
            <w:gridSpan w:val="4"/>
          </w:tcPr>
          <w:p w14:paraId="17E7B46D" w14:textId="7511CD56" w:rsidR="00616BB2" w:rsidRPr="00D2680A" w:rsidRDefault="00616BB2" w:rsidP="00D2680A">
            <w:pPr>
              <w:jc w:val="center"/>
              <w:rPr>
                <w:b/>
                <w:bCs/>
                <w:color w:val="107082" w:themeColor="accent2"/>
              </w:rPr>
            </w:pPr>
            <w:r w:rsidRPr="00D2680A">
              <w:rPr>
                <w:b/>
                <w:bCs/>
                <w:color w:val="107082" w:themeColor="accent2"/>
              </w:rPr>
              <w:t>SECTION Q : EVALUATION DE L’ENVIRONNEMENT</w:t>
            </w:r>
          </w:p>
        </w:tc>
      </w:tr>
      <w:tr w:rsidR="00616BB2" w14:paraId="5B6360F7" w14:textId="2F017637" w:rsidTr="009A1643">
        <w:trPr>
          <w:trHeight w:val="1254"/>
        </w:trPr>
        <w:tc>
          <w:tcPr>
            <w:tcW w:w="4679" w:type="dxa"/>
          </w:tcPr>
          <w:p w14:paraId="70B09E43" w14:textId="77777777" w:rsidR="00616BB2" w:rsidRPr="00D2680A" w:rsidRDefault="00616BB2" w:rsidP="00D2680A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>1. LOGEMENT</w:t>
            </w:r>
          </w:p>
          <w:p w14:paraId="1C99957D" w14:textId="02C7488E" w:rsidR="00616BB2" w:rsidRPr="00D2680A" w:rsidRDefault="00616BB2" w:rsidP="00D2680A">
            <w:pPr>
              <w:spacing w:before="0" w:after="0" w:line="240" w:lineRule="auto"/>
              <w:rPr>
                <w:i/>
                <w:sz w:val="18"/>
                <w:szCs w:val="16"/>
              </w:rPr>
            </w:pPr>
            <w:r w:rsidRPr="00D2680A">
              <w:rPr>
                <w:i/>
                <w:sz w:val="18"/>
                <w:szCs w:val="16"/>
              </w:rPr>
              <w:t>Codez tout élément suivant qui rend le logement du client inhabitable ou dangereux (si est temporairement en institution : baser l’évaluation sur une visite à domicile)</w:t>
            </w:r>
          </w:p>
          <w:p w14:paraId="5215761E" w14:textId="375D535F" w:rsidR="00616BB2" w:rsidRPr="004E6901" w:rsidRDefault="00616BB2" w:rsidP="004E6901">
            <w:pPr>
              <w:spacing w:before="0" w:after="0" w:line="240" w:lineRule="auto"/>
              <w:rPr>
                <w:b/>
                <w:color w:val="7030A0"/>
                <w:sz w:val="20"/>
                <w:szCs w:val="18"/>
              </w:rPr>
            </w:pPr>
            <w:r w:rsidRPr="00D2680A">
              <w:rPr>
                <w:b/>
                <w:color w:val="7030A0"/>
                <w:sz w:val="20"/>
                <w:szCs w:val="18"/>
              </w:rPr>
              <w:t>0. Non</w:t>
            </w:r>
            <w:r w:rsidR="004E6901">
              <w:rPr>
                <w:b/>
                <w:color w:val="7030A0"/>
                <w:sz w:val="20"/>
                <w:szCs w:val="18"/>
              </w:rPr>
              <w:t xml:space="preserve">       </w:t>
            </w:r>
            <w:r w:rsidRPr="00D2680A">
              <w:rPr>
                <w:b/>
                <w:color w:val="7030A0"/>
                <w:sz w:val="20"/>
                <w:szCs w:val="18"/>
              </w:rPr>
              <w:t>1. Oui</w:t>
            </w:r>
            <w:r w:rsidR="004E6901">
              <w:rPr>
                <w:b/>
                <w:color w:val="7030A0"/>
                <w:sz w:val="20"/>
                <w:szCs w:val="18"/>
              </w:rPr>
              <w:t xml:space="preserve">         </w:t>
            </w:r>
            <w:r w:rsidRPr="00D2680A">
              <w:rPr>
                <w:b/>
                <w:color w:val="7030A0"/>
                <w:sz w:val="20"/>
                <w:szCs w:val="18"/>
              </w:rPr>
              <w:t>2. Inconnu, logement non visité</w:t>
            </w:r>
          </w:p>
        </w:tc>
        <w:tc>
          <w:tcPr>
            <w:tcW w:w="850" w:type="dxa"/>
            <w:vAlign w:val="center"/>
          </w:tcPr>
          <w:p w14:paraId="1790056C" w14:textId="77777777" w:rsidR="00616BB2" w:rsidRPr="00D2680A" w:rsidRDefault="00616BB2" w:rsidP="009A1643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</w:p>
          <w:p w14:paraId="4C396753" w14:textId="77777777" w:rsidR="00616BB2" w:rsidRPr="00D2680A" w:rsidRDefault="00616BB2" w:rsidP="009A1643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</w:p>
          <w:p w14:paraId="1C614A12" w14:textId="0B2CAEC5" w:rsidR="00616BB2" w:rsidRDefault="00616BB2" w:rsidP="009A1643">
            <w:pPr>
              <w:spacing w:before="0" w:after="0" w:line="240" w:lineRule="auto"/>
              <w:jc w:val="center"/>
            </w:pPr>
          </w:p>
        </w:tc>
        <w:tc>
          <w:tcPr>
            <w:tcW w:w="4253" w:type="dxa"/>
          </w:tcPr>
          <w:p w14:paraId="35F2FF0E" w14:textId="77777777" w:rsidR="004E6901" w:rsidRPr="00D2680A" w:rsidRDefault="004E6901" w:rsidP="004E6901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>2. VIT DANS UN APPARTEMENT OU UNE MAISON AMENAGE ACCESSIBLE AUX PERSONNES HANDICAPEES</w:t>
            </w:r>
          </w:p>
          <w:p w14:paraId="46D2EAC2" w14:textId="125436FC" w:rsidR="004E6901" w:rsidRPr="004E6901" w:rsidRDefault="004E6901" w:rsidP="00D2680A">
            <w:pPr>
              <w:spacing w:before="0" w:after="0" w:line="240" w:lineRule="auto"/>
              <w:rPr>
                <w:b/>
                <w:color w:val="7030A0"/>
                <w:sz w:val="20"/>
                <w:szCs w:val="18"/>
              </w:rPr>
            </w:pPr>
            <w:r w:rsidRPr="00D2680A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  <w:p w14:paraId="2F032275" w14:textId="1AD3B4FC" w:rsidR="004E6901" w:rsidRPr="00D2680A" w:rsidRDefault="004E6901" w:rsidP="004E6901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620F3CB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6BB2" w14:paraId="5953A158" w14:textId="77777777" w:rsidTr="009A1643">
        <w:trPr>
          <w:trHeight w:val="1004"/>
        </w:trPr>
        <w:tc>
          <w:tcPr>
            <w:tcW w:w="4679" w:type="dxa"/>
          </w:tcPr>
          <w:p w14:paraId="000F5841" w14:textId="0AE1382D" w:rsidR="00616BB2" w:rsidRPr="00616BB2" w:rsidRDefault="00616BB2" w:rsidP="00DC2925">
            <w:pPr>
              <w:numPr>
                <w:ilvl w:val="0"/>
                <w:numId w:val="58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Dégradation du logement</w:t>
            </w:r>
            <w:r w:rsidRPr="00D2680A">
              <w:rPr>
                <w:sz w:val="18"/>
                <w:szCs w:val="16"/>
              </w:rPr>
              <w:br/>
            </w:r>
            <w:r w:rsidRPr="00D2680A">
              <w:rPr>
                <w:i/>
                <w:sz w:val="18"/>
                <w:szCs w:val="16"/>
              </w:rPr>
              <w:t>Par ex. : accumulation dangereuse ; éclairage insuffisant ou inexistant dans la salle de séjour, la chambre à coucher, la cuisine, les toilettes, les couloirs ; fuite de tuyaux ; trou dans le sol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7B95455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35FB311E" w14:textId="77777777" w:rsidR="004E6901" w:rsidRPr="00D2680A" w:rsidRDefault="004E6901" w:rsidP="004E6901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>3. ENVIRONNEMENT EXTERIEUR</w:t>
            </w:r>
          </w:p>
          <w:p w14:paraId="1A209FD9" w14:textId="77777777" w:rsidR="00616BB2" w:rsidRDefault="004E6901" w:rsidP="004E6901">
            <w:pPr>
              <w:spacing w:before="0" w:after="0" w:line="240" w:lineRule="auto"/>
              <w:rPr>
                <w:b/>
                <w:color w:val="7030A0"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ab/>
            </w:r>
            <w:r w:rsidRPr="00D2680A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  <w:p w14:paraId="4BE52CDA" w14:textId="5705F1F8" w:rsidR="004E6901" w:rsidRPr="004E6901" w:rsidRDefault="004E6901" w:rsidP="004E6901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31F684DB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6BB2" w14:paraId="7ED2A3E4" w14:textId="77777777" w:rsidTr="009A1643">
        <w:trPr>
          <w:trHeight w:val="594"/>
        </w:trPr>
        <w:tc>
          <w:tcPr>
            <w:tcW w:w="4679" w:type="dxa"/>
          </w:tcPr>
          <w:p w14:paraId="78619A5C" w14:textId="11E418A3" w:rsidR="00616BB2" w:rsidRPr="00616BB2" w:rsidRDefault="00616BB2" w:rsidP="00DC2925">
            <w:pPr>
              <w:numPr>
                <w:ilvl w:val="0"/>
                <w:numId w:val="58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Infestation</w:t>
            </w:r>
            <w:r w:rsidRPr="00D2680A">
              <w:rPr>
                <w:sz w:val="18"/>
                <w:szCs w:val="16"/>
              </w:rPr>
              <w:br/>
            </w:r>
            <w:r w:rsidRPr="00D2680A">
              <w:rPr>
                <w:i/>
                <w:sz w:val="18"/>
                <w:szCs w:val="16"/>
              </w:rPr>
              <w:t>Par ex. : extrêmement sale, cuisine infestée par des rats, des insectes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36BC31E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68292DF0" w14:textId="57231F56" w:rsidR="00616BB2" w:rsidRPr="00854E1A" w:rsidRDefault="004E6901" w:rsidP="00DC2925">
            <w:pPr>
              <w:numPr>
                <w:ilvl w:val="0"/>
                <w:numId w:val="59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Possibilité d’une assistance d’urgence</w:t>
            </w:r>
            <w:r w:rsidRPr="00D2680A">
              <w:rPr>
                <w:b/>
                <w:sz w:val="18"/>
                <w:szCs w:val="16"/>
              </w:rPr>
              <w:br/>
            </w:r>
            <w:r w:rsidRPr="00D2680A">
              <w:rPr>
                <w:i/>
                <w:sz w:val="18"/>
                <w:szCs w:val="16"/>
              </w:rPr>
              <w:t>Par ex. : téléphone, système de téléalarme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ED43A70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6BB2" w14:paraId="235A9EA6" w14:textId="77777777" w:rsidTr="009A1643">
        <w:trPr>
          <w:trHeight w:val="696"/>
        </w:trPr>
        <w:tc>
          <w:tcPr>
            <w:tcW w:w="4679" w:type="dxa"/>
          </w:tcPr>
          <w:p w14:paraId="71E64D6C" w14:textId="02D178E3" w:rsidR="00616BB2" w:rsidRPr="00616BB2" w:rsidRDefault="00616BB2" w:rsidP="00DC2925">
            <w:pPr>
              <w:numPr>
                <w:ilvl w:val="0"/>
                <w:numId w:val="58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Chauffage ou climatisation inadéquat</w:t>
            </w:r>
            <w:r w:rsidRPr="00D2680A">
              <w:rPr>
                <w:sz w:val="18"/>
                <w:szCs w:val="16"/>
              </w:rPr>
              <w:t xml:space="preserve"> </w:t>
            </w:r>
            <w:r w:rsidRPr="00D2680A">
              <w:rPr>
                <w:sz w:val="18"/>
                <w:szCs w:val="16"/>
              </w:rPr>
              <w:br/>
            </w:r>
            <w:r w:rsidRPr="00D2680A">
              <w:rPr>
                <w:i/>
                <w:sz w:val="18"/>
                <w:szCs w:val="16"/>
              </w:rPr>
              <w:t>Par ex. : trop froid en hiver, trop chaud en été ; chauffage au bois chez asthmatique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B352225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306BAD4D" w14:textId="6BB81DAF" w:rsidR="00616BB2" w:rsidRPr="00854E1A" w:rsidRDefault="004E6901" w:rsidP="00DC2925">
            <w:pPr>
              <w:numPr>
                <w:ilvl w:val="0"/>
                <w:numId w:val="59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Accès à l’épicerie sans assistance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2DE41DDE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6BB2" w14:paraId="601BF8C4" w14:textId="77777777" w:rsidTr="009A1643">
        <w:trPr>
          <w:trHeight w:val="897"/>
        </w:trPr>
        <w:tc>
          <w:tcPr>
            <w:tcW w:w="4679" w:type="dxa"/>
          </w:tcPr>
          <w:p w14:paraId="66850757" w14:textId="4EAE7F48" w:rsidR="00616BB2" w:rsidRPr="00616BB2" w:rsidRDefault="00616BB2" w:rsidP="00DC2925">
            <w:pPr>
              <w:numPr>
                <w:ilvl w:val="0"/>
                <w:numId w:val="58"/>
              </w:numPr>
              <w:spacing w:before="0" w:after="0" w:line="240" w:lineRule="auto"/>
              <w:rPr>
                <w:i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Manque de sécurité de la personne</w:t>
            </w:r>
            <w:r w:rsidRPr="00D2680A">
              <w:rPr>
                <w:sz w:val="18"/>
                <w:szCs w:val="16"/>
              </w:rPr>
              <w:t xml:space="preserve"> </w:t>
            </w:r>
            <w:r w:rsidRPr="00D2680A">
              <w:rPr>
                <w:sz w:val="18"/>
                <w:szCs w:val="16"/>
              </w:rPr>
              <w:br/>
            </w:r>
            <w:r w:rsidRPr="00D2680A">
              <w:rPr>
                <w:i/>
                <w:sz w:val="18"/>
                <w:szCs w:val="16"/>
              </w:rPr>
              <w:t>Par ex. : a peur d’être agressée, problème de sécurité pour chercher son courrier ou rendre visite aux voisins, circulation intense dans la rue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187787EC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3CA6311E" w14:textId="449D629E" w:rsidR="00616BB2" w:rsidRPr="00854E1A" w:rsidRDefault="004E6901" w:rsidP="00DC2925">
            <w:pPr>
              <w:numPr>
                <w:ilvl w:val="0"/>
                <w:numId w:val="59"/>
              </w:numPr>
              <w:spacing w:before="0" w:after="0" w:line="240" w:lineRule="auto"/>
              <w:rPr>
                <w:b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Possibilité de délivrance d’épicerie à domicile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EB71135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616BB2" w14:paraId="255A9D62" w14:textId="77777777" w:rsidTr="009A1643">
        <w:trPr>
          <w:trHeight w:val="1004"/>
        </w:trPr>
        <w:tc>
          <w:tcPr>
            <w:tcW w:w="4679" w:type="dxa"/>
          </w:tcPr>
          <w:p w14:paraId="2C23613A" w14:textId="094612DF" w:rsidR="00616BB2" w:rsidRPr="004E6901" w:rsidRDefault="00616BB2" w:rsidP="00DC2925">
            <w:pPr>
              <w:pStyle w:val="Paragraphedeliste"/>
              <w:numPr>
                <w:ilvl w:val="0"/>
                <w:numId w:val="58"/>
              </w:numPr>
              <w:spacing w:before="0" w:after="0" w:line="240" w:lineRule="auto"/>
              <w:rPr>
                <w:b/>
                <w:sz w:val="20"/>
                <w:szCs w:val="18"/>
              </w:rPr>
            </w:pPr>
            <w:r w:rsidRPr="004E6901">
              <w:rPr>
                <w:b/>
                <w:sz w:val="18"/>
                <w:szCs w:val="16"/>
              </w:rPr>
              <w:t>Accessibilité du logement ou des pièces à l’intérieur du logement limitée</w:t>
            </w:r>
            <w:r w:rsidRPr="004E6901">
              <w:rPr>
                <w:sz w:val="18"/>
                <w:szCs w:val="16"/>
              </w:rPr>
              <w:br/>
            </w:r>
            <w:r w:rsidRPr="004E6901">
              <w:rPr>
                <w:i/>
                <w:sz w:val="18"/>
                <w:szCs w:val="16"/>
              </w:rPr>
              <w:t>Par ex. : difficulté pour entrer ou sortir du logement ; incapable de monter les escaliers, difficulté pour manœuvrer ; pas de barrières là où c’est nécessaire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455C8BB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7BB2E819" w14:textId="77777777" w:rsidR="004E6901" w:rsidRPr="00D2680A" w:rsidRDefault="004E6901" w:rsidP="004E6901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>4. DIFFICULTES FINANCIERES</w:t>
            </w:r>
          </w:p>
          <w:p w14:paraId="197EF441" w14:textId="77777777" w:rsidR="004E6901" w:rsidRPr="00D2680A" w:rsidRDefault="004E6901" w:rsidP="004E6901">
            <w:pPr>
              <w:spacing w:before="0" w:after="0" w:line="240" w:lineRule="auto"/>
              <w:rPr>
                <w:b/>
                <w:sz w:val="18"/>
                <w:szCs w:val="16"/>
              </w:rPr>
            </w:pPr>
            <w:r w:rsidRPr="00D2680A">
              <w:rPr>
                <w:b/>
                <w:sz w:val="18"/>
                <w:szCs w:val="16"/>
              </w:rPr>
              <w:t>Au cours des 30 derniers jours, afin de réduire son budget, la personne a renoncé à : nourriture, vêtement, abri adéquat ; chauffage - climatisation suffisants ; médicaments prescrits ; aides et soins à domicile, soins médicaux nécessaires.</w:t>
            </w:r>
          </w:p>
          <w:p w14:paraId="366D2E1E" w14:textId="77777777" w:rsidR="004E6901" w:rsidRPr="00D2680A" w:rsidRDefault="004E6901" w:rsidP="004E6901">
            <w:pPr>
              <w:spacing w:before="0" w:after="0" w:line="240" w:lineRule="auto"/>
              <w:rPr>
                <w:b/>
                <w:color w:val="7030A0"/>
                <w:sz w:val="18"/>
                <w:szCs w:val="16"/>
              </w:rPr>
            </w:pPr>
            <w:r w:rsidRPr="00D2680A">
              <w:rPr>
                <w:b/>
                <w:sz w:val="20"/>
                <w:szCs w:val="18"/>
              </w:rPr>
              <w:tab/>
            </w:r>
            <w:r w:rsidRPr="00D2680A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  <w:p w14:paraId="4A02A5E5" w14:textId="77777777" w:rsidR="00616BB2" w:rsidRPr="00D2680A" w:rsidRDefault="00616BB2" w:rsidP="00D2680A">
            <w:pPr>
              <w:spacing w:before="0" w:after="0" w:line="240" w:lineRule="auto"/>
              <w:rPr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62A3149C" w14:textId="77777777" w:rsidR="00616BB2" w:rsidRPr="00854E1A" w:rsidRDefault="00616BB2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</w:tbl>
    <w:p w14:paraId="1AD89F62" w14:textId="77777777" w:rsidR="008904DA" w:rsidRPr="008904DA" w:rsidRDefault="008904DA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679"/>
        <w:gridCol w:w="850"/>
        <w:gridCol w:w="4253"/>
        <w:gridCol w:w="850"/>
      </w:tblGrid>
      <w:tr w:rsidR="005245B3" w14:paraId="00B231EC" w14:textId="0D080150" w:rsidTr="005245B3">
        <w:tc>
          <w:tcPr>
            <w:tcW w:w="10632" w:type="dxa"/>
            <w:gridSpan w:val="4"/>
          </w:tcPr>
          <w:p w14:paraId="07271BEE" w14:textId="6C87DDDE" w:rsidR="005245B3" w:rsidRPr="00D2680A" w:rsidRDefault="005245B3" w:rsidP="00D2680A">
            <w:pPr>
              <w:jc w:val="center"/>
              <w:rPr>
                <w:b/>
                <w:bCs/>
                <w:color w:val="107082" w:themeColor="accent2"/>
              </w:rPr>
            </w:pPr>
            <w:r w:rsidRPr="00D2680A">
              <w:rPr>
                <w:b/>
                <w:bCs/>
                <w:color w:val="107082" w:themeColor="accent2"/>
              </w:rPr>
              <w:t>SECTION R : PERSPECTIVES DE SORTIE ET ETAT GENERAL</w:t>
            </w:r>
          </w:p>
        </w:tc>
      </w:tr>
      <w:tr w:rsidR="00CC0348" w14:paraId="5A87C97D" w14:textId="02671FFA" w:rsidTr="009A1643">
        <w:tc>
          <w:tcPr>
            <w:tcW w:w="4679" w:type="dxa"/>
          </w:tcPr>
          <w:p w14:paraId="60A0F3B3" w14:textId="3ED716E2" w:rsidR="00CC0348" w:rsidRPr="00D2680A" w:rsidRDefault="00CC0348" w:rsidP="006B17A0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 xml:space="preserve">1. AU MOINS UN OBJECTIF DE TRAITEMENT ATTEINT DURANT LES 90 DERNIERS JOURS (OU DEPUIS </w:t>
            </w:r>
            <w:smartTag w:uri="urn:schemas-microsoft-com:office:smarttags" w:element="PersonName">
              <w:smartTagPr>
                <w:attr w:name="ProductID" w:val="LA DERNIERE EVALUATION"/>
              </w:smartTagPr>
              <w:r w:rsidRPr="00D2680A">
                <w:rPr>
                  <w:b/>
                  <w:sz w:val="20"/>
                  <w:szCs w:val="18"/>
                </w:rPr>
                <w:t>LA DERNIERE EVALUATION</w:t>
              </w:r>
            </w:smartTag>
            <w:r w:rsidRPr="00D2680A">
              <w:rPr>
                <w:b/>
                <w:sz w:val="20"/>
                <w:szCs w:val="18"/>
              </w:rPr>
              <w:t xml:space="preserve"> SI MOINS DE 90 JOURS)</w:t>
            </w:r>
          </w:p>
          <w:p w14:paraId="4F31E1CE" w14:textId="46002121" w:rsidR="00CC0348" w:rsidRPr="005245B3" w:rsidRDefault="00CC0348" w:rsidP="006B17A0">
            <w:pPr>
              <w:spacing w:before="0" w:after="0" w:line="240" w:lineRule="auto"/>
              <w:rPr>
                <w:b/>
                <w:color w:val="7030A0"/>
                <w:sz w:val="20"/>
                <w:szCs w:val="18"/>
              </w:rPr>
            </w:pPr>
            <w:r w:rsidRPr="00D2680A">
              <w:rPr>
                <w:b/>
                <w:sz w:val="20"/>
                <w:szCs w:val="18"/>
              </w:rPr>
              <w:tab/>
            </w:r>
            <w:r w:rsidRPr="00D2680A">
              <w:rPr>
                <w:b/>
                <w:color w:val="7030A0"/>
                <w:sz w:val="20"/>
                <w:szCs w:val="18"/>
              </w:rPr>
              <w:t xml:space="preserve">0. Non    1. Oui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7B08915" w14:textId="77777777" w:rsidR="00CC0348" w:rsidRPr="005245B3" w:rsidRDefault="00CC0348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6A6439DB" w14:textId="6AE59699" w:rsidR="005245B3" w:rsidRPr="00D901B8" w:rsidRDefault="005245B3" w:rsidP="005245B3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D901B8">
              <w:rPr>
                <w:b/>
                <w:sz w:val="20"/>
                <w:szCs w:val="18"/>
              </w:rPr>
              <w:t>2. CHANGEMENT SIGNIFICATIF DE L’INDEPENDANCE GENERALE PAR RAPPORT A IL Y A 90 JOURS (ou depuis la dernière évaluation si moins de 90 jours)</w:t>
            </w:r>
          </w:p>
          <w:p w14:paraId="220C6605" w14:textId="77777777" w:rsidR="005245B3" w:rsidRDefault="005245B3" w:rsidP="00DC2925">
            <w:pPr>
              <w:numPr>
                <w:ilvl w:val="0"/>
                <w:numId w:val="60"/>
              </w:numPr>
              <w:tabs>
                <w:tab w:val="clear" w:pos="1440"/>
                <w:tab w:val="num" w:pos="567"/>
                <w:tab w:val="num" w:pos="1080"/>
              </w:tabs>
              <w:spacing w:before="0" w:after="0" w:line="240" w:lineRule="auto"/>
              <w:ind w:left="1168" w:hanging="567"/>
              <w:rPr>
                <w:sz w:val="18"/>
                <w:szCs w:val="16"/>
              </w:rPr>
            </w:pPr>
            <w:r w:rsidRPr="00D901B8">
              <w:rPr>
                <w:b/>
                <w:sz w:val="18"/>
                <w:szCs w:val="16"/>
              </w:rPr>
              <w:t>Amélioration</w:t>
            </w:r>
            <w:r w:rsidRPr="00D901B8">
              <w:rPr>
                <w:sz w:val="18"/>
                <w:szCs w:val="16"/>
              </w:rPr>
              <w:t> : reçoit moins d’aide (passez à la</w:t>
            </w:r>
            <w:r>
              <w:rPr>
                <w:sz w:val="18"/>
                <w:szCs w:val="16"/>
              </w:rPr>
              <w:t xml:space="preserve"> </w:t>
            </w:r>
            <w:r w:rsidRPr="00D901B8">
              <w:rPr>
                <w:sz w:val="18"/>
                <w:szCs w:val="16"/>
              </w:rPr>
              <w:t>section S)</w:t>
            </w:r>
          </w:p>
          <w:p w14:paraId="7D721FD2" w14:textId="77777777" w:rsidR="005245B3" w:rsidRDefault="005245B3" w:rsidP="00DC2925">
            <w:pPr>
              <w:numPr>
                <w:ilvl w:val="0"/>
                <w:numId w:val="60"/>
              </w:numPr>
              <w:tabs>
                <w:tab w:val="clear" w:pos="1440"/>
                <w:tab w:val="num" w:pos="567"/>
                <w:tab w:val="num" w:pos="1080"/>
              </w:tabs>
              <w:spacing w:before="0" w:after="0" w:line="240" w:lineRule="auto"/>
              <w:ind w:hanging="839"/>
              <w:rPr>
                <w:sz w:val="18"/>
                <w:szCs w:val="16"/>
              </w:rPr>
            </w:pPr>
            <w:r w:rsidRPr="00D901B8">
              <w:rPr>
                <w:b/>
                <w:sz w:val="18"/>
                <w:szCs w:val="16"/>
              </w:rPr>
              <w:t>Pas de changement</w:t>
            </w:r>
            <w:r w:rsidRPr="00D901B8">
              <w:rPr>
                <w:sz w:val="18"/>
                <w:szCs w:val="16"/>
              </w:rPr>
              <w:t xml:space="preserve"> (passez à la section S)</w:t>
            </w:r>
          </w:p>
          <w:p w14:paraId="1DC58852" w14:textId="3BB1FB27" w:rsidR="005245B3" w:rsidRPr="002E45DB" w:rsidRDefault="005245B3" w:rsidP="00DC2925">
            <w:pPr>
              <w:numPr>
                <w:ilvl w:val="0"/>
                <w:numId w:val="60"/>
              </w:numPr>
              <w:tabs>
                <w:tab w:val="clear" w:pos="1440"/>
                <w:tab w:val="num" w:pos="567"/>
                <w:tab w:val="num" w:pos="1080"/>
              </w:tabs>
              <w:spacing w:before="0" w:after="0" w:line="240" w:lineRule="auto"/>
              <w:ind w:hanging="839"/>
              <w:rPr>
                <w:sz w:val="18"/>
                <w:szCs w:val="16"/>
              </w:rPr>
            </w:pPr>
            <w:r w:rsidRPr="005245B3">
              <w:rPr>
                <w:b/>
                <w:sz w:val="18"/>
                <w:szCs w:val="16"/>
              </w:rPr>
              <w:t>Détérioration</w:t>
            </w:r>
            <w:r w:rsidRPr="005245B3">
              <w:rPr>
                <w:sz w:val="18"/>
                <w:szCs w:val="16"/>
              </w:rPr>
              <w:t> : reçoit plus d’aide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49427B3C" w14:textId="77777777" w:rsidR="00CC0348" w:rsidRPr="005245B3" w:rsidRDefault="00CC0348" w:rsidP="009A1643">
            <w:pPr>
              <w:spacing w:before="0" w:after="0" w:line="240" w:lineRule="auto"/>
              <w:jc w:val="center"/>
              <w:rPr>
                <w:sz w:val="18"/>
                <w:szCs w:val="16"/>
              </w:rPr>
            </w:pPr>
          </w:p>
        </w:tc>
      </w:tr>
      <w:tr w:rsidR="005245B3" w14:paraId="29C36C5B" w14:textId="38657C19" w:rsidTr="00CE58A7">
        <w:tc>
          <w:tcPr>
            <w:tcW w:w="10632" w:type="dxa"/>
            <w:gridSpan w:val="4"/>
          </w:tcPr>
          <w:p w14:paraId="285694D0" w14:textId="44E3E4A0" w:rsidR="005245B3" w:rsidRPr="007A5336" w:rsidRDefault="005245B3" w:rsidP="007A5336">
            <w:pPr>
              <w:spacing w:before="0" w:after="0" w:line="240" w:lineRule="auto"/>
              <w:jc w:val="center"/>
              <w:rPr>
                <w:b/>
                <w:bCs/>
                <w:sz w:val="20"/>
                <w:szCs w:val="18"/>
              </w:rPr>
            </w:pPr>
            <w:r w:rsidRPr="007A5336">
              <w:rPr>
                <w:b/>
                <w:bCs/>
                <w:sz w:val="20"/>
                <w:szCs w:val="18"/>
              </w:rPr>
              <w:lastRenderedPageBreak/>
              <w:t>CODEZ LES TROIS ITEMS SUIVANTS EN CAS DE DETERIORATION DURANT LES 90 DERNIERS JOURS SINON PASSEZ A LA SECTION S</w:t>
            </w:r>
          </w:p>
        </w:tc>
      </w:tr>
      <w:tr w:rsidR="00CC0348" w14:paraId="6CB28C64" w14:textId="1C97BF37" w:rsidTr="009A1643">
        <w:tc>
          <w:tcPr>
            <w:tcW w:w="4679" w:type="dxa"/>
          </w:tcPr>
          <w:p w14:paraId="4DBFF6D7" w14:textId="77777777" w:rsidR="00CC0348" w:rsidRDefault="00CC0348" w:rsidP="006A3C11">
            <w:pPr>
              <w:rPr>
                <w:b/>
                <w:sz w:val="20"/>
                <w:szCs w:val="18"/>
              </w:rPr>
            </w:pPr>
            <w:r w:rsidRPr="006A3C11">
              <w:rPr>
                <w:b/>
                <w:sz w:val="20"/>
                <w:szCs w:val="18"/>
              </w:rPr>
              <w:t xml:space="preserve">3. NOMBRE D’AVQ PARMI LES 10 DOMAINES (D’APRES G2) POUR LESQUELLES </w:t>
            </w:r>
            <w:smartTag w:uri="urn:schemas-microsoft-com:office:smarttags" w:element="PersonName">
              <w:smartTagPr>
                <w:attr w:name="ProductID" w:val="LA PERSONNE ETAIT"/>
              </w:smartTagPr>
              <w:r w:rsidRPr="006A3C11">
                <w:rPr>
                  <w:b/>
                  <w:sz w:val="20"/>
                  <w:szCs w:val="18"/>
                </w:rPr>
                <w:t>LA PERSONNE ETAIT</w:t>
              </w:r>
            </w:smartTag>
            <w:r w:rsidRPr="006A3C11">
              <w:rPr>
                <w:b/>
                <w:sz w:val="20"/>
                <w:szCs w:val="18"/>
              </w:rPr>
              <w:t xml:space="preserve"> INDEPENDANTE AVANT LA DETERIORATION</w:t>
            </w:r>
          </w:p>
          <w:p w14:paraId="6D2E7D8F" w14:textId="08DE2862" w:rsidR="00CC0348" w:rsidRPr="00BD18A1" w:rsidRDefault="00CC0348" w:rsidP="006A3C11">
            <w:pPr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1BD7807" w14:textId="401127BE" w:rsidR="00CC0348" w:rsidRPr="005245B3" w:rsidRDefault="00CC0348" w:rsidP="009A164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3385C135" w14:textId="2ACD6D71" w:rsidR="00CC0348" w:rsidRPr="005245B3" w:rsidRDefault="005245B3" w:rsidP="006A3C11">
            <w:pPr>
              <w:rPr>
                <w:b/>
                <w:i/>
                <w:sz w:val="20"/>
                <w:szCs w:val="18"/>
              </w:rPr>
            </w:pPr>
            <w:r w:rsidRPr="006A3C11">
              <w:rPr>
                <w:b/>
                <w:i/>
                <w:sz w:val="20"/>
                <w:szCs w:val="18"/>
              </w:rPr>
              <w:t xml:space="preserve">4. NOMBRE D’AIVQ PARMI LES 8 DOMAINES (D’APRES G1 CI-DESSUS) POUR LESQUELLES </w:t>
            </w:r>
            <w:smartTag w:uri="urn:schemas-microsoft-com:office:smarttags" w:element="PersonName">
              <w:smartTagPr>
                <w:attr w:name="ProductID" w:val="LA PERSONNE ETAIT"/>
              </w:smartTagPr>
              <w:r w:rsidRPr="006A3C11">
                <w:rPr>
                  <w:b/>
                  <w:i/>
                  <w:sz w:val="20"/>
                  <w:szCs w:val="18"/>
                </w:rPr>
                <w:t>LA PERSONNE ETAIT</w:t>
              </w:r>
            </w:smartTag>
            <w:r w:rsidRPr="006A3C11">
              <w:rPr>
                <w:b/>
                <w:i/>
                <w:sz w:val="20"/>
                <w:szCs w:val="18"/>
              </w:rPr>
              <w:t xml:space="preserve"> INDEPENDANTE AVANT LA DETERIORATION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048F57AF" w14:textId="77777777" w:rsidR="00CC0348" w:rsidRPr="005245B3" w:rsidRDefault="00CC0348" w:rsidP="009A1643">
            <w:pPr>
              <w:jc w:val="center"/>
              <w:rPr>
                <w:sz w:val="18"/>
                <w:szCs w:val="16"/>
              </w:rPr>
            </w:pPr>
          </w:p>
        </w:tc>
      </w:tr>
      <w:tr w:rsidR="00CC0348" w14:paraId="19C019FF" w14:textId="0D35C29C" w:rsidTr="009A1643">
        <w:tc>
          <w:tcPr>
            <w:tcW w:w="4679" w:type="dxa"/>
          </w:tcPr>
          <w:p w14:paraId="0D234B23" w14:textId="675B015C" w:rsidR="00CC0348" w:rsidRPr="00BD18A1" w:rsidRDefault="00CC0348" w:rsidP="00BD18A1">
            <w:pPr>
              <w:rPr>
                <w:b/>
                <w:i/>
                <w:sz w:val="20"/>
                <w:szCs w:val="18"/>
              </w:rPr>
            </w:pPr>
            <w:r w:rsidRPr="00BD18A1">
              <w:rPr>
                <w:b/>
                <w:i/>
                <w:sz w:val="20"/>
                <w:szCs w:val="18"/>
              </w:rPr>
              <w:t>5. DATE DE DEBUT DE L’ENLEVEMENT OU DU PROBLEME PRECIPITANT L’AGGRAVATION</w:t>
            </w:r>
          </w:p>
          <w:p w14:paraId="1E062E1F" w14:textId="77777777" w:rsidR="00CC0348" w:rsidRPr="005245B3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18"/>
                <w:szCs w:val="16"/>
              </w:rPr>
            </w:pPr>
            <w:r w:rsidRPr="005245B3">
              <w:rPr>
                <w:bCs/>
                <w:i/>
                <w:sz w:val="18"/>
                <w:szCs w:val="16"/>
              </w:rPr>
              <w:t>Durant les 7 derniers jours</w:t>
            </w:r>
          </w:p>
          <w:p w14:paraId="6E241BC6" w14:textId="77777777" w:rsidR="00CC0348" w:rsidRPr="005245B3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18"/>
                <w:szCs w:val="16"/>
              </w:rPr>
            </w:pPr>
            <w:r w:rsidRPr="005245B3">
              <w:rPr>
                <w:bCs/>
                <w:i/>
                <w:sz w:val="18"/>
                <w:szCs w:val="16"/>
              </w:rPr>
              <w:t>Entre 8 et 14 jours</w:t>
            </w:r>
          </w:p>
          <w:p w14:paraId="7A4A63D3" w14:textId="77777777" w:rsidR="00CC0348" w:rsidRPr="005245B3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18"/>
                <w:szCs w:val="16"/>
              </w:rPr>
            </w:pPr>
            <w:r w:rsidRPr="005245B3">
              <w:rPr>
                <w:bCs/>
                <w:i/>
                <w:sz w:val="18"/>
                <w:szCs w:val="16"/>
              </w:rPr>
              <w:t>Entre 15 et 30 jours</w:t>
            </w:r>
          </w:p>
          <w:p w14:paraId="12E4A13F" w14:textId="77777777" w:rsidR="00CC0348" w:rsidRPr="005245B3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18"/>
                <w:szCs w:val="16"/>
              </w:rPr>
            </w:pPr>
            <w:r w:rsidRPr="005245B3">
              <w:rPr>
                <w:bCs/>
                <w:i/>
                <w:sz w:val="18"/>
                <w:szCs w:val="16"/>
              </w:rPr>
              <w:t>Entre 31 et 60 jours</w:t>
            </w:r>
          </w:p>
          <w:p w14:paraId="680AB0A5" w14:textId="77777777" w:rsidR="00CC0348" w:rsidRPr="005245B3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18"/>
                <w:szCs w:val="16"/>
              </w:rPr>
            </w:pPr>
            <w:r w:rsidRPr="005245B3">
              <w:rPr>
                <w:bCs/>
                <w:i/>
                <w:sz w:val="18"/>
                <w:szCs w:val="16"/>
              </w:rPr>
              <w:t>Plus de 60 jours</w:t>
            </w:r>
          </w:p>
          <w:p w14:paraId="0715603B" w14:textId="222C5B98" w:rsidR="00CC0348" w:rsidRPr="00271F2A" w:rsidRDefault="00CC0348" w:rsidP="00DC2925">
            <w:pPr>
              <w:numPr>
                <w:ilvl w:val="0"/>
                <w:numId w:val="61"/>
              </w:numPr>
              <w:rPr>
                <w:bCs/>
                <w:i/>
                <w:sz w:val="20"/>
                <w:szCs w:val="18"/>
              </w:rPr>
            </w:pPr>
            <w:r w:rsidRPr="005245B3">
              <w:rPr>
                <w:bCs/>
                <w:i/>
                <w:sz w:val="18"/>
                <w:szCs w:val="16"/>
              </w:rPr>
              <w:t>Pas de clair événement précipitant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5A195AE0" w14:textId="77777777" w:rsidR="00CC0348" w:rsidRPr="005245B3" w:rsidRDefault="00CC0348" w:rsidP="009A164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39C3260F" w14:textId="77777777" w:rsidR="00CC0348" w:rsidRPr="006A3C11" w:rsidRDefault="00CC0348" w:rsidP="006A3C11">
            <w:pPr>
              <w:rPr>
                <w:sz w:val="20"/>
                <w:szCs w:val="18"/>
              </w:rPr>
            </w:pPr>
          </w:p>
        </w:tc>
        <w:tc>
          <w:tcPr>
            <w:tcW w:w="850" w:type="dxa"/>
          </w:tcPr>
          <w:p w14:paraId="62778215" w14:textId="77777777" w:rsidR="00CC0348" w:rsidRPr="006A3C11" w:rsidRDefault="00CC0348" w:rsidP="006A3C11">
            <w:pPr>
              <w:rPr>
                <w:sz w:val="20"/>
                <w:szCs w:val="18"/>
              </w:rPr>
            </w:pPr>
          </w:p>
        </w:tc>
      </w:tr>
    </w:tbl>
    <w:p w14:paraId="0E45BB30" w14:textId="77777777" w:rsidR="00D2680A" w:rsidRPr="008904DA" w:rsidRDefault="00D2680A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4679"/>
        <w:gridCol w:w="850"/>
        <w:gridCol w:w="4253"/>
        <w:gridCol w:w="850"/>
      </w:tblGrid>
      <w:tr w:rsidR="005245B3" w14:paraId="2EA7B3A4" w14:textId="55C4DD0D" w:rsidTr="005245B3">
        <w:tc>
          <w:tcPr>
            <w:tcW w:w="10632" w:type="dxa"/>
            <w:gridSpan w:val="4"/>
          </w:tcPr>
          <w:p w14:paraId="3038DBA2" w14:textId="77777777" w:rsidR="005245B3" w:rsidRDefault="005245B3" w:rsidP="00037932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271F2A">
              <w:rPr>
                <w:b/>
                <w:bCs/>
                <w:color w:val="107082" w:themeColor="accent2"/>
              </w:rPr>
              <w:t>SECTION S : SORTIE</w:t>
            </w:r>
          </w:p>
          <w:p w14:paraId="7C610CB7" w14:textId="104E9FF5" w:rsidR="005245B3" w:rsidRPr="00271F2A" w:rsidRDefault="005245B3" w:rsidP="00037932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B41139">
              <w:rPr>
                <w:sz w:val="20"/>
                <w:szCs w:val="18"/>
              </w:rPr>
              <w:t>(Note : ne remplir la section R que lors de la sortie)</w:t>
            </w:r>
          </w:p>
        </w:tc>
      </w:tr>
      <w:tr w:rsidR="005245B3" w14:paraId="0FDFCFF7" w14:textId="3231D63F" w:rsidTr="00715DB3">
        <w:tc>
          <w:tcPr>
            <w:tcW w:w="4679" w:type="dxa"/>
          </w:tcPr>
          <w:p w14:paraId="4864F997" w14:textId="77777777" w:rsidR="005245B3" w:rsidRPr="00B41139" w:rsidRDefault="005245B3" w:rsidP="00B41139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B41139">
              <w:rPr>
                <w:b/>
                <w:sz w:val="20"/>
                <w:szCs w:val="18"/>
              </w:rPr>
              <w:t xml:space="preserve">1. DERNIER JOUR DE </w:t>
            </w:r>
            <w:smartTag w:uri="urn:schemas-microsoft-com:office:smarttags" w:element="PersonName">
              <w:smartTagPr>
                <w:attr w:name="ProductID" w:val="LA PRISE EN"/>
              </w:smartTagPr>
              <w:r w:rsidRPr="00B41139">
                <w:rPr>
                  <w:b/>
                  <w:sz w:val="20"/>
                  <w:szCs w:val="18"/>
                </w:rPr>
                <w:t>LA PRISE EN</w:t>
              </w:r>
            </w:smartTag>
            <w:r w:rsidRPr="00B41139">
              <w:rPr>
                <w:b/>
                <w:sz w:val="20"/>
                <w:szCs w:val="18"/>
              </w:rPr>
              <w:t xml:space="preserve"> CHARGE</w:t>
            </w:r>
          </w:p>
          <w:p w14:paraId="23834009" w14:textId="0829764A" w:rsidR="005245B3" w:rsidRPr="00B41139" w:rsidRDefault="005245B3" w:rsidP="00B41139">
            <w:pPr>
              <w:spacing w:before="0" w:after="0" w:line="240" w:lineRule="auto"/>
              <w:rPr>
                <w:sz w:val="20"/>
                <w:szCs w:val="18"/>
              </w:rPr>
            </w:pPr>
            <w:r w:rsidRPr="00B41139">
              <w:rPr>
                <w:sz w:val="20"/>
                <w:szCs w:val="18"/>
              </w:rPr>
              <w:t xml:space="preserve">Jour – mois - année </w:t>
            </w: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D3C5D9A" w14:textId="5F962617" w:rsidR="005245B3" w:rsidRPr="008904DA" w:rsidRDefault="005245B3" w:rsidP="00715DB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6FF3FD62" w14:textId="77777777" w:rsidR="005245B3" w:rsidRDefault="005245B3" w:rsidP="00D82FC5"/>
        </w:tc>
        <w:tc>
          <w:tcPr>
            <w:tcW w:w="850" w:type="dxa"/>
          </w:tcPr>
          <w:p w14:paraId="3CF4FBD7" w14:textId="77777777" w:rsidR="005245B3" w:rsidRDefault="005245B3" w:rsidP="00D82FC5"/>
        </w:tc>
      </w:tr>
      <w:tr w:rsidR="005245B3" w14:paraId="737DF5B7" w14:textId="1D6E2F7D" w:rsidTr="00715DB3">
        <w:tc>
          <w:tcPr>
            <w:tcW w:w="4679" w:type="dxa"/>
          </w:tcPr>
          <w:p w14:paraId="4C916076" w14:textId="764EE42D" w:rsidR="005245B3" w:rsidRPr="00B41139" w:rsidRDefault="005245B3" w:rsidP="00B41139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B41139">
              <w:rPr>
                <w:b/>
                <w:sz w:val="20"/>
                <w:szCs w:val="18"/>
              </w:rPr>
              <w:t>2. MODE DE SORTIE</w:t>
            </w:r>
          </w:p>
          <w:p w14:paraId="002E7646" w14:textId="77777777" w:rsidR="005245B3" w:rsidRPr="00B41139" w:rsidRDefault="005245B3" w:rsidP="00B41139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  <w:p w14:paraId="117C1068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Habitation privée/appartement/chambre louée</w:t>
            </w:r>
          </w:p>
          <w:p w14:paraId="5F8E295E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Résidence service, établissement médico-social d’hébergement ou foyer logement</w:t>
            </w:r>
          </w:p>
          <w:p w14:paraId="6BD5DD35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Maison de santé mentale</w:t>
            </w:r>
          </w:p>
          <w:p w14:paraId="06943969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Petite unité pour personnes handicapées physiques</w:t>
            </w:r>
          </w:p>
          <w:p w14:paraId="7F6B2E0F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Etablissement pour personnes handicapées mentales</w:t>
            </w:r>
          </w:p>
          <w:p w14:paraId="4DD2E923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 xml:space="preserve">Unité ou hôpital psychiatrique </w:t>
            </w:r>
          </w:p>
          <w:p w14:paraId="2F46CEF0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Sans domicile fixe</w:t>
            </w:r>
          </w:p>
          <w:p w14:paraId="4A7DA441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Etablissement de soins de longue durée</w:t>
            </w:r>
          </w:p>
          <w:p w14:paraId="51132E00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Hôpital/service de rééducation</w:t>
            </w:r>
          </w:p>
          <w:p w14:paraId="67D88E6A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Unité de soins palliatifs</w:t>
            </w:r>
          </w:p>
          <w:p w14:paraId="79DC5F3B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Unité ou hôpital de soins aigus</w:t>
            </w:r>
          </w:p>
          <w:p w14:paraId="163E5BC3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Etablissement carcéral</w:t>
            </w:r>
          </w:p>
          <w:p w14:paraId="71530F18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Autre</w:t>
            </w:r>
          </w:p>
          <w:p w14:paraId="1A7701F5" w14:textId="77777777" w:rsidR="005245B3" w:rsidRPr="00B41139" w:rsidRDefault="005245B3" w:rsidP="00DC2925">
            <w:pPr>
              <w:numPr>
                <w:ilvl w:val="0"/>
                <w:numId w:val="62"/>
              </w:numPr>
              <w:spacing w:before="0" w:after="0" w:line="240" w:lineRule="auto"/>
              <w:rPr>
                <w:bCs/>
                <w:sz w:val="20"/>
                <w:szCs w:val="18"/>
              </w:rPr>
            </w:pPr>
            <w:r w:rsidRPr="00B41139">
              <w:rPr>
                <w:bCs/>
                <w:sz w:val="20"/>
                <w:szCs w:val="18"/>
              </w:rPr>
              <w:t>Décédé</w:t>
            </w:r>
          </w:p>
          <w:p w14:paraId="072A4B7E" w14:textId="77777777" w:rsidR="005245B3" w:rsidRPr="00B41139" w:rsidRDefault="005245B3" w:rsidP="00B41139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</w:tc>
        <w:tc>
          <w:tcPr>
            <w:tcW w:w="850" w:type="dxa"/>
            <w:shd w:val="clear" w:color="auto" w:fill="F2F2F2" w:themeFill="background1" w:themeFillShade="F2"/>
            <w:vAlign w:val="center"/>
          </w:tcPr>
          <w:p w14:paraId="7C9ECF27" w14:textId="77777777" w:rsidR="005245B3" w:rsidRPr="008904DA" w:rsidRDefault="005245B3" w:rsidP="00715DB3">
            <w:pPr>
              <w:jc w:val="center"/>
              <w:rPr>
                <w:sz w:val="18"/>
                <w:szCs w:val="16"/>
              </w:rPr>
            </w:pPr>
          </w:p>
        </w:tc>
        <w:tc>
          <w:tcPr>
            <w:tcW w:w="4253" w:type="dxa"/>
          </w:tcPr>
          <w:p w14:paraId="5AD6F0DC" w14:textId="77777777" w:rsidR="005245B3" w:rsidRDefault="005245B3" w:rsidP="00D82FC5"/>
        </w:tc>
        <w:tc>
          <w:tcPr>
            <w:tcW w:w="850" w:type="dxa"/>
          </w:tcPr>
          <w:p w14:paraId="272093B8" w14:textId="77777777" w:rsidR="005245B3" w:rsidRDefault="005245B3" w:rsidP="00D82FC5"/>
        </w:tc>
      </w:tr>
    </w:tbl>
    <w:p w14:paraId="4FD067E0" w14:textId="77777777" w:rsidR="008904DA" w:rsidRPr="002E45DB" w:rsidRDefault="008904DA" w:rsidP="002E45DB">
      <w:pPr>
        <w:spacing w:before="0" w:after="0" w:line="240" w:lineRule="auto"/>
        <w:rPr>
          <w:sz w:val="18"/>
          <w:szCs w:val="16"/>
        </w:rPr>
      </w:pPr>
    </w:p>
    <w:tbl>
      <w:tblPr>
        <w:tblStyle w:val="Grilledutableau"/>
        <w:tblW w:w="10632" w:type="dxa"/>
        <w:tblInd w:w="-289" w:type="dxa"/>
        <w:tblLook w:val="04A0" w:firstRow="1" w:lastRow="0" w:firstColumn="1" w:lastColumn="0" w:noHBand="0" w:noVBand="1"/>
      </w:tblPr>
      <w:tblGrid>
        <w:gridCol w:w="5157"/>
        <w:gridCol w:w="5475"/>
      </w:tblGrid>
      <w:tr w:rsidR="00F13F94" w14:paraId="00928801" w14:textId="77777777" w:rsidTr="008904DA">
        <w:tc>
          <w:tcPr>
            <w:tcW w:w="10632" w:type="dxa"/>
            <w:gridSpan w:val="2"/>
          </w:tcPr>
          <w:p w14:paraId="0261E4C8" w14:textId="3EEA28B4" w:rsidR="00F13F94" w:rsidRPr="00F13F94" w:rsidRDefault="00F13F94" w:rsidP="00F13F94">
            <w:pPr>
              <w:spacing w:before="0" w:after="0" w:line="240" w:lineRule="auto"/>
              <w:jc w:val="center"/>
              <w:rPr>
                <w:b/>
                <w:bCs/>
                <w:color w:val="107082" w:themeColor="accent2"/>
              </w:rPr>
            </w:pPr>
            <w:r w:rsidRPr="00F13F94">
              <w:rPr>
                <w:b/>
                <w:bCs/>
                <w:color w:val="107082" w:themeColor="accent2"/>
              </w:rPr>
              <w:t>SECTION T : INFORMATION SUR L’EVALUATION</w:t>
            </w:r>
          </w:p>
        </w:tc>
      </w:tr>
      <w:tr w:rsidR="00F13F94" w14:paraId="5EE9705D" w14:textId="77777777" w:rsidTr="00715DB3">
        <w:tc>
          <w:tcPr>
            <w:tcW w:w="5157" w:type="dxa"/>
          </w:tcPr>
          <w:p w14:paraId="6BF338AC" w14:textId="41B3CFA9" w:rsidR="00F13F94" w:rsidRDefault="00F13F94" w:rsidP="00F13F94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F13F94">
              <w:rPr>
                <w:b/>
                <w:sz w:val="20"/>
                <w:szCs w:val="18"/>
              </w:rPr>
              <w:t xml:space="preserve">SIGNATURE DE </w:t>
            </w:r>
            <w:smartTag w:uri="urn:schemas-microsoft-com:office:smarttags" w:element="PersonName">
              <w:smartTagPr>
                <w:attr w:name="ProductID" w:val="LA PERSONNE AYANT"/>
              </w:smartTagPr>
              <w:r w:rsidRPr="00F13F94">
                <w:rPr>
                  <w:b/>
                  <w:sz w:val="20"/>
                  <w:szCs w:val="18"/>
                </w:rPr>
                <w:t>LA PERSONNE AYANT</w:t>
              </w:r>
            </w:smartTag>
            <w:r w:rsidRPr="00F13F94">
              <w:rPr>
                <w:b/>
                <w:sz w:val="20"/>
                <w:szCs w:val="18"/>
              </w:rPr>
              <w:t xml:space="preserve"> COORDONNE OU EFFECTUE L’EVALUATION</w:t>
            </w:r>
          </w:p>
          <w:p w14:paraId="2A3270DF" w14:textId="77777777" w:rsidR="00F13F94" w:rsidRPr="00F13F94" w:rsidRDefault="00F13F94" w:rsidP="00F13F94">
            <w:pPr>
              <w:spacing w:before="0" w:after="0" w:line="240" w:lineRule="auto"/>
              <w:rPr>
                <w:b/>
                <w:sz w:val="20"/>
                <w:szCs w:val="18"/>
              </w:rPr>
            </w:pPr>
          </w:p>
          <w:p w14:paraId="1D4490EF" w14:textId="3ACC10F8" w:rsidR="00F13F94" w:rsidRPr="00F13F94" w:rsidRDefault="00F13F94" w:rsidP="00F13F94">
            <w:pPr>
              <w:spacing w:before="0" w:after="0" w:line="240" w:lineRule="auto"/>
              <w:rPr>
                <w:sz w:val="20"/>
                <w:szCs w:val="18"/>
              </w:rPr>
            </w:pPr>
            <w:r w:rsidRPr="00F13F94">
              <w:rPr>
                <w:b/>
                <w:sz w:val="20"/>
                <w:szCs w:val="18"/>
              </w:rPr>
              <w:t>1. Signature</w:t>
            </w:r>
            <w:r w:rsidRPr="00F13F94">
              <w:rPr>
                <w:sz w:val="20"/>
                <w:szCs w:val="18"/>
              </w:rPr>
              <w:t xml:space="preserve"> </w:t>
            </w:r>
          </w:p>
          <w:p w14:paraId="3B43FF50" w14:textId="4E206C1E" w:rsidR="00F13F94" w:rsidRPr="00F13F94" w:rsidRDefault="00F13F94" w:rsidP="00F13F94">
            <w:pPr>
              <w:spacing w:before="0" w:after="0" w:line="240" w:lineRule="auto"/>
              <w:rPr>
                <w:b/>
                <w:sz w:val="20"/>
                <w:szCs w:val="18"/>
              </w:rPr>
            </w:pPr>
            <w:r w:rsidRPr="00F13F94">
              <w:rPr>
                <w:b/>
                <w:sz w:val="20"/>
                <w:szCs w:val="18"/>
              </w:rPr>
              <w:t>2. Date où l’évaluation est signée comme achevée</w:t>
            </w:r>
          </w:p>
          <w:p w14:paraId="3AA67EFF" w14:textId="132056FD" w:rsidR="00F13F94" w:rsidRPr="00F13F94" w:rsidRDefault="00F13F94" w:rsidP="00F13F94">
            <w:pPr>
              <w:spacing w:before="0" w:after="0" w:line="240" w:lineRule="auto"/>
              <w:rPr>
                <w:sz w:val="20"/>
                <w:szCs w:val="18"/>
              </w:rPr>
            </w:pPr>
            <w:r w:rsidRPr="00F13F94">
              <w:rPr>
                <w:sz w:val="20"/>
                <w:szCs w:val="18"/>
              </w:rPr>
              <w:t xml:space="preserve">Jour – mois </w:t>
            </w:r>
            <w:r>
              <w:rPr>
                <w:sz w:val="20"/>
                <w:szCs w:val="18"/>
              </w:rPr>
              <w:t xml:space="preserve">– </w:t>
            </w:r>
            <w:r w:rsidRPr="00F13F94">
              <w:rPr>
                <w:sz w:val="20"/>
                <w:szCs w:val="18"/>
              </w:rPr>
              <w:t>année</w:t>
            </w:r>
          </w:p>
          <w:p w14:paraId="10783C73" w14:textId="77777777" w:rsidR="00F13F94" w:rsidRDefault="00F13F94" w:rsidP="00D82FC5"/>
        </w:tc>
        <w:tc>
          <w:tcPr>
            <w:tcW w:w="5475" w:type="dxa"/>
            <w:shd w:val="clear" w:color="auto" w:fill="F2F2F2" w:themeFill="background1" w:themeFillShade="F2"/>
            <w:vAlign w:val="center"/>
          </w:tcPr>
          <w:p w14:paraId="42423BB6" w14:textId="77777777" w:rsidR="00F13F94" w:rsidRPr="008904DA" w:rsidRDefault="00F13F94" w:rsidP="00715DB3">
            <w:pPr>
              <w:jc w:val="center"/>
              <w:rPr>
                <w:sz w:val="18"/>
                <w:szCs w:val="16"/>
              </w:rPr>
            </w:pPr>
          </w:p>
          <w:p w14:paraId="5D2AA778" w14:textId="77777777" w:rsidR="00F13F94" w:rsidRDefault="00F13F94" w:rsidP="00715DB3">
            <w:pPr>
              <w:jc w:val="center"/>
            </w:pPr>
          </w:p>
          <w:p w14:paraId="6FB3C715" w14:textId="01F989DD" w:rsidR="00F13F94" w:rsidRDefault="00F13F94" w:rsidP="00715DB3">
            <w:pPr>
              <w:jc w:val="center"/>
            </w:pPr>
          </w:p>
        </w:tc>
      </w:tr>
    </w:tbl>
    <w:p w14:paraId="4EC8B5F5" w14:textId="46E2835C" w:rsidR="00316523" w:rsidRPr="00316523" w:rsidRDefault="00316523" w:rsidP="00316523">
      <w:p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lastRenderedPageBreak/>
        <w:t>1. LISTE DES MEDICAMENTS</w:t>
      </w:r>
    </w:p>
    <w:p w14:paraId="04F9487B" w14:textId="77777777" w:rsidR="00316523" w:rsidRPr="00A624D0" w:rsidRDefault="00316523" w:rsidP="00316523">
      <w:pPr>
        <w:spacing w:before="0" w:after="0" w:line="240" w:lineRule="auto"/>
        <w:rPr>
          <w:i/>
          <w:sz w:val="18"/>
          <w:szCs w:val="16"/>
        </w:rPr>
      </w:pPr>
      <w:r w:rsidRPr="00A624D0">
        <w:rPr>
          <w:i/>
          <w:sz w:val="18"/>
          <w:szCs w:val="16"/>
        </w:rPr>
        <w:t xml:space="preserve">Lister toutes les prescriptions en cours et tout médicament non prescrit, pris dans les 3 DERNIERS JOURS </w:t>
      </w:r>
    </w:p>
    <w:p w14:paraId="3EC89323" w14:textId="5F1DD3D7" w:rsidR="00316523" w:rsidRDefault="00316523" w:rsidP="00316523">
      <w:pPr>
        <w:spacing w:before="0" w:after="0" w:line="240" w:lineRule="auto"/>
        <w:rPr>
          <w:i/>
          <w:sz w:val="18"/>
          <w:szCs w:val="16"/>
        </w:rPr>
      </w:pPr>
      <w:r w:rsidRPr="00A624D0">
        <w:rPr>
          <w:i/>
          <w:sz w:val="18"/>
          <w:szCs w:val="16"/>
        </w:rPr>
        <w:t>(Note : chaque fois que possible utilisez un recueil informatisé, n’entrer à la main que quand c’est absolument nécessaire)</w:t>
      </w:r>
    </w:p>
    <w:p w14:paraId="1654DAE4" w14:textId="77777777" w:rsidR="00A624D0" w:rsidRPr="00A624D0" w:rsidRDefault="00A624D0" w:rsidP="00316523">
      <w:pPr>
        <w:spacing w:before="0" w:after="0" w:line="240" w:lineRule="auto"/>
        <w:rPr>
          <w:i/>
          <w:sz w:val="18"/>
          <w:szCs w:val="16"/>
        </w:rPr>
      </w:pPr>
    </w:p>
    <w:p w14:paraId="2FC16B79" w14:textId="77777777" w:rsidR="00316523" w:rsidRPr="00316523" w:rsidRDefault="00316523" w:rsidP="00316523">
      <w:p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 xml:space="preserve">Pour chaque médicament, notez : </w:t>
      </w:r>
    </w:p>
    <w:p w14:paraId="2A44DEEB" w14:textId="77777777" w:rsidR="00316523" w:rsidRPr="00316523" w:rsidRDefault="00316523" w:rsidP="00316523">
      <w:pPr>
        <w:spacing w:before="0" w:after="0" w:line="240" w:lineRule="auto"/>
        <w:rPr>
          <w:sz w:val="20"/>
          <w:szCs w:val="18"/>
        </w:rPr>
      </w:pPr>
    </w:p>
    <w:p w14:paraId="2F28AEAB" w14:textId="77777777" w:rsidR="00316523" w:rsidRPr="00316523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>Le nom</w:t>
      </w:r>
    </w:p>
    <w:p w14:paraId="46C1B308" w14:textId="77777777" w:rsidR="00316523" w:rsidRPr="00316523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 xml:space="preserve">La dose </w:t>
      </w:r>
      <w:r w:rsidRPr="00316523">
        <w:rPr>
          <w:sz w:val="20"/>
          <w:szCs w:val="18"/>
        </w:rPr>
        <w:t xml:space="preserve">– </w:t>
      </w:r>
      <w:r w:rsidRPr="00A624D0">
        <w:rPr>
          <w:sz w:val="18"/>
          <w:szCs w:val="16"/>
        </w:rPr>
        <w:t>un nombre tel que 0,5 ; 150 ; 300 (note : n’écrivez jamais un zéro après la virgule d’un nombre décimal (x mg). Toujours utiliser un zéro avant la virgule d’une décimale (0, x mg)).</w:t>
      </w:r>
    </w:p>
    <w:p w14:paraId="22A1488B" w14:textId="4452A2CA" w:rsidR="00316523" w:rsidRPr="00A624D0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 xml:space="preserve">L’unité. </w:t>
      </w:r>
      <w:r w:rsidRPr="00316523">
        <w:rPr>
          <w:sz w:val="20"/>
          <w:szCs w:val="18"/>
        </w:rPr>
        <w:t>Codez en utilisant la liste suivante :</w:t>
      </w:r>
    </w:p>
    <w:p w14:paraId="313BEF8F" w14:textId="77777777" w:rsidR="00A624D0" w:rsidRPr="00316523" w:rsidRDefault="00A624D0" w:rsidP="00A624D0">
      <w:pPr>
        <w:spacing w:before="0" w:after="0" w:line="240" w:lineRule="auto"/>
        <w:ind w:left="720"/>
        <w:rPr>
          <w:b/>
          <w:sz w:val="20"/>
          <w:szCs w:val="18"/>
        </w:rPr>
      </w:pPr>
    </w:p>
    <w:p w14:paraId="2068B3B8" w14:textId="186FC382" w:rsidR="00316523" w:rsidRPr="00A624D0" w:rsidRDefault="00316523" w:rsidP="00316523">
      <w:pPr>
        <w:spacing w:before="0" w:after="0" w:line="240" w:lineRule="auto"/>
        <w:rPr>
          <w:sz w:val="18"/>
          <w:szCs w:val="16"/>
        </w:rPr>
      </w:pPr>
      <w:r w:rsidRPr="00A624D0">
        <w:rPr>
          <w:sz w:val="18"/>
          <w:szCs w:val="16"/>
        </w:rPr>
        <w:tab/>
      </w:r>
      <w:proofErr w:type="spellStart"/>
      <w:r w:rsidRPr="00A624D0">
        <w:rPr>
          <w:sz w:val="18"/>
          <w:szCs w:val="16"/>
        </w:rPr>
        <w:t>Gtte</w:t>
      </w:r>
      <w:proofErr w:type="spellEnd"/>
      <w:r w:rsidRPr="00A624D0">
        <w:rPr>
          <w:sz w:val="18"/>
          <w:szCs w:val="16"/>
        </w:rPr>
        <w:t xml:space="preserve"> (goutte)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mEq (milléquivalent)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% (pourcentage)</w:t>
      </w:r>
    </w:p>
    <w:p w14:paraId="6BC36EA9" w14:textId="76450D3F" w:rsidR="00316523" w:rsidRPr="00A624D0" w:rsidRDefault="00316523" w:rsidP="00316523">
      <w:pPr>
        <w:spacing w:before="0" w:after="0" w:line="240" w:lineRule="auto"/>
        <w:rPr>
          <w:sz w:val="18"/>
          <w:szCs w:val="16"/>
        </w:rPr>
      </w:pPr>
      <w:r w:rsidRPr="00A624D0">
        <w:rPr>
          <w:sz w:val="18"/>
          <w:szCs w:val="16"/>
        </w:rPr>
        <w:tab/>
        <w:t>Gr (gramme)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mg (milligramme)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="0034283D">
        <w:rPr>
          <w:sz w:val="18"/>
          <w:szCs w:val="16"/>
        </w:rPr>
        <w:tab/>
      </w:r>
      <w:r w:rsidRPr="00A624D0">
        <w:rPr>
          <w:sz w:val="18"/>
          <w:szCs w:val="16"/>
        </w:rPr>
        <w:t>Unité</w:t>
      </w:r>
    </w:p>
    <w:p w14:paraId="43793AE9" w14:textId="719D18D0" w:rsidR="00316523" w:rsidRPr="00A624D0" w:rsidRDefault="00316523" w:rsidP="00316523">
      <w:pPr>
        <w:spacing w:before="0" w:after="0" w:line="240" w:lineRule="auto"/>
        <w:rPr>
          <w:sz w:val="18"/>
          <w:szCs w:val="16"/>
        </w:rPr>
      </w:pPr>
      <w:r w:rsidRPr="00A624D0">
        <w:rPr>
          <w:sz w:val="18"/>
          <w:szCs w:val="16"/>
        </w:rPr>
        <w:tab/>
        <w:t>L (litre)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ml (millilitre)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proofErr w:type="spellStart"/>
      <w:r w:rsidRPr="00A624D0">
        <w:rPr>
          <w:sz w:val="18"/>
          <w:szCs w:val="16"/>
        </w:rPr>
        <w:t>Aut</w:t>
      </w:r>
      <w:proofErr w:type="spellEnd"/>
      <w:r w:rsidRPr="00A624D0">
        <w:rPr>
          <w:sz w:val="18"/>
          <w:szCs w:val="16"/>
        </w:rPr>
        <w:t xml:space="preserve"> (autre)</w:t>
      </w:r>
    </w:p>
    <w:p w14:paraId="1CD5DDAE" w14:textId="78ABCB24" w:rsidR="00316523" w:rsidRPr="00A624D0" w:rsidRDefault="00316523" w:rsidP="00316523">
      <w:pPr>
        <w:spacing w:before="0" w:after="0" w:line="240" w:lineRule="auto"/>
        <w:rPr>
          <w:sz w:val="18"/>
          <w:szCs w:val="16"/>
        </w:rPr>
      </w:pPr>
      <w:r w:rsidRPr="00A624D0">
        <w:rPr>
          <w:sz w:val="18"/>
          <w:szCs w:val="16"/>
        </w:rPr>
        <w:tab/>
      </w:r>
      <w:proofErr w:type="spellStart"/>
      <w:r w:rsidRPr="00A624D0">
        <w:rPr>
          <w:sz w:val="18"/>
          <w:szCs w:val="16"/>
        </w:rPr>
        <w:t>Mcg</w:t>
      </w:r>
      <w:proofErr w:type="spellEnd"/>
      <w:r w:rsidRPr="00A624D0">
        <w:rPr>
          <w:sz w:val="18"/>
          <w:szCs w:val="16"/>
        </w:rPr>
        <w:t xml:space="preserve"> (microgramme)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 xml:space="preserve">As </w:t>
      </w:r>
      <w:proofErr w:type="spellStart"/>
      <w:r w:rsidRPr="00A624D0">
        <w:rPr>
          <w:sz w:val="18"/>
          <w:szCs w:val="16"/>
        </w:rPr>
        <w:t>Bucc</w:t>
      </w:r>
      <w:proofErr w:type="spellEnd"/>
      <w:r w:rsidRPr="00A624D0">
        <w:rPr>
          <w:sz w:val="18"/>
          <w:szCs w:val="16"/>
        </w:rPr>
        <w:t xml:space="preserve"> (aspiration buccale)</w:t>
      </w:r>
    </w:p>
    <w:p w14:paraId="53A6184D" w14:textId="77777777" w:rsidR="00316523" w:rsidRPr="00316523" w:rsidRDefault="00316523" w:rsidP="00316523">
      <w:pPr>
        <w:spacing w:before="0" w:after="0" w:line="240" w:lineRule="auto"/>
        <w:rPr>
          <w:sz w:val="20"/>
          <w:szCs w:val="18"/>
        </w:rPr>
      </w:pPr>
    </w:p>
    <w:p w14:paraId="4ABD5F7D" w14:textId="6362020F" w:rsidR="00316523" w:rsidRDefault="00316523" w:rsidP="00DC2925">
      <w:pPr>
        <w:numPr>
          <w:ilvl w:val="0"/>
          <w:numId w:val="63"/>
        </w:numPr>
        <w:spacing w:before="0" w:after="0" w:line="240" w:lineRule="auto"/>
        <w:rPr>
          <w:sz w:val="20"/>
          <w:szCs w:val="18"/>
        </w:rPr>
      </w:pPr>
      <w:r w:rsidRPr="00316523">
        <w:rPr>
          <w:b/>
          <w:sz w:val="20"/>
          <w:szCs w:val="18"/>
        </w:rPr>
        <w:t xml:space="preserve">Voie d’administration </w:t>
      </w:r>
      <w:r w:rsidRPr="00316523">
        <w:rPr>
          <w:sz w:val="20"/>
          <w:szCs w:val="18"/>
        </w:rPr>
        <w:t xml:space="preserve">– </w:t>
      </w:r>
      <w:r w:rsidRPr="00A624D0">
        <w:rPr>
          <w:sz w:val="18"/>
          <w:szCs w:val="16"/>
        </w:rPr>
        <w:t>codez en utilisant la liste suivante :</w:t>
      </w:r>
    </w:p>
    <w:p w14:paraId="41F5F3BB" w14:textId="77777777" w:rsidR="00A624D0" w:rsidRPr="00316523" w:rsidRDefault="00A624D0" w:rsidP="00A624D0">
      <w:pPr>
        <w:spacing w:before="0" w:after="0" w:line="240" w:lineRule="auto"/>
        <w:ind w:left="720"/>
        <w:rPr>
          <w:sz w:val="20"/>
          <w:szCs w:val="18"/>
        </w:rPr>
      </w:pPr>
    </w:p>
    <w:p w14:paraId="5E05115B" w14:textId="267E332F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PO (per os)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SC (sous-cutanée)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NAS (nasale)</w:t>
      </w:r>
    </w:p>
    <w:p w14:paraId="0377ACD3" w14:textId="72EBF132" w:rsidR="00316523" w:rsidRPr="00A624D0" w:rsidRDefault="00316523" w:rsidP="00316523">
      <w:pPr>
        <w:spacing w:before="0" w:after="0" w:line="240" w:lineRule="auto"/>
        <w:ind w:left="720"/>
        <w:rPr>
          <w:sz w:val="18"/>
          <w:szCs w:val="16"/>
        </w:rPr>
      </w:pPr>
      <w:r w:rsidRPr="00A624D0">
        <w:rPr>
          <w:sz w:val="18"/>
          <w:szCs w:val="16"/>
        </w:rPr>
        <w:t>SL (sublingual)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R (rectale)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 xml:space="preserve">TE (tube </w:t>
      </w:r>
      <w:proofErr w:type="spellStart"/>
      <w:r w:rsidRPr="00A624D0">
        <w:rPr>
          <w:sz w:val="18"/>
          <w:szCs w:val="16"/>
        </w:rPr>
        <w:t>entéral</w:t>
      </w:r>
      <w:proofErr w:type="spellEnd"/>
      <w:r w:rsidRPr="00A624D0">
        <w:rPr>
          <w:sz w:val="18"/>
          <w:szCs w:val="16"/>
        </w:rPr>
        <w:t>)</w:t>
      </w:r>
    </w:p>
    <w:p w14:paraId="212DC92F" w14:textId="60910166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IM (intramusculaire)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Top (topique)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ID (intradermique)</w:t>
      </w:r>
    </w:p>
    <w:p w14:paraId="748BE231" w14:textId="43AD9BF6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IV (intraveineuse)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="0034283D">
        <w:rPr>
          <w:sz w:val="18"/>
          <w:szCs w:val="16"/>
        </w:rPr>
        <w:tab/>
      </w:r>
      <w:r w:rsidRPr="00A624D0">
        <w:rPr>
          <w:sz w:val="18"/>
          <w:szCs w:val="16"/>
        </w:rPr>
        <w:t>IH (inhalation)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Au (autre)</w:t>
      </w:r>
    </w:p>
    <w:p w14:paraId="35717500" w14:textId="77777777" w:rsidR="00316523" w:rsidRPr="00316523" w:rsidRDefault="00316523" w:rsidP="00316523">
      <w:pPr>
        <w:spacing w:before="0" w:after="0" w:line="240" w:lineRule="auto"/>
        <w:rPr>
          <w:sz w:val="20"/>
          <w:szCs w:val="18"/>
        </w:rPr>
      </w:pPr>
    </w:p>
    <w:p w14:paraId="5BD43828" w14:textId="1394378F" w:rsidR="00316523" w:rsidRPr="00A624D0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18"/>
          <w:szCs w:val="16"/>
        </w:rPr>
      </w:pPr>
      <w:r w:rsidRPr="00316523">
        <w:rPr>
          <w:b/>
          <w:sz w:val="20"/>
          <w:szCs w:val="18"/>
        </w:rPr>
        <w:t xml:space="preserve">Fréquence. </w:t>
      </w:r>
      <w:r w:rsidRPr="00A624D0">
        <w:rPr>
          <w:sz w:val="18"/>
          <w:szCs w:val="16"/>
        </w:rPr>
        <w:t>Codez le nombre de fois où le médicament est pris par jour, semaine ou mois en utilisant la liste ci-dessous</w:t>
      </w:r>
    </w:p>
    <w:p w14:paraId="38242EA2" w14:textId="77777777" w:rsidR="00A624D0" w:rsidRPr="00A624D0" w:rsidRDefault="00A624D0" w:rsidP="00A624D0">
      <w:pPr>
        <w:spacing w:before="0" w:after="0" w:line="240" w:lineRule="auto"/>
        <w:ind w:left="720"/>
        <w:rPr>
          <w:b/>
          <w:sz w:val="18"/>
          <w:szCs w:val="16"/>
        </w:rPr>
      </w:pPr>
    </w:p>
    <w:p w14:paraId="777B2F9E" w14:textId="29C5C3D2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1H (toutes les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3J (3 fois par jour)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4S (4 fois par semaine)</w:t>
      </w:r>
    </w:p>
    <w:p w14:paraId="4BDEBF7A" w14:textId="22F60577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2H (toutes les 2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4J (4 fois par jour)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5S (5 fois par semaine)</w:t>
      </w:r>
    </w:p>
    <w:p w14:paraId="3B64878F" w14:textId="533C6638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3H (toutes les 3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5J (5 fois par jour)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6S (6 fois par semaine)</w:t>
      </w:r>
    </w:p>
    <w:p w14:paraId="1AB1436E" w14:textId="155F12B3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4H (toutes les 4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AJ (tout autre jour)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1M (mensuel)</w:t>
      </w:r>
    </w:p>
    <w:p w14:paraId="1D749B92" w14:textId="7B5D2674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6H (toutes les 6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T3J (tous les 3 jours)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2M (2 fois par mois)</w:t>
      </w:r>
    </w:p>
    <w:p w14:paraId="1D80E3E4" w14:textId="2F67B600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8H (toutes les 8 heures)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S (hebdomadaire)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proofErr w:type="spellStart"/>
      <w:r w:rsidRPr="00A624D0">
        <w:rPr>
          <w:sz w:val="18"/>
          <w:szCs w:val="16"/>
        </w:rPr>
        <w:t>Aut</w:t>
      </w:r>
      <w:proofErr w:type="spellEnd"/>
      <w:r w:rsidRPr="00A624D0">
        <w:rPr>
          <w:sz w:val="18"/>
          <w:szCs w:val="16"/>
        </w:rPr>
        <w:t xml:space="preserve"> (Autre)</w:t>
      </w:r>
    </w:p>
    <w:p w14:paraId="74B36FFA" w14:textId="66D792F2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J (quotidien)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  <w:t>2S (2 fois par semaine)</w:t>
      </w:r>
    </w:p>
    <w:p w14:paraId="22DBB4F8" w14:textId="3F9930A5" w:rsidR="00316523" w:rsidRPr="00A624D0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A624D0">
        <w:rPr>
          <w:sz w:val="18"/>
          <w:szCs w:val="16"/>
        </w:rPr>
        <w:t>2J (2 fois par jour)</w:t>
      </w:r>
      <w:r w:rsidRPr="00A624D0">
        <w:rPr>
          <w:sz w:val="18"/>
          <w:szCs w:val="16"/>
        </w:rPr>
        <w:tab/>
      </w:r>
      <w:r w:rsidRPr="00A624D0">
        <w:rPr>
          <w:sz w:val="18"/>
          <w:szCs w:val="16"/>
        </w:rPr>
        <w:tab/>
      </w:r>
      <w:r w:rsidR="0034283D">
        <w:rPr>
          <w:sz w:val="18"/>
          <w:szCs w:val="16"/>
        </w:rPr>
        <w:tab/>
      </w:r>
      <w:r w:rsidRPr="00A624D0">
        <w:rPr>
          <w:sz w:val="18"/>
          <w:szCs w:val="16"/>
        </w:rPr>
        <w:t>3S (3 fois par semaine)</w:t>
      </w:r>
      <w:r w:rsidRPr="00A624D0">
        <w:rPr>
          <w:sz w:val="18"/>
          <w:szCs w:val="16"/>
        </w:rPr>
        <w:tab/>
      </w:r>
    </w:p>
    <w:p w14:paraId="61BA5E57" w14:textId="77777777" w:rsidR="00316523" w:rsidRPr="0034283D" w:rsidRDefault="00316523" w:rsidP="00316523">
      <w:pPr>
        <w:spacing w:before="0" w:after="0" w:line="240" w:lineRule="auto"/>
        <w:ind w:firstLine="720"/>
        <w:rPr>
          <w:sz w:val="18"/>
          <w:szCs w:val="16"/>
        </w:rPr>
      </w:pPr>
      <w:r w:rsidRPr="0034283D">
        <w:rPr>
          <w:sz w:val="18"/>
          <w:szCs w:val="16"/>
        </w:rPr>
        <w:t>(</w:t>
      </w:r>
      <w:proofErr w:type="gramStart"/>
      <w:r w:rsidRPr="0034283D">
        <w:rPr>
          <w:sz w:val="18"/>
          <w:szCs w:val="16"/>
        </w:rPr>
        <w:t>inclus</w:t>
      </w:r>
      <w:proofErr w:type="gramEnd"/>
      <w:r w:rsidRPr="0034283D">
        <w:rPr>
          <w:sz w:val="18"/>
          <w:szCs w:val="16"/>
        </w:rPr>
        <w:t xml:space="preserve"> toutes les 12 heures)</w:t>
      </w:r>
    </w:p>
    <w:p w14:paraId="45C21E0D" w14:textId="77777777" w:rsidR="00316523" w:rsidRPr="00316523" w:rsidRDefault="00316523" w:rsidP="00316523">
      <w:pPr>
        <w:spacing w:before="0" w:after="0" w:line="240" w:lineRule="auto"/>
        <w:rPr>
          <w:sz w:val="20"/>
          <w:szCs w:val="18"/>
        </w:rPr>
      </w:pPr>
    </w:p>
    <w:p w14:paraId="17D8E151" w14:textId="1193F223" w:rsidR="00316523" w:rsidRPr="00316523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>Prescrit à la demande (PAD)</w:t>
      </w:r>
    </w:p>
    <w:p w14:paraId="7648A296" w14:textId="77777777" w:rsidR="00316523" w:rsidRPr="00A624D0" w:rsidRDefault="00316523" w:rsidP="00316523">
      <w:pPr>
        <w:spacing w:before="0" w:after="0" w:line="240" w:lineRule="auto"/>
        <w:rPr>
          <w:sz w:val="18"/>
          <w:szCs w:val="16"/>
        </w:rPr>
      </w:pPr>
      <w:r w:rsidRPr="00316523">
        <w:rPr>
          <w:sz w:val="20"/>
          <w:szCs w:val="18"/>
        </w:rPr>
        <w:tab/>
      </w:r>
      <w:r w:rsidRPr="00A624D0">
        <w:rPr>
          <w:sz w:val="18"/>
          <w:szCs w:val="16"/>
        </w:rPr>
        <w:t>0. Non    1. Oui</w:t>
      </w:r>
    </w:p>
    <w:p w14:paraId="5B923D3E" w14:textId="77777777" w:rsidR="00316523" w:rsidRPr="00316523" w:rsidRDefault="00316523" w:rsidP="00316523">
      <w:pPr>
        <w:spacing w:before="0" w:after="0" w:line="240" w:lineRule="auto"/>
        <w:rPr>
          <w:sz w:val="20"/>
          <w:szCs w:val="18"/>
        </w:rPr>
      </w:pPr>
    </w:p>
    <w:p w14:paraId="14444AF8" w14:textId="0FAC719D" w:rsidR="00316523" w:rsidRDefault="00316523" w:rsidP="00DC2925">
      <w:pPr>
        <w:numPr>
          <w:ilvl w:val="0"/>
          <w:numId w:val="63"/>
        </w:numPr>
        <w:spacing w:before="0" w:after="0" w:line="240" w:lineRule="auto"/>
        <w:rPr>
          <w:b/>
          <w:sz w:val="20"/>
          <w:szCs w:val="18"/>
        </w:rPr>
      </w:pPr>
      <w:r w:rsidRPr="00316523">
        <w:rPr>
          <w:b/>
          <w:sz w:val="20"/>
          <w:szCs w:val="18"/>
        </w:rPr>
        <w:t>Code ATC informatisé du médicament</w:t>
      </w:r>
    </w:p>
    <w:p w14:paraId="658F44E3" w14:textId="77777777" w:rsidR="00A624D0" w:rsidRPr="00316523" w:rsidRDefault="00A624D0" w:rsidP="00A624D0">
      <w:pPr>
        <w:spacing w:before="0" w:after="0" w:line="240" w:lineRule="auto"/>
        <w:ind w:left="720"/>
        <w:rPr>
          <w:b/>
          <w:sz w:val="20"/>
          <w:szCs w:val="18"/>
        </w:rPr>
      </w:pPr>
    </w:p>
    <w:tbl>
      <w:tblPr>
        <w:tblStyle w:val="Grilledutableau"/>
        <w:tblW w:w="9918" w:type="dxa"/>
        <w:tblLayout w:type="fixed"/>
        <w:tblLook w:val="04A0" w:firstRow="1" w:lastRow="0" w:firstColumn="1" w:lastColumn="0" w:noHBand="0" w:noVBand="1"/>
      </w:tblPr>
      <w:tblGrid>
        <w:gridCol w:w="3114"/>
        <w:gridCol w:w="1134"/>
        <w:gridCol w:w="1134"/>
        <w:gridCol w:w="1134"/>
        <w:gridCol w:w="1134"/>
        <w:gridCol w:w="1134"/>
        <w:gridCol w:w="1134"/>
      </w:tblGrid>
      <w:tr w:rsidR="0034283D" w14:paraId="6F851099" w14:textId="64B4A211" w:rsidTr="0034283D">
        <w:tc>
          <w:tcPr>
            <w:tcW w:w="3114" w:type="dxa"/>
          </w:tcPr>
          <w:p w14:paraId="184A97A6" w14:textId="14738DCC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Nom</w:t>
            </w:r>
          </w:p>
        </w:tc>
        <w:tc>
          <w:tcPr>
            <w:tcW w:w="1134" w:type="dxa"/>
          </w:tcPr>
          <w:p w14:paraId="00A86771" w14:textId="64C1C5DA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Dose</w:t>
            </w:r>
          </w:p>
        </w:tc>
        <w:tc>
          <w:tcPr>
            <w:tcW w:w="1134" w:type="dxa"/>
          </w:tcPr>
          <w:p w14:paraId="57950D00" w14:textId="05C853FB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Unité</w:t>
            </w:r>
          </w:p>
        </w:tc>
        <w:tc>
          <w:tcPr>
            <w:tcW w:w="1134" w:type="dxa"/>
          </w:tcPr>
          <w:p w14:paraId="0C20A6A0" w14:textId="18133561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Voie d’admin.</w:t>
            </w:r>
          </w:p>
        </w:tc>
        <w:tc>
          <w:tcPr>
            <w:tcW w:w="1134" w:type="dxa"/>
          </w:tcPr>
          <w:p w14:paraId="5BA4FD19" w14:textId="77659201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Fréquence</w:t>
            </w:r>
          </w:p>
        </w:tc>
        <w:tc>
          <w:tcPr>
            <w:tcW w:w="1134" w:type="dxa"/>
          </w:tcPr>
          <w:p w14:paraId="638E9207" w14:textId="572C8434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PAD</w:t>
            </w:r>
          </w:p>
        </w:tc>
        <w:tc>
          <w:tcPr>
            <w:tcW w:w="1134" w:type="dxa"/>
          </w:tcPr>
          <w:p w14:paraId="00BA426B" w14:textId="2F088509" w:rsidR="00A624D0" w:rsidRPr="00A624D0" w:rsidRDefault="00A624D0" w:rsidP="00A624D0">
            <w:pPr>
              <w:spacing w:before="0" w:after="0" w:line="240" w:lineRule="auto"/>
              <w:jc w:val="center"/>
              <w:rPr>
                <w:sz w:val="20"/>
                <w:szCs w:val="18"/>
              </w:rPr>
            </w:pPr>
            <w:r w:rsidRPr="00A624D0">
              <w:rPr>
                <w:sz w:val="20"/>
                <w:szCs w:val="18"/>
              </w:rPr>
              <w:t>Code ATC</w:t>
            </w:r>
          </w:p>
        </w:tc>
      </w:tr>
      <w:tr w:rsidR="0034283D" w14:paraId="7D5A9860" w14:textId="0492A6FE" w:rsidTr="00715DB3">
        <w:trPr>
          <w:trHeight w:val="340"/>
        </w:trPr>
        <w:tc>
          <w:tcPr>
            <w:tcW w:w="3114" w:type="dxa"/>
            <w:vAlign w:val="center"/>
          </w:tcPr>
          <w:p w14:paraId="5EDAB9A9" w14:textId="250400BC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1.</w:t>
            </w:r>
          </w:p>
        </w:tc>
        <w:tc>
          <w:tcPr>
            <w:tcW w:w="1134" w:type="dxa"/>
            <w:vAlign w:val="center"/>
          </w:tcPr>
          <w:p w14:paraId="081180CF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8734B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7FDBD60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C56D98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AE2E43B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1D008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65C7A256" w14:textId="38A9ADAA" w:rsidTr="00715DB3">
        <w:trPr>
          <w:trHeight w:val="340"/>
        </w:trPr>
        <w:tc>
          <w:tcPr>
            <w:tcW w:w="3114" w:type="dxa"/>
            <w:vAlign w:val="center"/>
          </w:tcPr>
          <w:p w14:paraId="17949F20" w14:textId="00D60CE8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2.</w:t>
            </w:r>
          </w:p>
        </w:tc>
        <w:tc>
          <w:tcPr>
            <w:tcW w:w="1134" w:type="dxa"/>
            <w:vAlign w:val="center"/>
          </w:tcPr>
          <w:p w14:paraId="3BA95908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AC9498B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71737D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C5B43A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BA00AB6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07827EE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5A6F446F" w14:textId="7CA0CB52" w:rsidTr="00715DB3">
        <w:trPr>
          <w:trHeight w:val="340"/>
        </w:trPr>
        <w:tc>
          <w:tcPr>
            <w:tcW w:w="3114" w:type="dxa"/>
            <w:vAlign w:val="center"/>
          </w:tcPr>
          <w:p w14:paraId="36AB9C41" w14:textId="7BEBD3BC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3.</w:t>
            </w:r>
          </w:p>
        </w:tc>
        <w:tc>
          <w:tcPr>
            <w:tcW w:w="1134" w:type="dxa"/>
            <w:vAlign w:val="center"/>
          </w:tcPr>
          <w:p w14:paraId="70962960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BBE37D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B703526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AB3E60B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28D1BC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FA4FE47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2B0282B3" w14:textId="37BBBC71" w:rsidTr="00715DB3">
        <w:trPr>
          <w:trHeight w:val="340"/>
        </w:trPr>
        <w:tc>
          <w:tcPr>
            <w:tcW w:w="3114" w:type="dxa"/>
            <w:vAlign w:val="center"/>
          </w:tcPr>
          <w:p w14:paraId="79A1376E" w14:textId="69D1A424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4.</w:t>
            </w:r>
          </w:p>
        </w:tc>
        <w:tc>
          <w:tcPr>
            <w:tcW w:w="1134" w:type="dxa"/>
            <w:vAlign w:val="center"/>
          </w:tcPr>
          <w:p w14:paraId="38D86063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FF67F5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E7F3FF6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2C58BAC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F8C0E04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838FBF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04A02454" w14:textId="7D260B90" w:rsidTr="00715DB3">
        <w:trPr>
          <w:trHeight w:val="340"/>
        </w:trPr>
        <w:tc>
          <w:tcPr>
            <w:tcW w:w="3114" w:type="dxa"/>
            <w:vAlign w:val="center"/>
          </w:tcPr>
          <w:p w14:paraId="1A5CDF4D" w14:textId="61194BDB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5.</w:t>
            </w:r>
          </w:p>
        </w:tc>
        <w:tc>
          <w:tcPr>
            <w:tcW w:w="1134" w:type="dxa"/>
            <w:vAlign w:val="center"/>
          </w:tcPr>
          <w:p w14:paraId="77EF516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311F039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239897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45B23AD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77452FA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7968A4D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5EFEF78D" w14:textId="25447089" w:rsidTr="00715DB3">
        <w:trPr>
          <w:trHeight w:val="340"/>
        </w:trPr>
        <w:tc>
          <w:tcPr>
            <w:tcW w:w="3114" w:type="dxa"/>
            <w:vAlign w:val="center"/>
          </w:tcPr>
          <w:p w14:paraId="0E9E6663" w14:textId="22D6DFA1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6.</w:t>
            </w:r>
          </w:p>
        </w:tc>
        <w:tc>
          <w:tcPr>
            <w:tcW w:w="1134" w:type="dxa"/>
            <w:vAlign w:val="center"/>
          </w:tcPr>
          <w:p w14:paraId="6DCA9C7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0E13310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A709859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C915644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EA73091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D9DF2F6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03A87801" w14:textId="3F7EB43D" w:rsidTr="00715DB3">
        <w:trPr>
          <w:trHeight w:val="340"/>
        </w:trPr>
        <w:tc>
          <w:tcPr>
            <w:tcW w:w="3114" w:type="dxa"/>
            <w:vAlign w:val="center"/>
          </w:tcPr>
          <w:p w14:paraId="766BC3FF" w14:textId="51F0FD3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7.</w:t>
            </w:r>
          </w:p>
        </w:tc>
        <w:tc>
          <w:tcPr>
            <w:tcW w:w="1134" w:type="dxa"/>
            <w:vAlign w:val="center"/>
          </w:tcPr>
          <w:p w14:paraId="1F4AFD6F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AE93F1A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1268FA2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F60DC6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1F3DE6C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AD55F13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58ACEF58" w14:textId="66AD50B7" w:rsidTr="00715DB3">
        <w:trPr>
          <w:trHeight w:val="340"/>
        </w:trPr>
        <w:tc>
          <w:tcPr>
            <w:tcW w:w="3114" w:type="dxa"/>
            <w:vAlign w:val="center"/>
          </w:tcPr>
          <w:p w14:paraId="0E6F67BB" w14:textId="171FAB63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8.</w:t>
            </w:r>
          </w:p>
        </w:tc>
        <w:tc>
          <w:tcPr>
            <w:tcW w:w="1134" w:type="dxa"/>
            <w:vAlign w:val="center"/>
          </w:tcPr>
          <w:p w14:paraId="62EB39D6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516BCD4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456F50D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70393B8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7F46C2D2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1FE5D37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0BAE93AD" w14:textId="77777777" w:rsidTr="00715DB3">
        <w:trPr>
          <w:trHeight w:val="340"/>
        </w:trPr>
        <w:tc>
          <w:tcPr>
            <w:tcW w:w="3114" w:type="dxa"/>
            <w:vAlign w:val="center"/>
          </w:tcPr>
          <w:p w14:paraId="55F847FB" w14:textId="6F37AFCC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9.</w:t>
            </w:r>
          </w:p>
        </w:tc>
        <w:tc>
          <w:tcPr>
            <w:tcW w:w="1134" w:type="dxa"/>
            <w:vAlign w:val="center"/>
          </w:tcPr>
          <w:p w14:paraId="30EE5D99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3898242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D57095A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5F0E805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A5E3763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1B7FAA22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  <w:tr w:rsidR="0034283D" w14:paraId="3D7940E6" w14:textId="77777777" w:rsidTr="00715DB3">
        <w:trPr>
          <w:trHeight w:val="340"/>
        </w:trPr>
        <w:tc>
          <w:tcPr>
            <w:tcW w:w="3114" w:type="dxa"/>
            <w:vAlign w:val="center"/>
          </w:tcPr>
          <w:p w14:paraId="17E0776F" w14:textId="706B4BF1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  <w:r w:rsidRPr="0034283D">
              <w:rPr>
                <w:sz w:val="20"/>
                <w:szCs w:val="20"/>
              </w:rPr>
              <w:t>10.</w:t>
            </w:r>
          </w:p>
        </w:tc>
        <w:tc>
          <w:tcPr>
            <w:tcW w:w="1134" w:type="dxa"/>
            <w:vAlign w:val="center"/>
          </w:tcPr>
          <w:p w14:paraId="1952930D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FE01645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2C2FF8E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2DD29DB0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3F83E23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57465FB" w14:textId="77777777" w:rsidR="00A624D0" w:rsidRPr="0034283D" w:rsidRDefault="00A624D0" w:rsidP="00715DB3">
            <w:pPr>
              <w:spacing w:before="0" w:after="0" w:line="240" w:lineRule="auto"/>
              <w:rPr>
                <w:sz w:val="20"/>
                <w:szCs w:val="20"/>
              </w:rPr>
            </w:pPr>
          </w:p>
        </w:tc>
      </w:tr>
    </w:tbl>
    <w:p w14:paraId="7DEAF63A" w14:textId="2DCD4FE3" w:rsidR="00E449C3" w:rsidRDefault="000204F9" w:rsidP="00D82FC5">
      <w:pPr>
        <w:rPr>
          <w:b/>
          <w:bCs/>
          <w:i/>
          <w:iCs/>
          <w:sz w:val="18"/>
          <w:szCs w:val="16"/>
        </w:rPr>
        <w:sectPr w:rsidR="00E449C3" w:rsidSect="00813F52">
          <w:pgSz w:w="11906" w:h="16838" w:code="9"/>
          <w:pgMar w:top="720" w:right="1080" w:bottom="720" w:left="1080" w:header="648" w:footer="432" w:gutter="0"/>
          <w:cols w:space="708"/>
          <w:titlePg/>
          <w:docGrid w:linePitch="360"/>
        </w:sectPr>
      </w:pPr>
      <w:r w:rsidRPr="000204F9">
        <w:rPr>
          <w:b/>
          <w:bCs/>
          <w:i/>
          <w:iCs/>
          <w:sz w:val="18"/>
          <w:szCs w:val="16"/>
        </w:rPr>
        <w:t>(</w:t>
      </w:r>
      <w:proofErr w:type="gramStart"/>
      <w:r w:rsidRPr="000204F9">
        <w:rPr>
          <w:b/>
          <w:bCs/>
          <w:i/>
          <w:iCs/>
          <w:sz w:val="18"/>
          <w:szCs w:val="16"/>
        </w:rPr>
        <w:t>note</w:t>
      </w:r>
      <w:proofErr w:type="gramEnd"/>
      <w:r w:rsidRPr="000204F9">
        <w:rPr>
          <w:b/>
          <w:bCs/>
          <w:i/>
          <w:iCs/>
          <w:sz w:val="18"/>
          <w:szCs w:val="16"/>
        </w:rPr>
        <w:t xml:space="preserve"> : ajouter des lignes supplémentaires pour les autres médicaments pri</w:t>
      </w:r>
      <w:r w:rsidR="00AE3CC5">
        <w:rPr>
          <w:b/>
          <w:bCs/>
          <w:i/>
          <w:iCs/>
          <w:sz w:val="18"/>
          <w:szCs w:val="16"/>
        </w:rPr>
        <w:t>s</w:t>
      </w:r>
      <w:r w:rsidR="00072A53">
        <w:rPr>
          <w:b/>
          <w:bCs/>
          <w:i/>
          <w:iCs/>
          <w:sz w:val="18"/>
          <w:szCs w:val="16"/>
        </w:rPr>
        <w:t>)</w:t>
      </w:r>
    </w:p>
    <w:p w14:paraId="31CD521A" w14:textId="77777777" w:rsidR="00356283" w:rsidRDefault="00356283" w:rsidP="003E3418">
      <w:pPr>
        <w:pStyle w:val="Titre1"/>
        <w:rPr>
          <w:noProof/>
        </w:rPr>
      </w:pPr>
    </w:p>
    <w:p w14:paraId="0420030F" w14:textId="3EC6C9AD" w:rsidR="00E449C3" w:rsidRDefault="00356283" w:rsidP="00357102">
      <w:pPr>
        <w:pStyle w:val="Titre1"/>
        <w:rPr>
          <w:noProof/>
        </w:rPr>
      </w:pPr>
      <w:r w:rsidRPr="00356283">
        <w:rPr>
          <w:noProof/>
        </w:rPr>
        <w:t>P</w:t>
      </w:r>
      <w:r w:rsidR="00357102">
        <w:rPr>
          <w:noProof/>
        </w:rPr>
        <w:t>ARTIE 4</w:t>
      </w:r>
      <w:r w:rsidRPr="00356283">
        <w:rPr>
          <w:noProof/>
        </w:rPr>
        <w:t xml:space="preserve"> : </w:t>
      </w:r>
      <w:r w:rsidR="00357102">
        <w:rPr>
          <w:noProof/>
        </w:rPr>
        <w:t>REPARTITION DES TACHES ENTRE DISPENSATEURS DE SOINS ET DISPENSATEURS D’AIDE</w:t>
      </w:r>
    </w:p>
    <w:p w14:paraId="3887BEEA" w14:textId="0189EA41" w:rsidR="00356283" w:rsidRPr="00EB0E61" w:rsidRDefault="00356283" w:rsidP="00356283">
      <w:pPr>
        <w:spacing w:before="0" w:after="160" w:line="259" w:lineRule="auto"/>
        <w:jc w:val="center"/>
        <w:rPr>
          <w:b/>
          <w:bCs/>
          <w:noProof/>
          <w:sz w:val="22"/>
          <w:szCs w:val="20"/>
          <w:u w:val="single"/>
        </w:rPr>
      </w:pPr>
      <w:r w:rsidRPr="00EB0E61">
        <w:rPr>
          <w:b/>
          <w:bCs/>
          <w:noProof/>
          <w:sz w:val="22"/>
          <w:szCs w:val="20"/>
          <w:u w:val="single"/>
        </w:rPr>
        <w:t>Soins et répartition des tâches</w:t>
      </w:r>
      <w:r w:rsidRPr="00EB0E61">
        <w:rPr>
          <w:noProof/>
          <w:sz w:val="22"/>
          <w:szCs w:val="20"/>
        </w:rPr>
        <w:t xml:space="preserve"> </w:t>
      </w:r>
      <w:r w:rsidR="00715DB3" w:rsidRPr="00EB0E61">
        <w:rPr>
          <w:noProof/>
          <w:sz w:val="22"/>
          <w:szCs w:val="20"/>
        </w:rPr>
        <w:t xml:space="preserve"> </w:t>
      </w:r>
      <w:r w:rsidRPr="005277CC">
        <w:rPr>
          <w:b/>
          <w:bCs/>
          <w:noProof/>
          <w:sz w:val="22"/>
          <w:szCs w:val="20"/>
          <w:highlight w:val="green"/>
        </w:rPr>
        <w:t>A remplir obligatoirement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277CC" w:rsidRPr="005277CC" w14:paraId="1C8BEC23" w14:textId="77777777" w:rsidTr="005277CC">
        <w:trPr>
          <w:trHeight w:val="218"/>
          <w:tblHeader/>
        </w:trPr>
        <w:tc>
          <w:tcPr>
            <w:tcW w:w="5129" w:type="dxa"/>
            <w:shd w:val="clear" w:color="auto" w:fill="3E8D9C" w:themeFill="background2" w:themeFillShade="BF"/>
            <w:vAlign w:val="center"/>
          </w:tcPr>
          <w:p w14:paraId="46775C19" w14:textId="41C882AA" w:rsidR="00356283" w:rsidRPr="005277CC" w:rsidRDefault="005277CC" w:rsidP="00EB0E61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t>PRESTATAIRES</w:t>
            </w:r>
          </w:p>
        </w:tc>
        <w:tc>
          <w:tcPr>
            <w:tcW w:w="5129" w:type="dxa"/>
            <w:shd w:val="clear" w:color="auto" w:fill="3E8D9C" w:themeFill="background2" w:themeFillShade="BF"/>
            <w:vAlign w:val="center"/>
          </w:tcPr>
          <w:p w14:paraId="6C15066B" w14:textId="5212578D" w:rsidR="00356283" w:rsidRPr="005277CC" w:rsidRDefault="005277CC" w:rsidP="00EB0E61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t>SITUATION ACTUELLE</w:t>
            </w:r>
          </w:p>
        </w:tc>
        <w:tc>
          <w:tcPr>
            <w:tcW w:w="5130" w:type="dxa"/>
            <w:shd w:val="clear" w:color="auto" w:fill="3E8D9C" w:themeFill="background2" w:themeFillShade="BF"/>
            <w:vAlign w:val="center"/>
          </w:tcPr>
          <w:p w14:paraId="7DA420D1" w14:textId="6533B684" w:rsidR="00356283" w:rsidRPr="005277CC" w:rsidRDefault="005277CC" w:rsidP="00EB0E61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t>PLANIFICATION</w:t>
            </w:r>
          </w:p>
        </w:tc>
      </w:tr>
      <w:tr w:rsidR="00356283" w:rsidRPr="00EB0E61" w14:paraId="1AA94553" w14:textId="77777777" w:rsidTr="00264342">
        <w:tc>
          <w:tcPr>
            <w:tcW w:w="5129" w:type="dxa"/>
          </w:tcPr>
          <w:p w14:paraId="668D3B93" w14:textId="02175E7A" w:rsidR="00356283" w:rsidRPr="000512E7" w:rsidRDefault="00356283" w:rsidP="004829EB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 w:rsidRPr="000512E7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Médecin généraliste ou maison médicale</w:t>
            </w:r>
          </w:p>
          <w:p w14:paraId="7EC96EEC" w14:textId="77777777" w:rsidR="007B313C" w:rsidRDefault="007B313C" w:rsidP="004829EB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53335662" w14:textId="14D3073D" w:rsidR="00356283" w:rsidRPr="00EB0E61" w:rsidRDefault="00356283" w:rsidP="004829EB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7385E196" w14:textId="77777777" w:rsidR="00356283" w:rsidRPr="00EB0E61" w:rsidRDefault="00356283" w:rsidP="004829EB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722C3E96" w14:textId="0ADF33F7" w:rsidR="00356283" w:rsidRPr="00EB0E61" w:rsidRDefault="00356283" w:rsidP="004829EB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2669ED84" w14:textId="77777777" w:rsidR="00356283" w:rsidRPr="00EB0E61" w:rsidRDefault="00356283" w:rsidP="004829EB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3EEEB815" w14:textId="2FD93644" w:rsidR="00356283" w:rsidRPr="00EB0E61" w:rsidRDefault="00356283" w:rsidP="004829EB">
            <w:pPr>
              <w:spacing w:before="0" w:after="0" w:line="360" w:lineRule="auto"/>
              <w:rPr>
                <w:noProof/>
                <w:lang w:val="fr-BE"/>
              </w:rPr>
            </w:pPr>
            <w:r w:rsidRPr="00EB0E61">
              <w:rPr>
                <w:rFonts w:cs="Arial"/>
                <w:sz w:val="18"/>
                <w:szCs w:val="18"/>
              </w:rPr>
              <w:t xml:space="preserve">Téléphone : </w:t>
            </w:r>
          </w:p>
        </w:tc>
        <w:tc>
          <w:tcPr>
            <w:tcW w:w="5129" w:type="dxa"/>
          </w:tcPr>
          <w:p w14:paraId="6718CE66" w14:textId="14D8EF90" w:rsidR="00356283" w:rsidRPr="00EB0E61" w:rsidRDefault="00356283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</w:tcPr>
          <w:p w14:paraId="3DB317EA" w14:textId="77777777" w:rsidR="00356283" w:rsidRPr="00EB0E61" w:rsidRDefault="00356283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356283" w:rsidRPr="00EB0E61" w14:paraId="50E08004" w14:textId="77777777" w:rsidTr="00264342">
        <w:tc>
          <w:tcPr>
            <w:tcW w:w="5129" w:type="dxa"/>
          </w:tcPr>
          <w:p w14:paraId="3E6ECBEC" w14:textId="1D57702C" w:rsidR="000512E7" w:rsidRPr="000512E7" w:rsidRDefault="000512E7" w:rsidP="000512E7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Services infirmiers OU infirmiers</w:t>
            </w:r>
          </w:p>
          <w:p w14:paraId="6AA46BF3" w14:textId="10B143AE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40CE3FE4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4375D5E9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1A9C1B72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6AD54868" w14:textId="71D5A90C" w:rsidR="00356283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</w:tcPr>
          <w:p w14:paraId="1347B405" w14:textId="77777777" w:rsidR="00356283" w:rsidRPr="00EB0E61" w:rsidRDefault="00356283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</w:tcPr>
          <w:p w14:paraId="40D1EF92" w14:textId="77777777" w:rsidR="00356283" w:rsidRPr="00EB0E61" w:rsidRDefault="00356283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0512E7" w:rsidRPr="00EB0E61" w14:paraId="7B22071F" w14:textId="77777777" w:rsidTr="00264342">
        <w:tc>
          <w:tcPr>
            <w:tcW w:w="5129" w:type="dxa"/>
          </w:tcPr>
          <w:p w14:paraId="131D4376" w14:textId="5AE3DA86" w:rsidR="000512E7" w:rsidRPr="000512E7" w:rsidRDefault="000512E7" w:rsidP="000512E7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Kiné</w:t>
            </w:r>
          </w:p>
          <w:p w14:paraId="11F20D34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0DF13CFD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7ABD791E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51DC717A" w14:textId="77777777" w:rsidR="000512E7" w:rsidRPr="00EB0E61" w:rsidRDefault="000512E7" w:rsidP="000512E7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4F9BFA56" w14:textId="10FA3FA6" w:rsidR="000512E7" w:rsidRPr="00EB0E61" w:rsidRDefault="000512E7" w:rsidP="000512E7">
            <w:pPr>
              <w:spacing w:before="0" w:after="0" w:line="360" w:lineRule="auto"/>
              <w:rPr>
                <w:noProof/>
                <w:lang w:val="fr-BE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</w:tcPr>
          <w:p w14:paraId="2DDF89C3" w14:textId="6C817A7C" w:rsidR="000512E7" w:rsidRPr="00EB0E61" w:rsidRDefault="000512E7" w:rsidP="000512E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</w:tcPr>
          <w:p w14:paraId="73B4D37B" w14:textId="77777777" w:rsidR="000512E7" w:rsidRPr="00EB0E61" w:rsidRDefault="000512E7" w:rsidP="000512E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</w:tbl>
    <w:p w14:paraId="6622D99B" w14:textId="77777777" w:rsidR="007B313C" w:rsidRDefault="007B313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7B313C" w:rsidRPr="005277CC" w14:paraId="7E04AFA3" w14:textId="77777777" w:rsidTr="000D30F5">
        <w:trPr>
          <w:trHeight w:val="218"/>
          <w:tblHeader/>
        </w:trPr>
        <w:tc>
          <w:tcPr>
            <w:tcW w:w="5129" w:type="dxa"/>
            <w:shd w:val="clear" w:color="auto" w:fill="3E8D9C" w:themeFill="background2" w:themeFillShade="BF"/>
            <w:vAlign w:val="center"/>
          </w:tcPr>
          <w:p w14:paraId="296F6AC0" w14:textId="77777777" w:rsidR="007B313C" w:rsidRPr="005277CC" w:rsidRDefault="007B313C" w:rsidP="000D30F5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lastRenderedPageBreak/>
              <w:t>PRESTATAIRES</w:t>
            </w:r>
          </w:p>
        </w:tc>
        <w:tc>
          <w:tcPr>
            <w:tcW w:w="5129" w:type="dxa"/>
            <w:shd w:val="clear" w:color="auto" w:fill="3E8D9C" w:themeFill="background2" w:themeFillShade="BF"/>
            <w:vAlign w:val="center"/>
          </w:tcPr>
          <w:p w14:paraId="325F0E42" w14:textId="77777777" w:rsidR="007B313C" w:rsidRPr="005277CC" w:rsidRDefault="007B313C" w:rsidP="000D30F5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t>SITUATION ACTUELLE</w:t>
            </w:r>
          </w:p>
        </w:tc>
        <w:tc>
          <w:tcPr>
            <w:tcW w:w="5130" w:type="dxa"/>
            <w:shd w:val="clear" w:color="auto" w:fill="3E8D9C" w:themeFill="background2" w:themeFillShade="BF"/>
            <w:vAlign w:val="center"/>
          </w:tcPr>
          <w:p w14:paraId="03B2D0E6" w14:textId="77777777" w:rsidR="007B313C" w:rsidRPr="005277CC" w:rsidRDefault="007B313C" w:rsidP="000D30F5">
            <w:pPr>
              <w:spacing w:before="0" w:after="160" w:line="259" w:lineRule="auto"/>
              <w:jc w:val="center"/>
              <w:rPr>
                <w:noProof/>
                <w:color w:val="FFFFFF" w:themeColor="background1"/>
                <w:sz w:val="20"/>
                <w:szCs w:val="20"/>
                <w:lang w:val="fr-BE"/>
              </w:rPr>
            </w:pPr>
            <w:r w:rsidRPr="005277CC">
              <w:rPr>
                <w:rFonts w:cs="Arial"/>
                <w:b/>
                <w:color w:val="FFFFFF" w:themeColor="background1"/>
                <w:sz w:val="20"/>
                <w:szCs w:val="20"/>
                <w:lang w:val="fr-BE"/>
              </w:rPr>
              <w:t>PLANIFICATION</w:t>
            </w:r>
          </w:p>
        </w:tc>
      </w:tr>
      <w:tr w:rsidR="005F1969" w:rsidRPr="00EB0E61" w14:paraId="115B8738" w14:textId="77777777" w:rsidTr="00A41F4A">
        <w:tc>
          <w:tcPr>
            <w:tcW w:w="5129" w:type="dxa"/>
          </w:tcPr>
          <w:p w14:paraId="52046705" w14:textId="1B6587E4" w:rsidR="005F1969" w:rsidRPr="000512E7" w:rsidRDefault="005F1969" w:rsidP="005F1969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Pharmacien</w:t>
            </w:r>
          </w:p>
          <w:p w14:paraId="0DF10A0E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731B6964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7DA704E8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0B74218F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0138265F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02C815A7" w14:textId="6224BF8F" w:rsidR="005F1969" w:rsidRPr="00EB0E61" w:rsidRDefault="005F1969" w:rsidP="005F1969">
            <w:pPr>
              <w:spacing w:before="0" w:after="0" w:line="360" w:lineRule="auto"/>
              <w:rPr>
                <w:rFonts w:cs="Arial"/>
                <w:color w:val="993366"/>
                <w:sz w:val="18"/>
                <w:szCs w:val="18"/>
                <w:u w:val="single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  <w:vAlign w:val="center"/>
          </w:tcPr>
          <w:p w14:paraId="50F36748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24CE172B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:rsidRPr="00EB0E61" w14:paraId="78AB7465" w14:textId="77777777" w:rsidTr="00A41F4A">
        <w:tc>
          <w:tcPr>
            <w:tcW w:w="5129" w:type="dxa"/>
          </w:tcPr>
          <w:p w14:paraId="3F657BFC" w14:textId="4309952A" w:rsidR="005F1969" w:rsidRPr="000512E7" w:rsidRDefault="005F1969" w:rsidP="005F1969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Service d’aide aux familles</w:t>
            </w:r>
          </w:p>
          <w:p w14:paraId="335248CA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76BF49D7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2380C2DB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1DC007E1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2D11A139" w14:textId="77777777" w:rsidR="005F1969" w:rsidRPr="00EB0E61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270E4B77" w14:textId="77777777" w:rsidR="005F1969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  <w:p w14:paraId="3FAEE87D" w14:textId="77777777" w:rsidR="005F1969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33D84B32" w14:textId="670F25B4" w:rsidR="005F1969" w:rsidRPr="005F1969" w:rsidRDefault="005F1969" w:rsidP="005F19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5F1969">
              <w:rPr>
                <w:rFonts w:cs="Arial"/>
                <w:sz w:val="18"/>
                <w:szCs w:val="18"/>
              </w:rPr>
              <w:t>Assistant(e) social(e) de référence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5F1969">
              <w:rPr>
                <w:rFonts w:cs="Arial"/>
                <w:sz w:val="18"/>
                <w:szCs w:val="18"/>
              </w:rPr>
              <w:t xml:space="preserve">: </w:t>
            </w:r>
          </w:p>
        </w:tc>
        <w:tc>
          <w:tcPr>
            <w:tcW w:w="5129" w:type="dxa"/>
            <w:vAlign w:val="center"/>
          </w:tcPr>
          <w:p w14:paraId="0BC99EB9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50DAE5B7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:rsidRPr="00EB0E61" w14:paraId="546ED071" w14:textId="77777777" w:rsidTr="00A41F4A">
        <w:tc>
          <w:tcPr>
            <w:tcW w:w="5129" w:type="dxa"/>
          </w:tcPr>
          <w:p w14:paraId="791CC612" w14:textId="02F3649C" w:rsidR="00A41F4A" w:rsidRPr="00A41F4A" w:rsidRDefault="00A41F4A" w:rsidP="00A41F4A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 w:rsidRPr="00A41F4A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Repas à domicile</w:t>
            </w:r>
          </w:p>
          <w:p w14:paraId="5FE7956D" w14:textId="77777777" w:rsidR="00A41F4A" w:rsidRPr="00EB0E61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525C5E39" w14:textId="77777777" w:rsidR="00A41F4A" w:rsidRPr="00EB0E61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3C979290" w14:textId="77777777" w:rsidR="00A41F4A" w:rsidRPr="00EB0E61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1DDE80B2" w14:textId="77777777" w:rsidR="00A41F4A" w:rsidRPr="00EB0E61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7BFBF318" w14:textId="77777777" w:rsidR="00A41F4A" w:rsidRPr="00EB0E61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5058514B" w14:textId="0BA9D609" w:rsidR="005F1969" w:rsidRPr="00A41F4A" w:rsidRDefault="00A41F4A" w:rsidP="00A41F4A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  <w:vAlign w:val="center"/>
          </w:tcPr>
          <w:p w14:paraId="67338282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3E22B461" w14:textId="77777777" w:rsidR="005F1969" w:rsidRPr="00EB0E61" w:rsidRDefault="005F1969" w:rsidP="00A41F4A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5B1D1D6F" w14:textId="77777777" w:rsidTr="00264342">
        <w:tc>
          <w:tcPr>
            <w:tcW w:w="5129" w:type="dxa"/>
          </w:tcPr>
          <w:p w14:paraId="415D5C10" w14:textId="77777777" w:rsidR="00333E38" w:rsidRPr="00333E38" w:rsidRDefault="00333E38" w:rsidP="00333E38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 w:rsidRPr="00333E38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lastRenderedPageBreak/>
              <w:t>Services sociaux OU assistants sociaux</w:t>
            </w:r>
          </w:p>
          <w:p w14:paraId="35A1AD4D" w14:textId="77777777" w:rsidR="00333E38" w:rsidRPr="00EB0E61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</w:p>
          <w:p w14:paraId="1682347F" w14:textId="77777777" w:rsidR="00333E38" w:rsidRPr="00EB0E61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1C24B798" w14:textId="77777777" w:rsidR="00333E38" w:rsidRPr="00EB0E61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</w:p>
          <w:p w14:paraId="47A3F253" w14:textId="77777777" w:rsidR="00333E38" w:rsidRPr="00EB0E61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77942527" w14:textId="77777777" w:rsidR="00333E38" w:rsidRPr="00EB0E61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</w:p>
          <w:p w14:paraId="0962428E" w14:textId="77777777" w:rsidR="00333E38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  <w:p w14:paraId="199FFEF4" w14:textId="77777777" w:rsidR="00333E38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</w:p>
          <w:p w14:paraId="29E70B27" w14:textId="129BE661" w:rsidR="00333E38" w:rsidRPr="00333E38" w:rsidRDefault="00333E38" w:rsidP="00333E38">
            <w:pPr>
              <w:spacing w:before="0" w:after="160" w:line="259" w:lineRule="auto"/>
            </w:pPr>
            <w:r w:rsidRPr="00333E38">
              <w:rPr>
                <w:rFonts w:cs="Arial"/>
                <w:sz w:val="18"/>
                <w:szCs w:val="18"/>
              </w:rPr>
              <w:t xml:space="preserve">Assistant(e) social(e) de référence : </w:t>
            </w:r>
          </w:p>
        </w:tc>
        <w:tc>
          <w:tcPr>
            <w:tcW w:w="5129" w:type="dxa"/>
          </w:tcPr>
          <w:p w14:paraId="1FA39DD4" w14:textId="75DD2EE7" w:rsidR="00333E38" w:rsidRPr="00333E38" w:rsidRDefault="00333E38" w:rsidP="00333E38">
            <w:pPr>
              <w:spacing w:before="0" w:after="160" w:line="259" w:lineRule="auto"/>
              <w:rPr>
                <w:rFonts w:cs="Arial"/>
                <w:sz w:val="18"/>
                <w:szCs w:val="18"/>
              </w:rPr>
            </w:pPr>
          </w:p>
        </w:tc>
        <w:tc>
          <w:tcPr>
            <w:tcW w:w="5130" w:type="dxa"/>
          </w:tcPr>
          <w:p w14:paraId="62EA8C81" w14:textId="77777777" w:rsidR="005F1969" w:rsidRDefault="005F1969" w:rsidP="005F1969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70868B64" w14:textId="77777777" w:rsidTr="00264342">
        <w:tc>
          <w:tcPr>
            <w:tcW w:w="5129" w:type="dxa"/>
          </w:tcPr>
          <w:p w14:paraId="466F3551" w14:textId="2EAF0425" w:rsidR="00144369" w:rsidRPr="00A41F4A" w:rsidRDefault="00144369" w:rsidP="00144369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</w:pPr>
            <w:r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Famille</w:t>
            </w:r>
          </w:p>
          <w:p w14:paraId="335D33DA" w14:textId="77777777" w:rsidR="00144369" w:rsidRPr="00EB0E61" w:rsidRDefault="00144369" w:rsidP="001443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199AFA5B" w14:textId="77777777" w:rsidR="00144369" w:rsidRPr="00EB0E61" w:rsidRDefault="00144369" w:rsidP="001443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69832576" w14:textId="77777777" w:rsidR="00144369" w:rsidRPr="00EB0E61" w:rsidRDefault="00144369" w:rsidP="001443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674106BE" w14:textId="77777777" w:rsidR="00144369" w:rsidRPr="00EB0E61" w:rsidRDefault="00144369" w:rsidP="001443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44AC8FEC" w14:textId="77777777" w:rsidR="00144369" w:rsidRPr="00EB0E61" w:rsidRDefault="00144369" w:rsidP="00144369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3708E5BD" w14:textId="2B1A35F7" w:rsidR="005F1969" w:rsidRPr="004829EB" w:rsidRDefault="00144369" w:rsidP="00276299">
            <w:pPr>
              <w:spacing w:before="0" w:after="160" w:line="259" w:lineRule="auto"/>
              <w:rPr>
                <w:rFonts w:ascii="Arial" w:hAnsi="Arial" w:cs="Arial"/>
                <w:b/>
                <w:bCs/>
                <w:color w:val="993366"/>
                <w:sz w:val="18"/>
                <w:szCs w:val="18"/>
                <w:u w:val="single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</w:tcPr>
          <w:p w14:paraId="6B6246DE" w14:textId="77777777" w:rsidR="005F1969" w:rsidRDefault="005F1969" w:rsidP="005F1969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</w:tcPr>
          <w:p w14:paraId="3445B03B" w14:textId="77777777" w:rsidR="005F1969" w:rsidRDefault="005F1969" w:rsidP="005F1969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7D9CFDFE" w14:textId="77777777" w:rsidTr="00264342">
        <w:tc>
          <w:tcPr>
            <w:tcW w:w="5129" w:type="dxa"/>
          </w:tcPr>
          <w:p w14:paraId="40F8E36E" w14:textId="2A64D435" w:rsidR="00AA5760" w:rsidRPr="00AA5760" w:rsidRDefault="00AA5760" w:rsidP="00AA5760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color w:val="595959" w:themeColor="text1" w:themeTint="A6"/>
                <w:sz w:val="18"/>
                <w:szCs w:val="18"/>
              </w:rPr>
            </w:pPr>
            <w:r w:rsidRPr="00AA5760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Autres</w:t>
            </w:r>
          </w:p>
          <w:p w14:paraId="2739D917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714A10EF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417888E6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4828C4EF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5F17D572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2DB7C1BC" w14:textId="30646157" w:rsidR="005F1969" w:rsidRPr="00AA5760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</w:tcPr>
          <w:p w14:paraId="7D900C21" w14:textId="77777777" w:rsidR="005F1969" w:rsidRDefault="005F1969" w:rsidP="005F1969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</w:tcPr>
          <w:p w14:paraId="1A2E4F18" w14:textId="77777777" w:rsidR="005F1969" w:rsidRDefault="005F1969" w:rsidP="005F1969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6DF83182" w14:textId="77777777" w:rsidTr="000052C7">
        <w:tc>
          <w:tcPr>
            <w:tcW w:w="5129" w:type="dxa"/>
          </w:tcPr>
          <w:p w14:paraId="3B9E7063" w14:textId="77777777" w:rsidR="00AA5760" w:rsidRPr="00AA5760" w:rsidRDefault="00AA5760" w:rsidP="00AA5760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color w:val="595959" w:themeColor="text1" w:themeTint="A6"/>
                <w:sz w:val="18"/>
                <w:szCs w:val="18"/>
              </w:rPr>
            </w:pPr>
            <w:r w:rsidRPr="00AA5760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lastRenderedPageBreak/>
              <w:t>Autres</w:t>
            </w:r>
          </w:p>
          <w:p w14:paraId="484A5324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55E9A0A3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7EC462A1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4F08BD63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1D566565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6849BBFC" w14:textId="167C92C9" w:rsidR="005F1969" w:rsidRPr="00AA5760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  <w:vAlign w:val="center"/>
          </w:tcPr>
          <w:p w14:paraId="6FBD94C6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57017527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4B27A130" w14:textId="77777777" w:rsidTr="000052C7">
        <w:tc>
          <w:tcPr>
            <w:tcW w:w="5129" w:type="dxa"/>
          </w:tcPr>
          <w:p w14:paraId="70FB1742" w14:textId="77777777" w:rsidR="00AA5760" w:rsidRPr="00AA5760" w:rsidRDefault="00AA5760" w:rsidP="00AA5760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color w:val="595959" w:themeColor="text1" w:themeTint="A6"/>
                <w:sz w:val="18"/>
                <w:szCs w:val="18"/>
              </w:rPr>
            </w:pPr>
            <w:r w:rsidRPr="00AA5760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Autres</w:t>
            </w:r>
          </w:p>
          <w:p w14:paraId="6BB82819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12E7414B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4CC0979D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138532D0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77FB01B1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651D131E" w14:textId="737CE2FA" w:rsidR="005F1969" w:rsidRPr="00264342" w:rsidRDefault="00AA5760" w:rsidP="00AA5760">
            <w:pPr>
              <w:spacing w:before="0" w:after="0" w:line="360" w:lineRule="auto"/>
              <w:rPr>
                <w:rFonts w:ascii="Arial" w:hAnsi="Arial" w:cs="Arial"/>
                <w:b/>
                <w:bCs/>
                <w:color w:val="993366"/>
                <w:sz w:val="18"/>
                <w:szCs w:val="18"/>
                <w:u w:val="single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  <w:vAlign w:val="center"/>
          </w:tcPr>
          <w:p w14:paraId="27735877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0F159CA8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  <w:tr w:rsidR="005F1969" w14:paraId="387140D9" w14:textId="77777777" w:rsidTr="000052C7">
        <w:tc>
          <w:tcPr>
            <w:tcW w:w="5129" w:type="dxa"/>
          </w:tcPr>
          <w:p w14:paraId="191C7E71" w14:textId="77777777" w:rsidR="00AA5760" w:rsidRPr="00AA5760" w:rsidRDefault="00AA5760" w:rsidP="00AA5760">
            <w:pPr>
              <w:pStyle w:val="Titre7"/>
              <w:spacing w:before="0" w:line="360" w:lineRule="auto"/>
              <w:jc w:val="center"/>
              <w:rPr>
                <w:rFonts w:ascii="Candara" w:hAnsi="Candara" w:cs="Arial"/>
                <w:color w:val="595959" w:themeColor="text1" w:themeTint="A6"/>
                <w:sz w:val="18"/>
                <w:szCs w:val="18"/>
              </w:rPr>
            </w:pPr>
            <w:r w:rsidRPr="00AA5760">
              <w:rPr>
                <w:rFonts w:ascii="Candara" w:hAnsi="Candara" w:cs="Arial"/>
                <w:b/>
                <w:bCs/>
                <w:i w:val="0"/>
                <w:iCs w:val="0"/>
                <w:color w:val="F99927" w:themeColor="accent5"/>
                <w:sz w:val="18"/>
                <w:szCs w:val="18"/>
                <w:u w:val="single"/>
              </w:rPr>
              <w:t>Autres</w:t>
            </w:r>
          </w:p>
          <w:p w14:paraId="752B84FF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219A2393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Nom, prénom :</w:t>
            </w:r>
          </w:p>
          <w:p w14:paraId="31537879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6A418B07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  <w:r w:rsidRPr="00EB0E61">
              <w:rPr>
                <w:rFonts w:cs="Arial"/>
                <w:sz w:val="18"/>
                <w:szCs w:val="18"/>
              </w:rPr>
              <w:t>Adresse :</w:t>
            </w:r>
          </w:p>
          <w:p w14:paraId="6F7F79E9" w14:textId="77777777" w:rsidR="00AA5760" w:rsidRPr="00EB0E61" w:rsidRDefault="00AA5760" w:rsidP="00AA5760">
            <w:pPr>
              <w:spacing w:before="0" w:after="0" w:line="360" w:lineRule="auto"/>
              <w:rPr>
                <w:rFonts w:cs="Arial"/>
                <w:sz w:val="18"/>
                <w:szCs w:val="18"/>
              </w:rPr>
            </w:pPr>
          </w:p>
          <w:p w14:paraId="0BCE84AD" w14:textId="0874CED8" w:rsidR="005F1969" w:rsidRPr="00264342" w:rsidRDefault="00AA5760" w:rsidP="00AA5760">
            <w:pPr>
              <w:spacing w:before="0" w:after="0" w:line="360" w:lineRule="auto"/>
              <w:rPr>
                <w:rFonts w:ascii="Arial" w:hAnsi="Arial" w:cs="Arial"/>
                <w:b/>
                <w:bCs/>
                <w:color w:val="993366"/>
                <w:sz w:val="18"/>
                <w:szCs w:val="18"/>
                <w:u w:val="single"/>
              </w:rPr>
            </w:pPr>
            <w:r w:rsidRPr="00EB0E61">
              <w:rPr>
                <w:rFonts w:cs="Arial"/>
                <w:sz w:val="18"/>
                <w:szCs w:val="18"/>
              </w:rPr>
              <w:t>Téléphone :</w:t>
            </w:r>
          </w:p>
        </w:tc>
        <w:tc>
          <w:tcPr>
            <w:tcW w:w="5129" w:type="dxa"/>
            <w:vAlign w:val="center"/>
          </w:tcPr>
          <w:p w14:paraId="0CC4A38A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  <w:tc>
          <w:tcPr>
            <w:tcW w:w="5130" w:type="dxa"/>
            <w:vAlign w:val="center"/>
          </w:tcPr>
          <w:p w14:paraId="6EC28B92" w14:textId="77777777" w:rsidR="005F1969" w:rsidRDefault="005F1969" w:rsidP="000052C7">
            <w:pPr>
              <w:spacing w:before="0" w:after="160" w:line="259" w:lineRule="auto"/>
              <w:rPr>
                <w:noProof/>
                <w:lang w:val="fr-BE"/>
              </w:rPr>
            </w:pPr>
          </w:p>
        </w:tc>
      </w:tr>
    </w:tbl>
    <w:p w14:paraId="2B7F4B95" w14:textId="77777777" w:rsidR="00264342" w:rsidRPr="00356283" w:rsidRDefault="00264342">
      <w:pPr>
        <w:spacing w:before="0" w:after="160" w:line="259" w:lineRule="auto"/>
        <w:rPr>
          <w:noProof/>
          <w:lang w:val="fr-BE"/>
        </w:rPr>
      </w:pPr>
    </w:p>
    <w:p w14:paraId="252B7FB9" w14:textId="77777777" w:rsidR="00356283" w:rsidRDefault="00356283">
      <w:pPr>
        <w:spacing w:before="0" w:after="160" w:line="259" w:lineRule="auto"/>
        <w:rPr>
          <w:noProof/>
        </w:rPr>
      </w:pPr>
    </w:p>
    <w:p w14:paraId="63A5BD60" w14:textId="77777777" w:rsidR="004829EB" w:rsidRDefault="004829EB">
      <w:pPr>
        <w:spacing w:before="0" w:after="160" w:line="259" w:lineRule="auto"/>
        <w:rPr>
          <w:noProof/>
        </w:rPr>
      </w:pPr>
    </w:p>
    <w:p w14:paraId="30C10546" w14:textId="56039CDD" w:rsidR="004829EB" w:rsidRDefault="004829EB">
      <w:pPr>
        <w:spacing w:before="0" w:after="160" w:line="259" w:lineRule="auto"/>
        <w:rPr>
          <w:noProof/>
        </w:rPr>
        <w:sectPr w:rsidR="004829EB" w:rsidSect="00813F52">
          <w:headerReference w:type="first" r:id="rId16"/>
          <w:pgSz w:w="16838" w:h="11906" w:orient="landscape" w:code="9"/>
          <w:pgMar w:top="1080" w:right="720" w:bottom="1080" w:left="720" w:header="648" w:footer="432" w:gutter="0"/>
          <w:cols w:space="708"/>
          <w:titlePg/>
          <w:docGrid w:linePitch="360"/>
        </w:sectPr>
      </w:pPr>
    </w:p>
    <w:p w14:paraId="0807DD4A" w14:textId="77777777" w:rsidR="00E449C3" w:rsidRDefault="00E449C3">
      <w:pPr>
        <w:spacing w:before="0" w:after="160" w:line="259" w:lineRule="auto"/>
        <w:rPr>
          <w:rFonts w:asciiTheme="majorHAnsi" w:eastAsiaTheme="majorEastAsia" w:hAnsiTheme="majorHAnsi" w:cstheme="majorBidi"/>
          <w:b/>
          <w:noProof/>
          <w:color w:val="107082" w:themeColor="accent2"/>
          <w:sz w:val="36"/>
          <w:szCs w:val="32"/>
        </w:rPr>
      </w:pPr>
    </w:p>
    <w:p w14:paraId="103A535D" w14:textId="5B220BCC" w:rsidR="003E3418" w:rsidRDefault="003E3418" w:rsidP="00357102">
      <w:pPr>
        <w:pStyle w:val="Titre1"/>
        <w:spacing w:before="360"/>
        <w:rPr>
          <w:noProof/>
        </w:rPr>
      </w:pPr>
      <w:r>
        <w:rPr>
          <w:noProof/>
        </w:rPr>
        <w:t>P</w:t>
      </w:r>
      <w:r w:rsidR="006E4506">
        <w:rPr>
          <w:noProof/>
        </w:rPr>
        <w:t>ARTIE</w:t>
      </w:r>
      <w:r>
        <w:rPr>
          <w:noProof/>
        </w:rPr>
        <w:t xml:space="preserve"> 5 : </w:t>
      </w:r>
      <w:r w:rsidR="006E4506">
        <w:rPr>
          <w:noProof/>
        </w:rPr>
        <w:t>RAPPORT D’EVALUATION</w:t>
      </w:r>
    </w:p>
    <w:p w14:paraId="69A0F15F" w14:textId="0B1D72BF" w:rsidR="000D4C24" w:rsidRPr="000052C7" w:rsidRDefault="000D4C24" w:rsidP="000052C7">
      <w:pPr>
        <w:jc w:val="center"/>
        <w:rPr>
          <w:b/>
          <w:bCs/>
          <w:i/>
          <w:iCs/>
        </w:rPr>
      </w:pPr>
      <w:r w:rsidRPr="000052C7">
        <w:rPr>
          <w:b/>
          <w:bCs/>
          <w:i/>
          <w:iCs/>
        </w:rPr>
        <w:t>Objectif de la réunion</w:t>
      </w:r>
    </w:p>
    <w:p w14:paraId="774AE906" w14:textId="77777777" w:rsidR="000052C7" w:rsidRDefault="000052C7" w:rsidP="00D82FC5">
      <w:pPr>
        <w:pStyle w:val="Titre1"/>
        <w:rPr>
          <w:noProof/>
        </w:rPr>
        <w:sectPr w:rsidR="000052C7" w:rsidSect="00813F52">
          <w:pgSz w:w="11906" w:h="16838" w:code="9"/>
          <w:pgMar w:top="720" w:right="1080" w:bottom="720" w:left="1080" w:header="648" w:footer="432" w:gutter="0"/>
          <w:cols w:space="708"/>
          <w:titlePg/>
          <w:docGrid w:linePitch="360"/>
        </w:sectPr>
      </w:pPr>
    </w:p>
    <w:p w14:paraId="4D0B2CF8" w14:textId="77777777" w:rsidR="000052C7" w:rsidRDefault="000052C7" w:rsidP="00D82FC5">
      <w:pPr>
        <w:pStyle w:val="Titre1"/>
        <w:rPr>
          <w:noProof/>
        </w:rPr>
      </w:pPr>
    </w:p>
    <w:p w14:paraId="109A4D9E" w14:textId="72FCDA94" w:rsidR="009355C2" w:rsidRDefault="00D82FC5" w:rsidP="00D82FC5">
      <w:pPr>
        <w:pStyle w:val="Titre1"/>
        <w:rPr>
          <w:noProof/>
        </w:rPr>
      </w:pPr>
      <w:r>
        <w:rPr>
          <w:noProof/>
        </w:rPr>
        <w:t>P</w:t>
      </w:r>
      <w:r w:rsidR="006E4506">
        <w:rPr>
          <w:noProof/>
        </w:rPr>
        <w:t>ARTIE</w:t>
      </w:r>
      <w:r>
        <w:rPr>
          <w:noProof/>
        </w:rPr>
        <w:t xml:space="preserve"> 6 : </w:t>
      </w:r>
      <w:r w:rsidR="006E4506">
        <w:rPr>
          <w:noProof/>
        </w:rPr>
        <w:t>SIGNATURE ET IDENTIFICATION DES PARTICIPANTS A LA REUNION DE CONCERTATION</w:t>
      </w:r>
    </w:p>
    <w:p w14:paraId="031B9F81" w14:textId="695A5B78" w:rsidR="00423785" w:rsidRDefault="0012368C" w:rsidP="00423785">
      <w:pPr>
        <w:rPr>
          <w:lang w:val="fr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7B0BCA" wp14:editId="6505AF1A">
                <wp:simplePos x="0" y="0"/>
                <wp:positionH relativeFrom="margin">
                  <wp:align>left</wp:align>
                </wp:positionH>
                <wp:positionV relativeFrom="paragraph">
                  <wp:posOffset>16148</wp:posOffset>
                </wp:positionV>
                <wp:extent cx="6574971" cy="403860"/>
                <wp:effectExtent l="0" t="0" r="16510" b="152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971" cy="4038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4542C3" w14:textId="77777777" w:rsidR="006E4506" w:rsidRPr="00423785" w:rsidRDefault="006E4506" w:rsidP="006E4506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 w:rsidRPr="00D82FC5">
                              <w:rPr>
                                <w:rFonts w:asciiTheme="majorHAnsi" w:eastAsiaTheme="majorEastAsia" w:hAnsiTheme="majorHAnsi" w:cstheme="majorBidi"/>
                                <w:b/>
                                <w:noProof/>
                                <w:color w:val="107082" w:themeColor="accent2"/>
                                <w:sz w:val="28"/>
                                <w:szCs w:val="24"/>
                              </w:rPr>
                              <w:t>Signature et identification des participants à la réunion de concertation</w:t>
                            </w:r>
                          </w:p>
                          <w:p w14:paraId="1B7CAE35" w14:textId="77777777" w:rsidR="006E4506" w:rsidRPr="006E4506" w:rsidRDefault="006E4506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7B0BCA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9" type="#_x0000_t202" style="position:absolute;margin-left:0;margin-top:1.25pt;width:517.7pt;height:31.8pt;z-index:25167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" fillcolor="#f0cda1 [3204]" strokecolor="#ac6c1b [1604]" strokeweight="1pt">
                <v:textbox>
                  <w:txbxContent>
                    <w:p w14:paraId="234542C3" w14:textId="77777777" w:rsidR="006E4506" w:rsidRPr="00423785" w:rsidRDefault="006E4506" w:rsidP="006E4506">
                      <w:pPr>
                        <w:jc w:val="center"/>
                        <w:rPr>
                          <w:lang w:val="fr-BE"/>
                        </w:rPr>
                      </w:pPr>
                      <w:r w:rsidRPr="00D82FC5">
                        <w:rPr>
                          <w:rFonts w:asciiTheme="majorHAnsi" w:eastAsiaTheme="majorEastAsia" w:hAnsiTheme="majorHAnsi" w:cstheme="majorBidi"/>
                          <w:b/>
                          <w:noProof/>
                          <w:color w:val="107082" w:themeColor="accent2"/>
                          <w:sz w:val="28"/>
                          <w:szCs w:val="24"/>
                        </w:rPr>
                        <w:t>Signature et identification des participants à la réunion de concertation</w:t>
                      </w:r>
                    </w:p>
                    <w:p w14:paraId="1B7CAE35" w14:textId="77777777" w:rsidR="006E4506" w:rsidRPr="006E4506" w:rsidRDefault="006E4506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863F3E" w14:textId="77777777" w:rsidR="006E4506" w:rsidRDefault="006E4506" w:rsidP="006E4506">
      <w:pPr>
        <w:spacing w:before="0" w:after="0" w:line="360" w:lineRule="auto"/>
        <w:rPr>
          <w:rFonts w:ascii="Univers" w:hAnsi="Univers"/>
          <w:sz w:val="20"/>
        </w:rPr>
      </w:pPr>
    </w:p>
    <w:tbl>
      <w:tblPr>
        <w:tblStyle w:val="Grilledutableau"/>
        <w:tblW w:w="10343" w:type="dxa"/>
        <w:tblLook w:val="04A0" w:firstRow="1" w:lastRow="0" w:firstColumn="1" w:lastColumn="0" w:noHBand="0" w:noVBand="1"/>
      </w:tblPr>
      <w:tblGrid>
        <w:gridCol w:w="4868"/>
        <w:gridCol w:w="5475"/>
      </w:tblGrid>
      <w:tr w:rsidR="002D0B57" w:rsidRPr="0076095E" w14:paraId="0687137D" w14:textId="77777777" w:rsidTr="0012368C">
        <w:tc>
          <w:tcPr>
            <w:tcW w:w="4868" w:type="dxa"/>
          </w:tcPr>
          <w:p w14:paraId="78A5CA25" w14:textId="2C6DF01A" w:rsidR="002D0B57" w:rsidRPr="0076095E" w:rsidRDefault="002D0B57" w:rsidP="006E4506">
            <w:pPr>
              <w:spacing w:before="0" w:after="0" w:line="360" w:lineRule="auto"/>
              <w:rPr>
                <w:b/>
                <w:bCs/>
                <w:sz w:val="20"/>
              </w:rPr>
            </w:pPr>
            <w:r w:rsidRPr="0076095E">
              <w:rPr>
                <w:b/>
                <w:bCs/>
                <w:sz w:val="20"/>
              </w:rPr>
              <w:t>Date de la réunion</w:t>
            </w:r>
          </w:p>
        </w:tc>
        <w:tc>
          <w:tcPr>
            <w:tcW w:w="5475" w:type="dxa"/>
          </w:tcPr>
          <w:p w14:paraId="0B48E508" w14:textId="2E8FB017" w:rsidR="002D0B57" w:rsidRPr="0076095E" w:rsidRDefault="002D0B57" w:rsidP="006E4506">
            <w:pPr>
              <w:spacing w:before="0" w:after="0" w:line="360" w:lineRule="auto"/>
              <w:rPr>
                <w:sz w:val="20"/>
              </w:rPr>
            </w:pPr>
          </w:p>
        </w:tc>
      </w:tr>
      <w:tr w:rsidR="002D0B57" w:rsidRPr="0076095E" w14:paraId="335AF5F9" w14:textId="77777777" w:rsidTr="0012368C">
        <w:tc>
          <w:tcPr>
            <w:tcW w:w="4868" w:type="dxa"/>
          </w:tcPr>
          <w:p w14:paraId="07036301" w14:textId="6E4FC690" w:rsidR="002D0B57" w:rsidRPr="0076095E" w:rsidRDefault="002D0B57" w:rsidP="006E4506">
            <w:pPr>
              <w:spacing w:before="0" w:after="0" w:line="360" w:lineRule="auto"/>
              <w:rPr>
                <w:b/>
                <w:bCs/>
                <w:sz w:val="20"/>
              </w:rPr>
            </w:pPr>
            <w:r w:rsidRPr="0076095E">
              <w:rPr>
                <w:b/>
                <w:bCs/>
                <w:sz w:val="20"/>
              </w:rPr>
              <w:t>Lieu de la réunion</w:t>
            </w:r>
          </w:p>
        </w:tc>
        <w:tc>
          <w:tcPr>
            <w:tcW w:w="5475" w:type="dxa"/>
          </w:tcPr>
          <w:p w14:paraId="27F9C082" w14:textId="7D44FDFD" w:rsidR="002D0B57" w:rsidRPr="0076095E" w:rsidRDefault="003A0E82" w:rsidP="006E4506">
            <w:pPr>
              <w:spacing w:before="0" w:after="0" w:line="360" w:lineRule="auto"/>
              <w:rPr>
                <w:sz w:val="20"/>
              </w:rPr>
            </w:pPr>
            <w:r>
              <w:rPr>
                <w:sz w:val="20"/>
              </w:rPr>
              <w:sym w:font="Wingdings" w:char="F0A1"/>
            </w:r>
            <w:r>
              <w:rPr>
                <w:sz w:val="20"/>
              </w:rPr>
              <w:t xml:space="preserve"> Domicile         </w:t>
            </w:r>
            <w:r>
              <w:rPr>
                <w:sz w:val="20"/>
              </w:rPr>
              <w:sym w:font="Wingdings" w:char="F0A1"/>
            </w:r>
            <w:r>
              <w:rPr>
                <w:sz w:val="20"/>
              </w:rPr>
              <w:t xml:space="preserve"> Ailleurs</w:t>
            </w:r>
          </w:p>
        </w:tc>
      </w:tr>
      <w:tr w:rsidR="002D0B57" w:rsidRPr="0076095E" w14:paraId="4FB6E8C9" w14:textId="77777777" w:rsidTr="0012368C">
        <w:tc>
          <w:tcPr>
            <w:tcW w:w="4868" w:type="dxa"/>
          </w:tcPr>
          <w:p w14:paraId="439B1485" w14:textId="2D453CFB" w:rsidR="002D0B57" w:rsidRPr="0076095E" w:rsidRDefault="002D0B57" w:rsidP="006E4506">
            <w:pPr>
              <w:spacing w:before="0" w:after="0" w:line="360" w:lineRule="auto"/>
              <w:rPr>
                <w:sz w:val="20"/>
              </w:rPr>
            </w:pPr>
            <w:r w:rsidRPr="0076095E">
              <w:rPr>
                <w:b/>
                <w:bCs/>
                <w:sz w:val="20"/>
              </w:rPr>
              <w:t>Adresse</w:t>
            </w:r>
            <w:r w:rsidR="00306B76" w:rsidRPr="0076095E">
              <w:rPr>
                <w:b/>
                <w:bCs/>
                <w:sz w:val="20"/>
              </w:rPr>
              <w:t>, CP/</w:t>
            </w:r>
            <w:proofErr w:type="gramStart"/>
            <w:r w:rsidR="00306B76" w:rsidRPr="0076095E">
              <w:rPr>
                <w:b/>
                <w:bCs/>
                <w:sz w:val="20"/>
              </w:rPr>
              <w:t>Localité</w:t>
            </w:r>
            <w:r w:rsidR="00306B76" w:rsidRPr="0076095E">
              <w:rPr>
                <w:sz w:val="20"/>
              </w:rPr>
              <w:t> </w:t>
            </w:r>
            <w:r w:rsidRPr="0076095E">
              <w:rPr>
                <w:sz w:val="20"/>
              </w:rPr>
              <w:t xml:space="preserve"> </w:t>
            </w:r>
            <w:r w:rsidRPr="0076095E">
              <w:rPr>
                <w:i/>
                <w:iCs/>
                <w:sz w:val="20"/>
              </w:rPr>
              <w:t>(</w:t>
            </w:r>
            <w:proofErr w:type="gramEnd"/>
            <w:r w:rsidRPr="0076095E">
              <w:rPr>
                <w:i/>
                <w:iCs/>
                <w:sz w:val="20"/>
              </w:rPr>
              <w:t>si ailleurs qu’au domicile)</w:t>
            </w:r>
          </w:p>
        </w:tc>
        <w:tc>
          <w:tcPr>
            <w:tcW w:w="5475" w:type="dxa"/>
          </w:tcPr>
          <w:p w14:paraId="2F6EFB99" w14:textId="6474C99A" w:rsidR="00306B76" w:rsidRPr="0076095E" w:rsidRDefault="00306B76" w:rsidP="006E4506">
            <w:pPr>
              <w:spacing w:before="0" w:after="0" w:line="360" w:lineRule="auto"/>
              <w:rPr>
                <w:sz w:val="20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47"/>
        <w:tblW w:w="10343" w:type="dxa"/>
        <w:tblLayout w:type="fixed"/>
        <w:tblLook w:val="04A0" w:firstRow="1" w:lastRow="0" w:firstColumn="1" w:lastColumn="0" w:noHBand="0" w:noVBand="1"/>
      </w:tblPr>
      <w:tblGrid>
        <w:gridCol w:w="1838"/>
        <w:gridCol w:w="1823"/>
        <w:gridCol w:w="2004"/>
        <w:gridCol w:w="2328"/>
        <w:gridCol w:w="2350"/>
      </w:tblGrid>
      <w:tr w:rsidR="00BA55DC" w:rsidRPr="0076095E" w14:paraId="4BE0BFCB" w14:textId="77777777" w:rsidTr="005608B2">
        <w:trPr>
          <w:trHeight w:val="557"/>
        </w:trPr>
        <w:tc>
          <w:tcPr>
            <w:tcW w:w="1838" w:type="dxa"/>
          </w:tcPr>
          <w:p w14:paraId="53EB6F5E" w14:textId="77777777" w:rsidR="00C57D2F" w:rsidRPr="0076095E" w:rsidRDefault="00C57D2F" w:rsidP="00334CDD">
            <w:pPr>
              <w:spacing w:before="0" w:after="0" w:line="240" w:lineRule="auto"/>
              <w:jc w:val="center"/>
              <w:rPr>
                <w:sz w:val="20"/>
              </w:rPr>
            </w:pPr>
            <w:r w:rsidRPr="0076095E">
              <w:rPr>
                <w:rFonts w:cs="Arial"/>
                <w:b/>
                <w:sz w:val="22"/>
                <w:lang w:val="fr-BE"/>
              </w:rPr>
              <w:t>Discipline</w:t>
            </w:r>
          </w:p>
        </w:tc>
        <w:tc>
          <w:tcPr>
            <w:tcW w:w="1823" w:type="dxa"/>
          </w:tcPr>
          <w:p w14:paraId="0A1C5CEB" w14:textId="77777777" w:rsidR="00C57D2F" w:rsidRPr="0076095E" w:rsidRDefault="00C57D2F" w:rsidP="00334CDD">
            <w:pPr>
              <w:spacing w:before="0" w:after="0" w:line="240" w:lineRule="auto"/>
              <w:jc w:val="center"/>
              <w:rPr>
                <w:sz w:val="20"/>
              </w:rPr>
            </w:pPr>
            <w:r w:rsidRPr="0076095E">
              <w:rPr>
                <w:rFonts w:cs="Arial"/>
                <w:b/>
                <w:sz w:val="22"/>
                <w:lang w:val="fr-BE"/>
              </w:rPr>
              <w:t>NOM – Prénom</w:t>
            </w:r>
          </w:p>
        </w:tc>
        <w:tc>
          <w:tcPr>
            <w:tcW w:w="2004" w:type="dxa"/>
          </w:tcPr>
          <w:p w14:paraId="7D2548D5" w14:textId="77777777" w:rsidR="00C57D2F" w:rsidRPr="0076095E" w:rsidRDefault="00C57D2F" w:rsidP="00334CDD">
            <w:pPr>
              <w:spacing w:before="0" w:after="0" w:line="240" w:lineRule="auto"/>
              <w:jc w:val="center"/>
              <w:rPr>
                <w:sz w:val="20"/>
              </w:rPr>
            </w:pPr>
            <w:r w:rsidRPr="0076095E">
              <w:rPr>
                <w:rFonts w:cs="Arial"/>
                <w:b/>
                <w:sz w:val="22"/>
                <w:lang w:val="fr-BE"/>
              </w:rPr>
              <w:t xml:space="preserve">N° INAMI </w:t>
            </w:r>
            <w:r w:rsidRPr="0076095E">
              <w:rPr>
                <w:rFonts w:cs="Arial"/>
                <w:b/>
                <w:sz w:val="22"/>
                <w:lang w:val="fr-BE"/>
              </w:rPr>
              <w:br/>
              <w:t>(si d’application)</w:t>
            </w:r>
          </w:p>
        </w:tc>
        <w:tc>
          <w:tcPr>
            <w:tcW w:w="2328" w:type="dxa"/>
          </w:tcPr>
          <w:p w14:paraId="0FCFE8F2" w14:textId="77777777" w:rsidR="00C57D2F" w:rsidRPr="0076095E" w:rsidRDefault="00C57D2F" w:rsidP="00334CDD">
            <w:pPr>
              <w:spacing w:before="0" w:after="0" w:line="240" w:lineRule="auto"/>
              <w:jc w:val="center"/>
              <w:rPr>
                <w:rFonts w:cs="Arial"/>
                <w:b/>
                <w:sz w:val="22"/>
                <w:lang w:val="fr-BE"/>
              </w:rPr>
            </w:pPr>
            <w:r w:rsidRPr="0076095E">
              <w:rPr>
                <w:rFonts w:cs="Arial"/>
                <w:b/>
                <w:sz w:val="22"/>
                <w:lang w:val="fr-BE"/>
              </w:rPr>
              <w:t xml:space="preserve">N° compte bancaire </w:t>
            </w:r>
          </w:p>
          <w:p w14:paraId="1A680CB1" w14:textId="22DF85C9" w:rsidR="00E236CC" w:rsidRPr="0076095E" w:rsidRDefault="00C57D2F" w:rsidP="00334CDD">
            <w:pPr>
              <w:spacing w:before="0" w:after="0" w:line="240" w:lineRule="auto"/>
              <w:jc w:val="center"/>
              <w:rPr>
                <w:rFonts w:cs="Arial"/>
                <w:b/>
                <w:color w:val="FF0000"/>
                <w:sz w:val="22"/>
                <w:u w:val="single"/>
                <w:lang w:val="fr-BE"/>
              </w:rPr>
            </w:pPr>
            <w:proofErr w:type="gramStart"/>
            <w:r w:rsidRPr="0076095E">
              <w:rPr>
                <w:rFonts w:cs="Arial"/>
                <w:b/>
                <w:color w:val="FF0000"/>
                <w:sz w:val="22"/>
                <w:u w:val="single"/>
                <w:lang w:val="fr-BE"/>
              </w:rPr>
              <w:t>lié</w:t>
            </w:r>
            <w:proofErr w:type="gramEnd"/>
            <w:r w:rsidRPr="0076095E">
              <w:rPr>
                <w:rFonts w:cs="Arial"/>
                <w:b/>
                <w:color w:val="FF0000"/>
                <w:sz w:val="22"/>
                <w:u w:val="single"/>
                <w:lang w:val="fr-BE"/>
              </w:rPr>
              <w:t xml:space="preserve"> au n° INAMI</w:t>
            </w:r>
          </w:p>
        </w:tc>
        <w:tc>
          <w:tcPr>
            <w:tcW w:w="2350" w:type="dxa"/>
          </w:tcPr>
          <w:p w14:paraId="24BB98C7" w14:textId="77777777" w:rsidR="00C57D2F" w:rsidRPr="0076095E" w:rsidRDefault="00C57D2F" w:rsidP="00334CDD">
            <w:pPr>
              <w:spacing w:before="0" w:after="0" w:line="240" w:lineRule="auto"/>
              <w:jc w:val="center"/>
              <w:rPr>
                <w:sz w:val="20"/>
              </w:rPr>
            </w:pPr>
            <w:r w:rsidRPr="0076095E">
              <w:rPr>
                <w:rFonts w:cs="Arial"/>
                <w:b/>
                <w:sz w:val="22"/>
                <w:lang w:val="fr-BE"/>
              </w:rPr>
              <w:t>Signature</w:t>
            </w:r>
          </w:p>
        </w:tc>
      </w:tr>
      <w:tr w:rsidR="00C57D2F" w:rsidRPr="0076095E" w14:paraId="65CC2898" w14:textId="77777777" w:rsidTr="0012368C">
        <w:trPr>
          <w:trHeight w:val="176"/>
        </w:trPr>
        <w:tc>
          <w:tcPr>
            <w:tcW w:w="10343" w:type="dxa"/>
            <w:gridSpan w:val="5"/>
          </w:tcPr>
          <w:p w14:paraId="082A9CC0" w14:textId="77777777" w:rsidR="00C57D2F" w:rsidRPr="0076095E" w:rsidRDefault="00C57D2F" w:rsidP="00334CDD">
            <w:pPr>
              <w:spacing w:before="0" w:after="0" w:line="240" w:lineRule="auto"/>
              <w:rPr>
                <w:sz w:val="28"/>
                <w:szCs w:val="24"/>
              </w:rPr>
            </w:pPr>
            <w:r w:rsidRPr="0076095E">
              <w:rPr>
                <w:rFonts w:eastAsiaTheme="majorEastAsia" w:cstheme="majorBidi"/>
                <w:b/>
                <w:noProof/>
                <w:color w:val="107082" w:themeColor="accent2"/>
                <w:sz w:val="22"/>
                <w:szCs w:val="20"/>
              </w:rPr>
              <w:t>Prestataires de soins</w:t>
            </w:r>
          </w:p>
        </w:tc>
      </w:tr>
      <w:tr w:rsidR="00BA55DC" w:rsidRPr="0076095E" w14:paraId="2CC991DD" w14:textId="77777777" w:rsidTr="0012368C">
        <w:trPr>
          <w:trHeight w:val="907"/>
        </w:trPr>
        <w:tc>
          <w:tcPr>
            <w:tcW w:w="1838" w:type="dxa"/>
            <w:shd w:val="clear" w:color="auto" w:fill="FCF4EC" w:themeFill="accent1" w:themeFillTint="33"/>
            <w:vAlign w:val="center"/>
          </w:tcPr>
          <w:p w14:paraId="643E4DEC" w14:textId="6E688E46" w:rsidR="00C57D2F" w:rsidRPr="0076095E" w:rsidRDefault="00C57D2F" w:rsidP="0012368C">
            <w:pPr>
              <w:spacing w:before="0" w:after="0" w:line="24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Médecin généraliste</w:t>
            </w:r>
            <w:r w:rsidR="0012368C">
              <w:rPr>
                <w:b/>
                <w:bCs/>
                <w:sz w:val="18"/>
                <w:szCs w:val="18"/>
              </w:rPr>
              <w:br/>
            </w:r>
            <w:r w:rsidR="0012368C" w:rsidRPr="0012368C">
              <w:rPr>
                <w:b/>
                <w:bCs/>
                <w:i/>
                <w:iCs/>
                <w:sz w:val="18"/>
                <w:szCs w:val="18"/>
              </w:rPr>
              <w:t>(obligatoire)</w:t>
            </w:r>
          </w:p>
        </w:tc>
        <w:tc>
          <w:tcPr>
            <w:tcW w:w="1823" w:type="dxa"/>
          </w:tcPr>
          <w:p w14:paraId="4540367E" w14:textId="0016995F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4B775EDB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71E90A89" w14:textId="22A246BC" w:rsidR="00CD5E77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IBAN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  <w:p w14:paraId="73F3707A" w14:textId="5D2EFB38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6E6879C5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3D7EE4A8" w14:textId="39CF724E" w:rsidR="00E236CC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BIC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</w:tc>
        <w:tc>
          <w:tcPr>
            <w:tcW w:w="2350" w:type="dxa"/>
          </w:tcPr>
          <w:p w14:paraId="4816C67D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2579A182" w14:textId="77777777" w:rsidTr="0012368C">
        <w:trPr>
          <w:trHeight w:val="907"/>
        </w:trPr>
        <w:tc>
          <w:tcPr>
            <w:tcW w:w="1838" w:type="dxa"/>
            <w:shd w:val="clear" w:color="auto" w:fill="FCF4EC" w:themeFill="accent1" w:themeFillTint="33"/>
            <w:vAlign w:val="center"/>
          </w:tcPr>
          <w:p w14:paraId="4BED86B4" w14:textId="23438878" w:rsidR="0012368C" w:rsidRPr="0076095E" w:rsidRDefault="00C57D2F" w:rsidP="0012368C">
            <w:pPr>
              <w:spacing w:line="24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Infirmier(ère)</w:t>
            </w:r>
            <w:r w:rsidR="0012368C">
              <w:rPr>
                <w:b/>
                <w:bCs/>
                <w:sz w:val="18"/>
                <w:szCs w:val="18"/>
              </w:rPr>
              <w:br/>
            </w:r>
            <w:r w:rsidR="0012368C" w:rsidRPr="0012368C">
              <w:rPr>
                <w:b/>
                <w:bCs/>
                <w:i/>
                <w:iCs/>
                <w:sz w:val="18"/>
                <w:szCs w:val="18"/>
              </w:rPr>
              <w:t>(si soins infirmiers déjà en place)</w:t>
            </w:r>
          </w:p>
        </w:tc>
        <w:tc>
          <w:tcPr>
            <w:tcW w:w="1823" w:type="dxa"/>
          </w:tcPr>
          <w:p w14:paraId="725582CD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5587E363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08F226B1" w14:textId="13728FCC" w:rsidR="00E236CC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IBAN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  <w:p w14:paraId="5DB4778E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22FD84D8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592B42FA" w14:textId="6F5B7752" w:rsidR="00C57D2F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BIC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</w:tc>
        <w:tc>
          <w:tcPr>
            <w:tcW w:w="2350" w:type="dxa"/>
          </w:tcPr>
          <w:p w14:paraId="6BB54DE1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6B61C2DE" w14:textId="77777777" w:rsidTr="0012368C">
        <w:trPr>
          <w:trHeight w:val="907"/>
        </w:trPr>
        <w:tc>
          <w:tcPr>
            <w:tcW w:w="1838" w:type="dxa"/>
            <w:shd w:val="clear" w:color="auto" w:fill="FCF4EC" w:themeFill="accent1" w:themeFillTint="33"/>
            <w:vAlign w:val="center"/>
          </w:tcPr>
          <w:p w14:paraId="4635B9F0" w14:textId="6D5F5B4D" w:rsidR="00C57D2F" w:rsidRPr="0076095E" w:rsidRDefault="00C57D2F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Kinésithérapeute</w:t>
            </w:r>
          </w:p>
        </w:tc>
        <w:tc>
          <w:tcPr>
            <w:tcW w:w="1823" w:type="dxa"/>
          </w:tcPr>
          <w:p w14:paraId="162B117E" w14:textId="14CD1D9D" w:rsidR="007F790E" w:rsidRPr="0076095E" w:rsidRDefault="007F790E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0D4AD86E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51CE248C" w14:textId="736478B5" w:rsidR="00E236CC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IBAN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  <w:p w14:paraId="4D098A64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169AB588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0B5DBCA5" w14:textId="020F0E0D" w:rsidR="00C57D2F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BIC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</w:tc>
        <w:tc>
          <w:tcPr>
            <w:tcW w:w="2350" w:type="dxa"/>
          </w:tcPr>
          <w:p w14:paraId="261AC0C3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547D51E3" w14:textId="77777777" w:rsidTr="0012368C">
        <w:trPr>
          <w:trHeight w:val="907"/>
        </w:trPr>
        <w:tc>
          <w:tcPr>
            <w:tcW w:w="1838" w:type="dxa"/>
            <w:shd w:val="clear" w:color="auto" w:fill="FCF4EC" w:themeFill="accent1" w:themeFillTint="33"/>
            <w:vAlign w:val="center"/>
          </w:tcPr>
          <w:p w14:paraId="207DAA2C" w14:textId="159FB667" w:rsidR="00C57D2F" w:rsidRPr="0076095E" w:rsidRDefault="00C57D2F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Pharmacien</w:t>
            </w:r>
          </w:p>
        </w:tc>
        <w:tc>
          <w:tcPr>
            <w:tcW w:w="1823" w:type="dxa"/>
          </w:tcPr>
          <w:p w14:paraId="0FF626A4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71350E15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7DD25A9F" w14:textId="3B3DCABC" w:rsidR="00E236CC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IBAN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 xml:space="preserve"> : </w:t>
            </w:r>
          </w:p>
          <w:p w14:paraId="19DA5CE3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13EAA11C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1B6A37CA" w14:textId="692A3971" w:rsidR="00C57D2F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BIC</w:t>
            </w:r>
            <w:r w:rsidR="00CD5E77" w:rsidRPr="0076095E">
              <w:rPr>
                <w:rFonts w:cstheme="minorHAnsi"/>
                <w:noProof/>
                <w:sz w:val="16"/>
                <w:szCs w:val="14"/>
              </w:rPr>
              <w:t> :</w:t>
            </w:r>
          </w:p>
        </w:tc>
        <w:tc>
          <w:tcPr>
            <w:tcW w:w="2350" w:type="dxa"/>
          </w:tcPr>
          <w:p w14:paraId="54EAF31C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0DDA513A" w14:textId="77777777" w:rsidTr="0012368C">
        <w:trPr>
          <w:trHeight w:val="907"/>
        </w:trPr>
        <w:tc>
          <w:tcPr>
            <w:tcW w:w="1838" w:type="dxa"/>
            <w:shd w:val="clear" w:color="auto" w:fill="FCF4EC" w:themeFill="accent1" w:themeFillTint="33"/>
            <w:vAlign w:val="center"/>
          </w:tcPr>
          <w:p w14:paraId="66BB4DB3" w14:textId="5C9B9D84" w:rsidR="00C57D2F" w:rsidRPr="0076095E" w:rsidRDefault="00C57D2F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SISD</w:t>
            </w:r>
          </w:p>
        </w:tc>
        <w:tc>
          <w:tcPr>
            <w:tcW w:w="1823" w:type="dxa"/>
          </w:tcPr>
          <w:p w14:paraId="3AA0BCDF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437A7F9E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  <w:vAlign w:val="center"/>
          </w:tcPr>
          <w:p w14:paraId="73107180" w14:textId="2B3368B8" w:rsidR="00334CDD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IBAN : BE96 132 5014379 05</w:t>
            </w:r>
          </w:p>
          <w:p w14:paraId="7537396A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101F0FD6" w14:textId="77777777" w:rsidR="00CD5E77" w:rsidRPr="0076095E" w:rsidRDefault="00CD5E77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</w:p>
          <w:p w14:paraId="4D7EAA9D" w14:textId="62A286ED" w:rsidR="00C57D2F" w:rsidRPr="0076095E" w:rsidRDefault="00E236CC" w:rsidP="0012368C">
            <w:pPr>
              <w:spacing w:before="0" w:after="0" w:line="240" w:lineRule="auto"/>
              <w:rPr>
                <w:rFonts w:cstheme="minorHAnsi"/>
                <w:noProof/>
                <w:sz w:val="16"/>
                <w:szCs w:val="14"/>
              </w:rPr>
            </w:pPr>
            <w:r w:rsidRPr="0076095E">
              <w:rPr>
                <w:rFonts w:cstheme="minorHAnsi"/>
                <w:noProof/>
                <w:sz w:val="16"/>
                <w:szCs w:val="14"/>
              </w:rPr>
              <w:t>BIC : BNAGBEBB</w:t>
            </w:r>
          </w:p>
        </w:tc>
        <w:tc>
          <w:tcPr>
            <w:tcW w:w="2350" w:type="dxa"/>
          </w:tcPr>
          <w:p w14:paraId="0F641730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144778" w:rsidRPr="0076095E" w14:paraId="165CC9C8" w14:textId="77777777" w:rsidTr="0012368C">
        <w:tc>
          <w:tcPr>
            <w:tcW w:w="10343" w:type="dxa"/>
            <w:gridSpan w:val="5"/>
            <w:vAlign w:val="center"/>
          </w:tcPr>
          <w:p w14:paraId="26AB5807" w14:textId="22C4C149" w:rsidR="00144778" w:rsidRPr="0076095E" w:rsidRDefault="00144778" w:rsidP="0012368C">
            <w:pPr>
              <w:spacing w:before="0" w:after="0" w:line="240" w:lineRule="auto"/>
              <w:rPr>
                <w:sz w:val="20"/>
              </w:rPr>
            </w:pPr>
            <w:r w:rsidRPr="0076095E">
              <w:rPr>
                <w:rFonts w:eastAsiaTheme="majorEastAsia" w:cstheme="majorBidi"/>
                <w:b/>
                <w:noProof/>
                <w:color w:val="107082" w:themeColor="accent2"/>
                <w:sz w:val="22"/>
                <w:szCs w:val="20"/>
              </w:rPr>
              <w:t>Autres : à préciser</w:t>
            </w:r>
          </w:p>
        </w:tc>
      </w:tr>
      <w:tr w:rsidR="00BA55DC" w:rsidRPr="0076095E" w14:paraId="21493E9D" w14:textId="77777777" w:rsidTr="0012368C">
        <w:trPr>
          <w:trHeight w:val="907"/>
        </w:trPr>
        <w:tc>
          <w:tcPr>
            <w:tcW w:w="1838" w:type="dxa"/>
            <w:shd w:val="clear" w:color="auto" w:fill="DFEFF2" w:themeFill="background2" w:themeFillTint="33"/>
            <w:vAlign w:val="center"/>
          </w:tcPr>
          <w:p w14:paraId="00B5AAD8" w14:textId="143061CB" w:rsidR="00C57D2F" w:rsidRPr="0076095E" w:rsidRDefault="00144778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Assistant social</w:t>
            </w:r>
          </w:p>
        </w:tc>
        <w:tc>
          <w:tcPr>
            <w:tcW w:w="1823" w:type="dxa"/>
          </w:tcPr>
          <w:p w14:paraId="5467C1E3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2B85FBC2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</w:tcPr>
          <w:p w14:paraId="4E17FBB2" w14:textId="507D6F4C" w:rsidR="00C57D2F" w:rsidRPr="0076095E" w:rsidRDefault="007F790E" w:rsidP="007F790E">
            <w:pPr>
              <w:spacing w:line="360" w:lineRule="auto"/>
              <w:jc w:val="center"/>
              <w:rPr>
                <w:rFonts w:cstheme="minorHAnsi"/>
                <w:sz w:val="18"/>
                <w:szCs w:val="20"/>
              </w:rPr>
            </w:pPr>
            <w:r w:rsidRPr="0076095E">
              <w:rPr>
                <w:rFonts w:cstheme="minorHAnsi"/>
                <w:sz w:val="18"/>
                <w:szCs w:val="20"/>
              </w:rPr>
              <w:t>/</w:t>
            </w:r>
          </w:p>
        </w:tc>
        <w:tc>
          <w:tcPr>
            <w:tcW w:w="2350" w:type="dxa"/>
          </w:tcPr>
          <w:p w14:paraId="091FBAAD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07467BB0" w14:textId="77777777" w:rsidTr="0012368C">
        <w:trPr>
          <w:trHeight w:val="907"/>
        </w:trPr>
        <w:tc>
          <w:tcPr>
            <w:tcW w:w="1838" w:type="dxa"/>
            <w:shd w:val="clear" w:color="auto" w:fill="DFEFF2" w:themeFill="background2" w:themeFillTint="33"/>
            <w:vAlign w:val="center"/>
          </w:tcPr>
          <w:p w14:paraId="11F3D69E" w14:textId="541DED62" w:rsidR="00C57D2F" w:rsidRPr="0076095E" w:rsidRDefault="00144778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Aide-familiale</w:t>
            </w:r>
          </w:p>
        </w:tc>
        <w:tc>
          <w:tcPr>
            <w:tcW w:w="1823" w:type="dxa"/>
          </w:tcPr>
          <w:p w14:paraId="527D2D1C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2738707A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</w:tcPr>
          <w:p w14:paraId="3B3FC1FA" w14:textId="77238E46" w:rsidR="00C57D2F" w:rsidRPr="0076095E" w:rsidRDefault="007F790E" w:rsidP="007F790E">
            <w:pPr>
              <w:spacing w:line="360" w:lineRule="auto"/>
              <w:jc w:val="center"/>
              <w:rPr>
                <w:rFonts w:cstheme="minorHAnsi"/>
                <w:sz w:val="18"/>
                <w:szCs w:val="20"/>
              </w:rPr>
            </w:pPr>
            <w:r w:rsidRPr="0076095E">
              <w:rPr>
                <w:rFonts w:cstheme="minorHAnsi"/>
                <w:sz w:val="18"/>
                <w:szCs w:val="20"/>
              </w:rPr>
              <w:t>/</w:t>
            </w:r>
          </w:p>
        </w:tc>
        <w:tc>
          <w:tcPr>
            <w:tcW w:w="2350" w:type="dxa"/>
          </w:tcPr>
          <w:p w14:paraId="18015C81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035FA3E2" w14:textId="77777777" w:rsidTr="0012368C">
        <w:trPr>
          <w:trHeight w:val="907"/>
        </w:trPr>
        <w:tc>
          <w:tcPr>
            <w:tcW w:w="1838" w:type="dxa"/>
            <w:shd w:val="clear" w:color="auto" w:fill="DFEFF2" w:themeFill="background2" w:themeFillTint="33"/>
            <w:vAlign w:val="center"/>
          </w:tcPr>
          <w:p w14:paraId="3603B29B" w14:textId="24207509" w:rsidR="00C57D2F" w:rsidRPr="0076095E" w:rsidRDefault="00144778" w:rsidP="0012368C">
            <w:pPr>
              <w:spacing w:line="36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Entourage/famille</w:t>
            </w:r>
          </w:p>
        </w:tc>
        <w:tc>
          <w:tcPr>
            <w:tcW w:w="1823" w:type="dxa"/>
          </w:tcPr>
          <w:p w14:paraId="46E7A978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405D2D2C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</w:tcPr>
          <w:p w14:paraId="519ABCE3" w14:textId="05DFAFD7" w:rsidR="00C57D2F" w:rsidRPr="0076095E" w:rsidRDefault="007F790E" w:rsidP="007F790E">
            <w:pPr>
              <w:spacing w:line="360" w:lineRule="auto"/>
              <w:jc w:val="center"/>
              <w:rPr>
                <w:rFonts w:cstheme="minorHAnsi"/>
                <w:sz w:val="18"/>
                <w:szCs w:val="20"/>
              </w:rPr>
            </w:pPr>
            <w:r w:rsidRPr="0076095E">
              <w:rPr>
                <w:rFonts w:cstheme="minorHAnsi"/>
                <w:sz w:val="18"/>
                <w:szCs w:val="20"/>
              </w:rPr>
              <w:t>/</w:t>
            </w:r>
          </w:p>
        </w:tc>
        <w:tc>
          <w:tcPr>
            <w:tcW w:w="2350" w:type="dxa"/>
          </w:tcPr>
          <w:p w14:paraId="384D2A61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  <w:tr w:rsidR="00BA55DC" w:rsidRPr="0076095E" w14:paraId="386264E1" w14:textId="77777777" w:rsidTr="0012368C">
        <w:trPr>
          <w:trHeight w:val="907"/>
        </w:trPr>
        <w:tc>
          <w:tcPr>
            <w:tcW w:w="1838" w:type="dxa"/>
            <w:shd w:val="clear" w:color="auto" w:fill="DFEFF2" w:themeFill="background2" w:themeFillTint="33"/>
            <w:vAlign w:val="center"/>
          </w:tcPr>
          <w:p w14:paraId="071EC403" w14:textId="4B6ECE3E" w:rsidR="00C57D2F" w:rsidRPr="0076095E" w:rsidRDefault="00144778" w:rsidP="0012368C">
            <w:pPr>
              <w:spacing w:before="0" w:after="0" w:line="240" w:lineRule="auto"/>
              <w:rPr>
                <w:b/>
                <w:bCs/>
                <w:sz w:val="18"/>
                <w:szCs w:val="18"/>
              </w:rPr>
            </w:pPr>
            <w:r w:rsidRPr="0076095E">
              <w:rPr>
                <w:b/>
                <w:bCs/>
                <w:sz w:val="18"/>
                <w:szCs w:val="18"/>
              </w:rPr>
              <w:t>Patient ou son représentant</w:t>
            </w:r>
          </w:p>
        </w:tc>
        <w:tc>
          <w:tcPr>
            <w:tcW w:w="1823" w:type="dxa"/>
          </w:tcPr>
          <w:p w14:paraId="42524F54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004" w:type="dxa"/>
          </w:tcPr>
          <w:p w14:paraId="6ABA11BF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  <w:tc>
          <w:tcPr>
            <w:tcW w:w="2328" w:type="dxa"/>
          </w:tcPr>
          <w:p w14:paraId="7F47AA1E" w14:textId="716985C6" w:rsidR="00C57D2F" w:rsidRPr="0076095E" w:rsidRDefault="007F790E" w:rsidP="007F790E">
            <w:pPr>
              <w:spacing w:line="360" w:lineRule="auto"/>
              <w:jc w:val="center"/>
              <w:rPr>
                <w:rFonts w:cstheme="minorHAnsi"/>
                <w:sz w:val="18"/>
                <w:szCs w:val="20"/>
              </w:rPr>
            </w:pPr>
            <w:r w:rsidRPr="0076095E">
              <w:rPr>
                <w:rFonts w:cstheme="minorHAnsi"/>
                <w:sz w:val="18"/>
                <w:szCs w:val="20"/>
              </w:rPr>
              <w:t>/</w:t>
            </w:r>
          </w:p>
        </w:tc>
        <w:tc>
          <w:tcPr>
            <w:tcW w:w="2350" w:type="dxa"/>
          </w:tcPr>
          <w:p w14:paraId="7B564A04" w14:textId="77777777" w:rsidR="00C57D2F" w:rsidRPr="0076095E" w:rsidRDefault="00C57D2F" w:rsidP="00334CDD">
            <w:pPr>
              <w:spacing w:line="360" w:lineRule="auto"/>
              <w:rPr>
                <w:rFonts w:cstheme="minorHAnsi"/>
                <w:sz w:val="18"/>
                <w:szCs w:val="20"/>
              </w:rPr>
            </w:pPr>
          </w:p>
        </w:tc>
      </w:tr>
    </w:tbl>
    <w:p w14:paraId="4CC9DF20" w14:textId="52506FD7" w:rsidR="00D82FC5" w:rsidRDefault="00E236CC" w:rsidP="0076095E">
      <w:pPr>
        <w:spacing w:before="0" w:after="0" w:line="240" w:lineRule="auto"/>
        <w:rPr>
          <w:i/>
          <w:iCs/>
          <w:noProof/>
          <w:sz w:val="20"/>
          <w:szCs w:val="18"/>
        </w:rPr>
      </w:pPr>
      <w:r w:rsidRPr="0076095E">
        <w:rPr>
          <w:i/>
          <w:iCs/>
          <w:noProof/>
          <w:sz w:val="20"/>
          <w:szCs w:val="18"/>
        </w:rPr>
        <w:t>Par leur signature, les dispensateurs de soins et d’aide participants déclarent qu’ils sont d’accord avec le plan de soins ci-joint.</w:t>
      </w:r>
    </w:p>
    <w:p w14:paraId="1903424F" w14:textId="26C5CF23" w:rsidR="005608B2" w:rsidRPr="005608B2" w:rsidRDefault="005608B2" w:rsidP="005608B2">
      <w:pPr>
        <w:spacing w:before="0" w:after="0" w:line="240" w:lineRule="auto"/>
        <w:jc w:val="center"/>
        <w:rPr>
          <w:color w:val="000000"/>
          <w:sz w:val="22"/>
          <w:u w:val="single"/>
        </w:rPr>
      </w:pPr>
      <w:r w:rsidRPr="005608B2">
        <w:rPr>
          <w:color w:val="000000"/>
          <w:sz w:val="22"/>
          <w:u w:val="single"/>
        </w:rPr>
        <w:t>A COMPLETER PAR LE SISD</w:t>
      </w:r>
      <w:r>
        <w:rPr>
          <w:color w:val="000000"/>
          <w:sz w:val="22"/>
          <w:u w:val="single"/>
        </w:rPr>
        <w:br/>
      </w:r>
    </w:p>
    <w:p w14:paraId="77A254C4" w14:textId="0DA828F1" w:rsidR="005608B2" w:rsidRPr="005608B2" w:rsidRDefault="005608B2" w:rsidP="005608B2">
      <w:pPr>
        <w:spacing w:before="0" w:after="0" w:line="240" w:lineRule="auto"/>
        <w:rPr>
          <w:sz w:val="20"/>
          <w:szCs w:val="18"/>
        </w:rPr>
      </w:pPr>
      <w:r w:rsidRPr="005608B2">
        <w:rPr>
          <w:color w:val="000000"/>
          <w:sz w:val="22"/>
        </w:rPr>
        <w:t>D</w:t>
      </w:r>
      <w:r w:rsidRPr="005608B2">
        <w:rPr>
          <w:color w:val="000000"/>
          <w:sz w:val="22"/>
        </w:rPr>
        <w:t>a</w:t>
      </w:r>
      <w:r w:rsidRPr="005608B2">
        <w:rPr>
          <w:color w:val="000000"/>
          <w:sz w:val="22"/>
        </w:rPr>
        <w:t xml:space="preserve">te ... / … / …… </w:t>
      </w:r>
      <w:r w:rsidRPr="005608B2">
        <w:rPr>
          <w:color w:val="000000"/>
          <w:sz w:val="22"/>
        </w:rPr>
        <w:tab/>
      </w:r>
      <w:r w:rsidRPr="005608B2">
        <w:rPr>
          <w:color w:val="000000"/>
          <w:sz w:val="22"/>
        </w:rPr>
        <w:tab/>
      </w:r>
      <w:r w:rsidRPr="005608B2">
        <w:rPr>
          <w:color w:val="000000"/>
          <w:sz w:val="22"/>
        </w:rPr>
        <w:t xml:space="preserve">FACTURE N° … - … </w:t>
      </w:r>
      <w:r w:rsidRPr="005608B2">
        <w:rPr>
          <w:color w:val="000000"/>
          <w:sz w:val="22"/>
        </w:rPr>
        <w:tab/>
      </w:r>
      <w:r>
        <w:rPr>
          <w:color w:val="000000"/>
          <w:sz w:val="22"/>
        </w:rPr>
        <w:tab/>
      </w:r>
      <w:r w:rsidRPr="005608B2">
        <w:rPr>
          <w:color w:val="000000"/>
          <w:sz w:val="22"/>
        </w:rPr>
        <w:t>DOSSIER N° … /</w:t>
      </w:r>
      <w:proofErr w:type="gramStart"/>
      <w:r>
        <w:rPr>
          <w:color w:val="000000"/>
          <w:sz w:val="22"/>
        </w:rPr>
        <w:t xml:space="preserve"> </w:t>
      </w:r>
      <w:r w:rsidRPr="005608B2">
        <w:rPr>
          <w:color w:val="000000"/>
          <w:sz w:val="22"/>
        </w:rPr>
        <w:t>….</w:t>
      </w:r>
      <w:proofErr w:type="gramEnd"/>
      <w:r w:rsidRPr="005608B2">
        <w:rPr>
          <w:color w:val="000000"/>
          <w:sz w:val="22"/>
        </w:rPr>
        <w:br/>
      </w:r>
      <w:r w:rsidRPr="005608B2">
        <w:rPr>
          <w:color w:val="000000"/>
          <w:sz w:val="22"/>
        </w:rPr>
        <w:t xml:space="preserve">NOM-Prénom et signature du responsable du SISD </w:t>
      </w:r>
    </w:p>
    <w:p w14:paraId="10B129EE" w14:textId="77777777" w:rsidR="005608B2" w:rsidRPr="005608B2" w:rsidRDefault="005608B2" w:rsidP="005608B2">
      <w:pPr>
        <w:spacing w:before="0" w:after="0" w:line="240" w:lineRule="auto"/>
        <w:jc w:val="center"/>
        <w:rPr>
          <w:i/>
          <w:iCs/>
          <w:noProof/>
          <w:sz w:val="16"/>
          <w:szCs w:val="14"/>
        </w:rPr>
      </w:pPr>
    </w:p>
    <w:sectPr w:rsidR="005608B2" w:rsidRPr="005608B2" w:rsidSect="00813F52"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71BAD" w14:textId="77777777" w:rsidR="00813F52" w:rsidRDefault="00813F52" w:rsidP="005A20E2">
      <w:pPr>
        <w:spacing w:after="0"/>
      </w:pPr>
      <w:r>
        <w:separator/>
      </w:r>
    </w:p>
    <w:p w14:paraId="61DDB5AE" w14:textId="77777777" w:rsidR="00813F52" w:rsidRDefault="00813F52"/>
    <w:p w14:paraId="118FBB8A" w14:textId="77777777" w:rsidR="00813F52" w:rsidRDefault="00813F52" w:rsidP="009B4773"/>
    <w:p w14:paraId="521A631D" w14:textId="77777777" w:rsidR="00813F52" w:rsidRDefault="00813F52" w:rsidP="00513832"/>
  </w:endnote>
  <w:endnote w:type="continuationSeparator" w:id="0">
    <w:p w14:paraId="50552E5A" w14:textId="77777777" w:rsidR="00813F52" w:rsidRDefault="00813F52" w:rsidP="005A20E2">
      <w:pPr>
        <w:spacing w:after="0"/>
      </w:pPr>
      <w:r>
        <w:continuationSeparator/>
      </w:r>
    </w:p>
    <w:p w14:paraId="6EE010BA" w14:textId="77777777" w:rsidR="00813F52" w:rsidRDefault="00813F52"/>
    <w:p w14:paraId="24EEAE33" w14:textId="77777777" w:rsidR="00813F52" w:rsidRDefault="00813F52" w:rsidP="009B4773"/>
    <w:p w14:paraId="739DB377" w14:textId="77777777" w:rsidR="00813F52" w:rsidRDefault="00813F52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0211C" w14:textId="77777777" w:rsidR="00B57756" w:rsidRPr="003639D2" w:rsidRDefault="00B57756" w:rsidP="0012368C">
    <w:pPr>
      <w:pStyle w:val="Pieddepage"/>
      <w:tabs>
        <w:tab w:val="clear" w:pos="10080"/>
        <w:tab w:val="right" w:pos="14884"/>
      </w:tabs>
      <w:rPr>
        <w:noProof/>
      </w:rPr>
    </w:pPr>
    <w:r w:rsidRPr="003639D2">
      <w:rPr>
        <w:noProof/>
        <w:lang w:bidi="fr-FR"/>
      </w:rPr>
      <w:tab/>
    </w:r>
    <w:r w:rsidRPr="003639D2">
      <w:rPr>
        <w:noProof/>
        <w:lang w:bidi="fr-FR"/>
      </w:rPr>
      <w:fldChar w:fldCharType="begin"/>
    </w:r>
    <w:r w:rsidRPr="003639D2">
      <w:rPr>
        <w:noProof/>
        <w:lang w:bidi="fr-FR"/>
      </w:rPr>
      <w:instrText xml:space="preserve"> PAGE   \* MERGEFORMAT </w:instrText>
    </w:r>
    <w:r w:rsidRPr="003639D2">
      <w:rPr>
        <w:noProof/>
        <w:lang w:bidi="fr-FR"/>
      </w:rPr>
      <w:fldChar w:fldCharType="separate"/>
    </w:r>
    <w:r w:rsidR="00C92EF3">
      <w:rPr>
        <w:noProof/>
        <w:lang w:bidi="fr-FR"/>
      </w:rPr>
      <w:t>5</w:t>
    </w:r>
    <w:r w:rsidRPr="003639D2">
      <w:rPr>
        <w:noProof/>
        <w:lang w:bidi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0FD79" w14:textId="126AE9BA" w:rsidR="005854DB" w:rsidRPr="00F8411A" w:rsidRDefault="00357102" w:rsidP="0012368C">
    <w:pPr>
      <w:pStyle w:val="Pieddepage"/>
      <w:tabs>
        <w:tab w:val="clear" w:pos="10080"/>
        <w:tab w:val="left" w:pos="10065"/>
        <w:tab w:val="right" w:pos="15309"/>
      </w:tabs>
      <w:ind w:right="-602"/>
      <w:rPr>
        <w:noProof/>
      </w:rPr>
    </w:pPr>
    <w:r>
      <w:rPr>
        <w:noProof/>
        <w:lang w:bidi="fr-FR"/>
      </w:rPr>
      <w:tab/>
    </w:r>
    <w:r w:rsidR="005854DB" w:rsidRPr="00F8411A">
      <w:rPr>
        <w:noProof/>
        <w:lang w:bidi="fr-FR"/>
      </w:rPr>
      <w:fldChar w:fldCharType="begin"/>
    </w:r>
    <w:r w:rsidR="005854DB" w:rsidRPr="00F8411A">
      <w:rPr>
        <w:noProof/>
        <w:lang w:bidi="fr-FR"/>
      </w:rPr>
      <w:instrText xml:space="preserve"> PAGE   \* MERGEFORMAT </w:instrText>
    </w:r>
    <w:r w:rsidR="005854DB" w:rsidRPr="00F8411A">
      <w:rPr>
        <w:noProof/>
        <w:lang w:bidi="fr-FR"/>
      </w:rPr>
      <w:fldChar w:fldCharType="separate"/>
    </w:r>
    <w:r w:rsidR="00C92EF3">
      <w:rPr>
        <w:noProof/>
        <w:lang w:bidi="fr-FR"/>
      </w:rPr>
      <w:t>1</w:t>
    </w:r>
    <w:r w:rsidR="005854DB" w:rsidRPr="00F8411A">
      <w:rPr>
        <w:noProof/>
        <w:lang w:bidi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89303" w14:textId="77777777" w:rsidR="00813F52" w:rsidRDefault="00813F52" w:rsidP="005A20E2">
      <w:pPr>
        <w:spacing w:after="0"/>
      </w:pPr>
      <w:r>
        <w:separator/>
      </w:r>
    </w:p>
    <w:p w14:paraId="615CB43A" w14:textId="77777777" w:rsidR="00813F52" w:rsidRDefault="00813F52"/>
    <w:p w14:paraId="3C7B029E" w14:textId="77777777" w:rsidR="00813F52" w:rsidRDefault="00813F52" w:rsidP="009B4773"/>
    <w:p w14:paraId="5620304D" w14:textId="77777777" w:rsidR="00813F52" w:rsidRDefault="00813F52" w:rsidP="00513832"/>
  </w:footnote>
  <w:footnote w:type="continuationSeparator" w:id="0">
    <w:p w14:paraId="48AB537A" w14:textId="77777777" w:rsidR="00813F52" w:rsidRDefault="00813F52" w:rsidP="005A20E2">
      <w:pPr>
        <w:spacing w:after="0"/>
      </w:pPr>
      <w:r>
        <w:continuationSeparator/>
      </w:r>
    </w:p>
    <w:p w14:paraId="6FAE5BF7" w14:textId="77777777" w:rsidR="00813F52" w:rsidRDefault="00813F52"/>
    <w:p w14:paraId="0F0AFB1C" w14:textId="77777777" w:rsidR="00813F52" w:rsidRDefault="00813F52" w:rsidP="009B4773"/>
    <w:p w14:paraId="335015B3" w14:textId="77777777" w:rsidR="00813F52" w:rsidRDefault="00813F52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DDACF" w14:textId="6806C380" w:rsidR="003639D2" w:rsidRPr="003639D2" w:rsidRDefault="00264342" w:rsidP="003639D2">
    <w:pPr>
      <w:pStyle w:val="En-tte1"/>
      <w:rPr>
        <w:noProof/>
      </w:rPr>
    </w:pP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655680" behindDoc="1" locked="0" layoutInCell="1" allowOverlap="1" wp14:anchorId="31AA3BAD" wp14:editId="12DB9D54">
              <wp:simplePos x="0" y="0"/>
              <wp:positionH relativeFrom="page">
                <wp:posOffset>15240</wp:posOffset>
              </wp:positionH>
              <wp:positionV relativeFrom="page">
                <wp:posOffset>0</wp:posOffset>
              </wp:positionV>
              <wp:extent cx="10660380" cy="1143000"/>
              <wp:effectExtent l="0" t="0" r="7620" b="0"/>
              <wp:wrapNone/>
              <wp:docPr id="1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038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E44CD4" w14:textId="77777777"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1AA3BAD" id="_x0000_t202" coordsize="21600,21600" o:spt="202" path="m,l,21600r21600,l21600,xe">
              <v:stroke joinstyle="miter"/>
              <v:path gradientshapeok="t" o:connecttype="rect"/>
            </v:shapetype>
            <v:shape id="Zone de texte 2" o:spid="_x0000_s1030" type="#_x0000_t202" alt="&quot;&quot;" style="position:absolute;margin-left:1.2pt;margin-top:0;width:839.4pt;height:90pt;z-index:-251660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" fillcolor="#107082" stroked="f">
              <v:fill opacity="9766f"/>
              <v:textbox inset="20mm,8mm">
                <w:txbxContent>
                  <w:p w14:paraId="52E44CD4" w14:textId="77777777"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  <w:bookmarkStart w:id="0" w:name="_Hlk131500181"/>
    <w:sdt>
      <w:sdtPr>
        <w:rPr>
          <w:noProof/>
        </w:rPr>
        <w:alias w:val="Titre"/>
        <w:tag w:val=""/>
        <w:id w:val="-611985797"/>
        <w:placeholder>
          <w:docPart w:val="5FF72A99D623479899B069849E680630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Content>
        <w:r w:rsidR="000D2C18">
          <w:rPr>
            <w:noProof/>
          </w:rPr>
          <w:t>Dossier de concertation</w:t>
        </w:r>
      </w:sdtContent>
    </w:sdt>
  </w:p>
  <w:p w14:paraId="61502604" w14:textId="1DEF1D41" w:rsidR="005854DB" w:rsidRPr="005854DB" w:rsidRDefault="00000000" w:rsidP="003D6AFD">
    <w:pPr>
      <w:pStyle w:val="En-tte"/>
      <w:rPr>
        <w:noProof/>
      </w:rPr>
    </w:pPr>
    <w:sdt>
      <w:sdtPr>
        <w:rPr>
          <w:noProof/>
        </w:rPr>
        <w:alias w:val="Sous-titre"/>
        <w:tag w:val=""/>
        <w:id w:val="-2023313307"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Content>
        <w:r w:rsidR="00A30181">
          <w:rPr>
            <w:noProof/>
          </w:rPr>
          <w:t>« Patient en perte d’autonomie physique »</w:t>
        </w:r>
      </w:sdtContent>
    </w:sdt>
    <w:bookmarkEnd w:id="0"/>
    <w:r w:rsidR="003D6AFD" w:rsidRPr="003D6AFD">
      <w:rPr>
        <w:noProof/>
        <w:lang w:bidi="fr-FR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8CD2F" w14:textId="43D57201" w:rsidR="005854DB" w:rsidRDefault="00557A5C" w:rsidP="00A67285">
    <w:pPr>
      <w:pStyle w:val="En-tte"/>
      <w:spacing w:after="0"/>
    </w:pPr>
    <w:r>
      <w:rPr>
        <w:noProof/>
        <w:lang w:bidi="fr-FR"/>
      </w:rPr>
      <w:drawing>
        <wp:anchor distT="0" distB="0" distL="114300" distR="114300" simplePos="0" relativeHeight="251659776" behindDoc="1" locked="0" layoutInCell="1" allowOverlap="1" wp14:anchorId="6791185F" wp14:editId="486ED14E">
          <wp:simplePos x="0" y="0"/>
          <wp:positionH relativeFrom="margin">
            <wp:align>center</wp:align>
          </wp:positionH>
          <wp:positionV relativeFrom="page">
            <wp:posOffset>-40463</wp:posOffset>
          </wp:positionV>
          <wp:extent cx="7832725" cy="2130950"/>
          <wp:effectExtent l="0" t="0" r="0" b="3175"/>
          <wp:wrapNone/>
          <wp:docPr id="78554050" name="Image 78554050" descr="Groupe de personnes en train de discu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192" t="47708" r="26358" b="28055"/>
                  <a:stretch/>
                </pic:blipFill>
                <pic:spPr bwMode="auto">
                  <a:xfrm>
                    <a:off x="0" y="0"/>
                    <a:ext cx="7832725" cy="2130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141A">
      <w:rPr>
        <w:noProof/>
        <w:lang w:bidi="fr-FR"/>
      </w:rPr>
      <w:drawing>
        <wp:anchor distT="0" distB="0" distL="114300" distR="114300" simplePos="0" relativeHeight="251699200" behindDoc="0" locked="0" layoutInCell="1" allowOverlap="1" wp14:anchorId="4931732F" wp14:editId="7D6157AE">
          <wp:simplePos x="0" y="0"/>
          <wp:positionH relativeFrom="margin">
            <wp:posOffset>-46892</wp:posOffset>
          </wp:positionH>
          <wp:positionV relativeFrom="paragraph">
            <wp:posOffset>298157</wp:posOffset>
          </wp:positionV>
          <wp:extent cx="734695" cy="708025"/>
          <wp:effectExtent l="0" t="0" r="8255" b="0"/>
          <wp:wrapNone/>
          <wp:docPr id="1589665140" name="Image 15896651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695" cy="708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24A12" w14:textId="7FFCB4A5" w:rsidR="00357102" w:rsidRDefault="00357102" w:rsidP="00A67285">
    <w:pPr>
      <w:pStyle w:val="En-tte"/>
      <w:spacing w:after="0"/>
    </w:pP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703296" behindDoc="1" locked="0" layoutInCell="1" allowOverlap="1" wp14:anchorId="1CAB29FC" wp14:editId="150E91F5">
              <wp:simplePos x="0" y="0"/>
              <wp:positionH relativeFrom="page">
                <wp:posOffset>-7620</wp:posOffset>
              </wp:positionH>
              <wp:positionV relativeFrom="page">
                <wp:posOffset>-31115</wp:posOffset>
              </wp:positionV>
              <wp:extent cx="10660380" cy="1143000"/>
              <wp:effectExtent l="0" t="0" r="7620" b="0"/>
              <wp:wrapNone/>
              <wp:docPr id="23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6038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B5C9C" w14:textId="4CC116EF" w:rsidR="00357102" w:rsidRPr="003639D2" w:rsidRDefault="00000000" w:rsidP="00357102">
                          <w:pPr>
                            <w:pStyle w:val="En-tte1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Titre"/>
                              <w:tag w:val=""/>
                              <w:id w:val="-1204948352"/>
                              <w:placeholder>
                                <w:docPart w:val="B283A684C460418A811128AD1EAF3D2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 w:rsidR="000D2C18">
                                <w:rPr>
                                  <w:noProof/>
                                </w:rPr>
                                <w:t>Dossier de concertation</w:t>
                              </w:r>
                            </w:sdtContent>
                          </w:sdt>
                        </w:p>
                        <w:p w14:paraId="37794A26" w14:textId="179C8F96" w:rsidR="00357102" w:rsidRDefault="00000000" w:rsidP="00357102">
                          <w:sdt>
                            <w:sdtPr>
                              <w:rPr>
                                <w:noProof/>
                              </w:rPr>
                              <w:alias w:val="Sous-titre"/>
                              <w:tag w:val=""/>
                              <w:id w:val="-1787727605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 w:rsidR="00357102">
                                <w:rPr>
                                  <w:noProof/>
                                </w:rPr>
                                <w:t>« Patient en perte d’autonomie physique »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AB29FC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&quot;&quot;" style="position:absolute;margin-left:-.6pt;margin-top:-2.45pt;width:839.4pt;height:90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" fillcolor="#107082" stroked="f">
              <v:fill opacity="9766f"/>
              <v:textbox inset="20mm,8mm">
                <w:txbxContent>
                  <w:p w14:paraId="007B5C9C" w14:textId="4CC116EF" w:rsidR="00357102" w:rsidRPr="003639D2" w:rsidRDefault="001F6367" w:rsidP="00357102">
                    <w:pPr>
                      <w:pStyle w:val="En-tte1"/>
                      <w:rPr>
                        <w:noProof/>
                      </w:rPr>
                    </w:pPr>
                    <w:sdt>
                      <w:sdtPr>
                        <w:rPr>
                          <w:noProof/>
                        </w:rPr>
                        <w:alias w:val="Titre"/>
                        <w:tag w:val=""/>
                        <w:id w:val="-1204948352"/>
                        <w:placeholder>
                          <w:docPart w:val="B283A684C460418A811128AD1EAF3D2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0D2C18">
                          <w:rPr>
                            <w:noProof/>
                          </w:rPr>
                          <w:t>Dossier de concertation</w:t>
                        </w:r>
                      </w:sdtContent>
                    </w:sdt>
                  </w:p>
                  <w:p w14:paraId="37794A26" w14:textId="179C8F96" w:rsidR="00357102" w:rsidRDefault="001F6367" w:rsidP="00357102">
                    <w:sdt>
                      <w:sdtPr>
                        <w:rPr>
                          <w:noProof/>
                        </w:rPr>
                        <w:alias w:val="Sous-titre"/>
                        <w:tag w:val=""/>
                        <w:id w:val="-1787727605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357102">
                          <w:rPr>
                            <w:noProof/>
                          </w:rPr>
                          <w:t>« Patient en perte d’autonomie physique »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2A99C" w14:textId="677F81BC" w:rsidR="00E449C3" w:rsidRDefault="00356283" w:rsidP="00A67285">
    <w:pPr>
      <w:pStyle w:val="En-tte"/>
      <w:spacing w:after="0"/>
    </w:pPr>
    <w:r>
      <w:rPr>
        <w:noProof/>
        <w:lang w:bidi="fr-FR"/>
      </w:rPr>
      <mc:AlternateContent>
        <mc:Choice Requires="wps">
          <w:drawing>
            <wp:anchor distT="45720" distB="45720" distL="114300" distR="114300" simplePos="0" relativeHeight="251701248" behindDoc="1" locked="0" layoutInCell="1" allowOverlap="1" wp14:anchorId="21A0E8AF" wp14:editId="2C5126A4">
              <wp:simplePos x="0" y="0"/>
              <wp:positionH relativeFrom="page">
                <wp:posOffset>7620</wp:posOffset>
              </wp:positionH>
              <wp:positionV relativeFrom="page">
                <wp:posOffset>-15240</wp:posOffset>
              </wp:positionV>
              <wp:extent cx="10706100" cy="1127760"/>
              <wp:effectExtent l="0" t="0" r="0" b="0"/>
              <wp:wrapNone/>
              <wp:docPr id="18" name="Zone de texte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06100" cy="112776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618070" w14:textId="2B65FB5D" w:rsidR="00356283" w:rsidRPr="003639D2" w:rsidRDefault="00000000" w:rsidP="00356283">
                          <w:pPr>
                            <w:pStyle w:val="En-tte1"/>
                            <w:rPr>
                              <w:noProof/>
                            </w:rPr>
                          </w:pPr>
                          <w:sdt>
                            <w:sdtPr>
                              <w:rPr>
                                <w:noProof/>
                              </w:rPr>
                              <w:alias w:val="Titre"/>
                              <w:tag w:val=""/>
                              <w:id w:val="-10609375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 w:rsidR="000D2C18">
                                <w:rPr>
                                  <w:noProof/>
                                </w:rPr>
                                <w:t>Dossier de concertation</w:t>
                              </w:r>
                            </w:sdtContent>
                          </w:sdt>
                        </w:p>
                        <w:p w14:paraId="0E8A894B" w14:textId="23892407" w:rsidR="00356283" w:rsidRPr="00264342" w:rsidRDefault="00000000" w:rsidP="00356283">
                          <w:pPr>
                            <w:rPr>
                              <w:rFonts w:cstheme="minorHAnsi"/>
                              <w:i/>
                              <w:noProof/>
                              <w:color w:val="331D01"/>
                            </w:rPr>
                          </w:pPr>
                          <w:sdt>
                            <w:sdtPr>
                              <w:rPr>
                                <w:rFonts w:cstheme="minorHAnsi"/>
                                <w:i/>
                                <w:noProof/>
                                <w:color w:val="331D01"/>
                              </w:rPr>
                              <w:alias w:val="Sous-titre"/>
                              <w:tag w:val=""/>
                              <w:id w:val="-1012223263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15:appearance w15:val="hidden"/>
                              <w:text/>
                            </w:sdtPr>
                            <w:sdtContent>
                              <w:r w:rsidR="00356283" w:rsidRPr="00264342">
                                <w:rPr>
                                  <w:rFonts w:cstheme="minorHAnsi"/>
                                  <w:i/>
                                  <w:noProof/>
                                  <w:color w:val="331D01"/>
                                </w:rPr>
                                <w:t>« Patient en perte d’autonomie physique »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A0E8AF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&quot;&quot;" style="position:absolute;margin-left:.6pt;margin-top:-1.2pt;width:843pt;height:88.8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" fillcolor="#107082" stroked="f">
              <v:fill opacity="9766f"/>
              <v:textbox inset="20mm,8mm">
                <w:txbxContent>
                  <w:p w14:paraId="5C618070" w14:textId="2B65FB5D" w:rsidR="00356283" w:rsidRPr="003639D2" w:rsidRDefault="001F6367" w:rsidP="00356283">
                    <w:pPr>
                      <w:pStyle w:val="En-tte1"/>
                      <w:rPr>
                        <w:noProof/>
                      </w:rPr>
                    </w:pPr>
                    <w:sdt>
                      <w:sdtPr>
                        <w:rPr>
                          <w:noProof/>
                        </w:rPr>
                        <w:alias w:val="Titre"/>
                        <w:tag w:val=""/>
                        <w:id w:val="-1060937538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0D2C18">
                          <w:rPr>
                            <w:noProof/>
                          </w:rPr>
                          <w:t>Dossier de concertation</w:t>
                        </w:r>
                      </w:sdtContent>
                    </w:sdt>
                  </w:p>
                  <w:p w14:paraId="0E8A894B" w14:textId="23892407" w:rsidR="00356283" w:rsidRPr="00264342" w:rsidRDefault="001F6367" w:rsidP="00356283">
                    <w:pPr>
                      <w:rPr>
                        <w:rFonts w:cstheme="minorHAnsi"/>
                        <w:i/>
                        <w:noProof/>
                        <w:color w:val="331D01"/>
                      </w:rPr>
                    </w:pPr>
                    <w:sdt>
                      <w:sdtPr>
                        <w:rPr>
                          <w:rFonts w:cstheme="minorHAnsi"/>
                          <w:i/>
                          <w:noProof/>
                          <w:color w:val="331D01"/>
                        </w:rPr>
                        <w:alias w:val="Sous-titre"/>
                        <w:tag w:val=""/>
                        <w:id w:val="-1012223263"/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15:appearance w15:val="hidden"/>
                        <w:text/>
                      </w:sdtPr>
                      <w:sdtEndPr/>
                      <w:sdtContent>
                        <w:r w:rsidR="00356283" w:rsidRPr="00264342">
                          <w:rPr>
                            <w:rFonts w:cstheme="minorHAnsi"/>
                            <w:i/>
                            <w:noProof/>
                            <w:color w:val="331D01"/>
                          </w:rPr>
                          <w:t>« Patient en perte d’autonomie physique »</w:t>
                        </w:r>
                      </w:sdtContent>
                    </w:sdt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8E049D40"/>
    <w:lvl w:ilvl="0">
      <w:start w:val="1"/>
      <w:numFmt w:val="bullet"/>
      <w:pStyle w:val="Listepuces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1" w15:restartNumberingAfterBreak="0">
    <w:nsid w:val="007B2CAB"/>
    <w:multiLevelType w:val="hybridMultilevel"/>
    <w:tmpl w:val="B20AA008"/>
    <w:lvl w:ilvl="0" w:tplc="BF162A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E39D0"/>
    <w:multiLevelType w:val="hybridMultilevel"/>
    <w:tmpl w:val="ECA61A02"/>
    <w:lvl w:ilvl="0" w:tplc="04EAE1C8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C12D03"/>
    <w:multiLevelType w:val="hybridMultilevel"/>
    <w:tmpl w:val="6A6A034C"/>
    <w:lvl w:ilvl="0" w:tplc="EE98CA46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10675B0"/>
    <w:multiLevelType w:val="hybridMultilevel"/>
    <w:tmpl w:val="442A5648"/>
    <w:lvl w:ilvl="0" w:tplc="A4946864">
      <w:start w:val="1"/>
      <w:numFmt w:val="bullet"/>
      <w:pStyle w:val="Pucedugraphique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802D0A"/>
    <w:multiLevelType w:val="hybridMultilevel"/>
    <w:tmpl w:val="9FEA531A"/>
    <w:lvl w:ilvl="0" w:tplc="8F842378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Pucedugraphique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4B321A"/>
    <w:multiLevelType w:val="hybridMultilevel"/>
    <w:tmpl w:val="4880B2FC"/>
    <w:lvl w:ilvl="0" w:tplc="CE80A63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color w:val="595959" w:themeColor="text1" w:themeTint="A6"/>
        <w:sz w:val="18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8F5576"/>
    <w:multiLevelType w:val="hybridMultilevel"/>
    <w:tmpl w:val="8D768248"/>
    <w:lvl w:ilvl="0" w:tplc="FAF67C76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2F059C5"/>
    <w:multiLevelType w:val="hybridMultilevel"/>
    <w:tmpl w:val="117894FC"/>
    <w:lvl w:ilvl="0" w:tplc="3060231A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557043E"/>
    <w:multiLevelType w:val="hybridMultilevel"/>
    <w:tmpl w:val="D87CA92C"/>
    <w:lvl w:ilvl="0" w:tplc="79D8F072">
      <w:start w:val="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1A0EBA"/>
    <w:multiLevelType w:val="hybridMultilevel"/>
    <w:tmpl w:val="1520B040"/>
    <w:lvl w:ilvl="0" w:tplc="BF162A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079061AE"/>
    <w:multiLevelType w:val="hybridMultilevel"/>
    <w:tmpl w:val="F3B4D702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085013"/>
    <w:multiLevelType w:val="hybridMultilevel"/>
    <w:tmpl w:val="B422190E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882284"/>
    <w:multiLevelType w:val="hybridMultilevel"/>
    <w:tmpl w:val="CA0237C2"/>
    <w:lvl w:ilvl="0" w:tplc="6E4E2FC8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DC90746"/>
    <w:multiLevelType w:val="hybridMultilevel"/>
    <w:tmpl w:val="7D3E36E0"/>
    <w:lvl w:ilvl="0" w:tplc="B1C425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1812BF4"/>
    <w:multiLevelType w:val="hybridMultilevel"/>
    <w:tmpl w:val="F74257B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1BC0160"/>
    <w:multiLevelType w:val="hybridMultilevel"/>
    <w:tmpl w:val="D0B0947C"/>
    <w:lvl w:ilvl="0" w:tplc="B5FE6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2783052"/>
    <w:multiLevelType w:val="hybridMultilevel"/>
    <w:tmpl w:val="905A65BC"/>
    <w:lvl w:ilvl="0" w:tplc="080C000F">
      <w:numFmt w:val="decimal"/>
      <w:lvlText w:val="%1."/>
      <w:lvlJc w:val="left"/>
      <w:pPr>
        <w:ind w:left="720" w:hanging="360"/>
      </w:p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2DB1164"/>
    <w:multiLevelType w:val="hybridMultilevel"/>
    <w:tmpl w:val="CD9EB3F2"/>
    <w:lvl w:ilvl="0" w:tplc="BF162A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439050E"/>
    <w:multiLevelType w:val="hybridMultilevel"/>
    <w:tmpl w:val="42AC372A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4FF3E95"/>
    <w:multiLevelType w:val="hybridMultilevel"/>
    <w:tmpl w:val="313E8332"/>
    <w:lvl w:ilvl="0" w:tplc="294A841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94D4945"/>
    <w:multiLevelType w:val="hybridMultilevel"/>
    <w:tmpl w:val="36A4AF24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9BA3C29"/>
    <w:multiLevelType w:val="hybridMultilevel"/>
    <w:tmpl w:val="32E6FFAE"/>
    <w:lvl w:ilvl="0" w:tplc="6F744C3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A277AFC"/>
    <w:multiLevelType w:val="hybridMultilevel"/>
    <w:tmpl w:val="251E707C"/>
    <w:lvl w:ilvl="0" w:tplc="C7BC33B2">
      <w:start w:val="1"/>
      <w:numFmt w:val="bullet"/>
      <w:pStyle w:val="Pucedugraphique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C081A1F"/>
    <w:multiLevelType w:val="hybridMultilevel"/>
    <w:tmpl w:val="8C287E7A"/>
    <w:lvl w:ilvl="0" w:tplc="AFC0FE68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CE94BDC"/>
    <w:multiLevelType w:val="hybridMultilevel"/>
    <w:tmpl w:val="4628C3AE"/>
    <w:lvl w:ilvl="0" w:tplc="70A4A75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1E013B9F"/>
    <w:multiLevelType w:val="hybridMultilevel"/>
    <w:tmpl w:val="7BA63462"/>
    <w:lvl w:ilvl="0" w:tplc="08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222805C6"/>
    <w:multiLevelType w:val="hybridMultilevel"/>
    <w:tmpl w:val="8D768248"/>
    <w:lvl w:ilvl="0" w:tplc="FFFFFFFF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24AE59DA"/>
    <w:multiLevelType w:val="hybridMultilevel"/>
    <w:tmpl w:val="0B227820"/>
    <w:lvl w:ilvl="0" w:tplc="FFFFFFF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5222FEB"/>
    <w:multiLevelType w:val="hybridMultilevel"/>
    <w:tmpl w:val="87F2E9C6"/>
    <w:lvl w:ilvl="0" w:tplc="FAF67C76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805492C4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282141B5"/>
    <w:multiLevelType w:val="hybridMultilevel"/>
    <w:tmpl w:val="B202A2B4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AED6F82"/>
    <w:multiLevelType w:val="hybridMultilevel"/>
    <w:tmpl w:val="A3F2EA10"/>
    <w:lvl w:ilvl="0" w:tplc="B6820E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BF162A5C">
      <w:start w:val="1"/>
      <w:numFmt w:val="lowerLetter"/>
      <w:lvlText w:val="%2."/>
      <w:lvlJc w:val="left"/>
      <w:pPr>
        <w:ind w:left="72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2AED7712"/>
    <w:multiLevelType w:val="hybridMultilevel"/>
    <w:tmpl w:val="8BDE3870"/>
    <w:lvl w:ilvl="0" w:tplc="B5FE6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2CC1201C"/>
    <w:multiLevelType w:val="hybridMultilevel"/>
    <w:tmpl w:val="2DD46648"/>
    <w:lvl w:ilvl="0" w:tplc="B5FE6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2D9448EF"/>
    <w:multiLevelType w:val="hybridMultilevel"/>
    <w:tmpl w:val="A92A2166"/>
    <w:lvl w:ilvl="0" w:tplc="A4583C36">
      <w:start w:val="1"/>
      <w:numFmt w:val="bullet"/>
      <w:pStyle w:val="Pucedugraphique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DE67D95"/>
    <w:multiLevelType w:val="hybridMultilevel"/>
    <w:tmpl w:val="1BD4104C"/>
    <w:lvl w:ilvl="0" w:tplc="805492C4">
      <w:numFmt w:val="decimal"/>
      <w:lvlText w:val="%1."/>
      <w:lvlJc w:val="left"/>
      <w:pPr>
        <w:tabs>
          <w:tab w:val="num" w:pos="781"/>
        </w:tabs>
        <w:ind w:left="7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1"/>
        </w:tabs>
        <w:ind w:left="150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1"/>
        </w:tabs>
        <w:ind w:left="222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1"/>
        </w:tabs>
        <w:ind w:left="294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1"/>
        </w:tabs>
        <w:ind w:left="366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1"/>
        </w:tabs>
        <w:ind w:left="438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1"/>
        </w:tabs>
        <w:ind w:left="510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1"/>
        </w:tabs>
        <w:ind w:left="582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1"/>
        </w:tabs>
        <w:ind w:left="6541" w:hanging="180"/>
      </w:pPr>
    </w:lvl>
  </w:abstractNum>
  <w:abstractNum w:abstractNumId="37" w15:restartNumberingAfterBreak="0">
    <w:nsid w:val="2E4E29D6"/>
    <w:multiLevelType w:val="hybridMultilevel"/>
    <w:tmpl w:val="F6D62E58"/>
    <w:lvl w:ilvl="0" w:tplc="FFFFFFF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30ED39B2"/>
    <w:multiLevelType w:val="hybridMultilevel"/>
    <w:tmpl w:val="35EAD1D8"/>
    <w:lvl w:ilvl="0" w:tplc="805492C4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3A61458"/>
    <w:multiLevelType w:val="hybridMultilevel"/>
    <w:tmpl w:val="B7BC460C"/>
    <w:lvl w:ilvl="0" w:tplc="983A598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ndara" w:hAnsi="Candara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49155D4"/>
    <w:multiLevelType w:val="hybridMultilevel"/>
    <w:tmpl w:val="C656509E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58A1BB0"/>
    <w:multiLevelType w:val="hybridMultilevel"/>
    <w:tmpl w:val="40AC6D56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77C4DCE"/>
    <w:multiLevelType w:val="hybridMultilevel"/>
    <w:tmpl w:val="8DEACAF8"/>
    <w:lvl w:ilvl="0" w:tplc="B6820E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7AE526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9CAD4D2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38C35FD4"/>
    <w:multiLevelType w:val="hybridMultilevel"/>
    <w:tmpl w:val="196CA698"/>
    <w:lvl w:ilvl="0" w:tplc="A08ED20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394726BA"/>
    <w:multiLevelType w:val="hybridMultilevel"/>
    <w:tmpl w:val="027A826C"/>
    <w:lvl w:ilvl="0" w:tplc="080C000F"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45" w15:restartNumberingAfterBreak="0">
    <w:nsid w:val="39814969"/>
    <w:multiLevelType w:val="hybridMultilevel"/>
    <w:tmpl w:val="07FCCF4A"/>
    <w:lvl w:ilvl="0" w:tplc="805492C4">
      <w:numFmt w:val="decimal"/>
      <w:lvlText w:val="%1."/>
      <w:lvlJc w:val="left"/>
      <w:pPr>
        <w:tabs>
          <w:tab w:val="num" w:pos="781"/>
        </w:tabs>
        <w:ind w:left="78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1"/>
        </w:tabs>
        <w:ind w:left="1501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1"/>
        </w:tabs>
        <w:ind w:left="2221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1"/>
        </w:tabs>
        <w:ind w:left="2941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1"/>
        </w:tabs>
        <w:ind w:left="3661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1"/>
        </w:tabs>
        <w:ind w:left="4381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1"/>
        </w:tabs>
        <w:ind w:left="5101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1"/>
        </w:tabs>
        <w:ind w:left="5821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1"/>
        </w:tabs>
        <w:ind w:left="6541" w:hanging="180"/>
      </w:pPr>
    </w:lvl>
  </w:abstractNum>
  <w:abstractNum w:abstractNumId="46" w15:restartNumberingAfterBreak="0">
    <w:nsid w:val="3FB833F2"/>
    <w:multiLevelType w:val="hybridMultilevel"/>
    <w:tmpl w:val="64D81432"/>
    <w:lvl w:ilvl="0" w:tplc="35207F04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404672CB"/>
    <w:multiLevelType w:val="hybridMultilevel"/>
    <w:tmpl w:val="B9CA2DE6"/>
    <w:lvl w:ilvl="0" w:tplc="4ED0E4A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40693368"/>
    <w:multiLevelType w:val="hybridMultilevel"/>
    <w:tmpl w:val="3356DFBA"/>
    <w:lvl w:ilvl="0" w:tplc="790889B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406942CC"/>
    <w:multiLevelType w:val="hybridMultilevel"/>
    <w:tmpl w:val="8F121C94"/>
    <w:lvl w:ilvl="0" w:tplc="BF162A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138453E"/>
    <w:multiLevelType w:val="hybridMultilevel"/>
    <w:tmpl w:val="223A67A6"/>
    <w:lvl w:ilvl="0" w:tplc="8A486ACA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42A741DE"/>
    <w:multiLevelType w:val="hybridMultilevel"/>
    <w:tmpl w:val="ABD48538"/>
    <w:lvl w:ilvl="0" w:tplc="08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3A3789A"/>
    <w:multiLevelType w:val="hybridMultilevel"/>
    <w:tmpl w:val="32E4C9D8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967933"/>
    <w:multiLevelType w:val="hybridMultilevel"/>
    <w:tmpl w:val="46A808EA"/>
    <w:lvl w:ilvl="0" w:tplc="52305560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6C0749C"/>
    <w:multiLevelType w:val="hybridMultilevel"/>
    <w:tmpl w:val="35B27792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46CB2281"/>
    <w:multiLevelType w:val="hybridMultilevel"/>
    <w:tmpl w:val="28DCF64E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46D35EE8"/>
    <w:multiLevelType w:val="hybridMultilevel"/>
    <w:tmpl w:val="7168451C"/>
    <w:lvl w:ilvl="0" w:tplc="4A88A32A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 w:val="0"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47473A42"/>
    <w:multiLevelType w:val="hybridMultilevel"/>
    <w:tmpl w:val="DE749F4C"/>
    <w:lvl w:ilvl="0" w:tplc="FFFFFFF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49CF5E4D"/>
    <w:multiLevelType w:val="hybridMultilevel"/>
    <w:tmpl w:val="FA9CC70E"/>
    <w:lvl w:ilvl="0" w:tplc="08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BF668BC"/>
    <w:multiLevelType w:val="hybridMultilevel"/>
    <w:tmpl w:val="E21E2478"/>
    <w:lvl w:ilvl="0" w:tplc="99B8A78C">
      <w:start w:val="1"/>
      <w:numFmt w:val="decimal"/>
      <w:lvlText w:val="%1."/>
      <w:lvlJc w:val="left"/>
      <w:pPr>
        <w:tabs>
          <w:tab w:val="num" w:pos="700"/>
        </w:tabs>
        <w:ind w:left="700" w:hanging="34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E6A0488"/>
    <w:multiLevelType w:val="hybridMultilevel"/>
    <w:tmpl w:val="ED0EF0C0"/>
    <w:lvl w:ilvl="0" w:tplc="BF162A5C">
      <w:start w:val="1"/>
      <w:numFmt w:val="lowerLetter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61" w15:restartNumberingAfterBreak="0">
    <w:nsid w:val="4EDF0EFB"/>
    <w:multiLevelType w:val="hybridMultilevel"/>
    <w:tmpl w:val="B65EAC9C"/>
    <w:lvl w:ilvl="0" w:tplc="7056F018">
      <w:start w:val="1"/>
      <w:numFmt w:val="lowerLetter"/>
      <w:lvlText w:val="%1."/>
      <w:lvlJc w:val="left"/>
      <w:pPr>
        <w:ind w:left="720" w:hanging="360"/>
      </w:pPr>
      <w:rPr>
        <w:rFonts w:ascii="Candara" w:eastAsia="MS Mincho" w:hAnsi="Candara" w:cstheme="minorBidi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F7B5508"/>
    <w:multiLevelType w:val="hybridMultilevel"/>
    <w:tmpl w:val="7D9AF42C"/>
    <w:lvl w:ilvl="0" w:tplc="F93AB65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51560575"/>
    <w:multiLevelType w:val="hybridMultilevel"/>
    <w:tmpl w:val="06DEEB1A"/>
    <w:lvl w:ilvl="0" w:tplc="E5FED2DC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28C1828"/>
    <w:multiLevelType w:val="multilevel"/>
    <w:tmpl w:val="00E80A22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enumros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5E6084"/>
    <w:multiLevelType w:val="hybridMultilevel"/>
    <w:tmpl w:val="1760FE6C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4A21657"/>
    <w:multiLevelType w:val="hybridMultilevel"/>
    <w:tmpl w:val="882C6C10"/>
    <w:lvl w:ilvl="0" w:tplc="BF162A5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55375CAA"/>
    <w:multiLevelType w:val="hybridMultilevel"/>
    <w:tmpl w:val="5FFA5EC0"/>
    <w:lvl w:ilvl="0" w:tplc="805492C4"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68" w15:restartNumberingAfterBreak="0">
    <w:nsid w:val="56233492"/>
    <w:multiLevelType w:val="hybridMultilevel"/>
    <w:tmpl w:val="60F03ACE"/>
    <w:lvl w:ilvl="0" w:tplc="8A486ACA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562D54C5"/>
    <w:multiLevelType w:val="hybridMultilevel"/>
    <w:tmpl w:val="B262E876"/>
    <w:lvl w:ilvl="0" w:tplc="FFFFFFFF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57DA7FD5"/>
    <w:multiLevelType w:val="hybridMultilevel"/>
    <w:tmpl w:val="6478E2BC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5AEE1C4C"/>
    <w:multiLevelType w:val="hybridMultilevel"/>
    <w:tmpl w:val="E454FA78"/>
    <w:lvl w:ilvl="0" w:tplc="7EBC526E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 w15:restartNumberingAfterBreak="0">
    <w:nsid w:val="5B3D776B"/>
    <w:multiLevelType w:val="hybridMultilevel"/>
    <w:tmpl w:val="4AD4F884"/>
    <w:lvl w:ilvl="0" w:tplc="805492C4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5B9A6B80"/>
    <w:multiLevelType w:val="hybridMultilevel"/>
    <w:tmpl w:val="03622FB2"/>
    <w:lvl w:ilvl="0" w:tplc="FFFFFFFF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5C433E3D"/>
    <w:multiLevelType w:val="hybridMultilevel"/>
    <w:tmpl w:val="AA9EEFD8"/>
    <w:lvl w:ilvl="0" w:tplc="EED04112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5E40010D"/>
    <w:multiLevelType w:val="hybridMultilevel"/>
    <w:tmpl w:val="F2146D10"/>
    <w:lvl w:ilvl="0" w:tplc="B5FE6CFA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5EF650BA"/>
    <w:multiLevelType w:val="hybridMultilevel"/>
    <w:tmpl w:val="5EE4A474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0197496"/>
    <w:multiLevelType w:val="hybridMultilevel"/>
    <w:tmpl w:val="DA5A2CC6"/>
    <w:lvl w:ilvl="0" w:tplc="0AA49CC6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1497ED0"/>
    <w:multiLevelType w:val="hybridMultilevel"/>
    <w:tmpl w:val="23F002A2"/>
    <w:lvl w:ilvl="0" w:tplc="52CA998C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bCs w:val="0"/>
        <w:i w:val="0"/>
        <w:iCs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9" w15:restartNumberingAfterBreak="0">
    <w:nsid w:val="638E17A2"/>
    <w:multiLevelType w:val="hybridMultilevel"/>
    <w:tmpl w:val="B444122E"/>
    <w:lvl w:ilvl="0" w:tplc="C46CE2D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 w15:restartNumberingAfterBreak="0">
    <w:nsid w:val="65135C07"/>
    <w:multiLevelType w:val="hybridMultilevel"/>
    <w:tmpl w:val="37645C9C"/>
    <w:lvl w:ilvl="0" w:tplc="3B441CF0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ascii="Candara" w:eastAsia="MS Mincho" w:hAnsi="Candara" w:cstheme="minorBidi" w:hint="default"/>
        <w:b w:val="0"/>
        <w:i w:val="0"/>
        <w:sz w:val="18"/>
        <w:szCs w:val="18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66272C7A"/>
    <w:multiLevelType w:val="hybridMultilevel"/>
    <w:tmpl w:val="04B29E96"/>
    <w:lvl w:ilvl="0" w:tplc="08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80A13BC"/>
    <w:multiLevelType w:val="hybridMultilevel"/>
    <w:tmpl w:val="990E2BAC"/>
    <w:lvl w:ilvl="0" w:tplc="B6820E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68DE688A"/>
    <w:multiLevelType w:val="hybridMultilevel"/>
    <w:tmpl w:val="882681EA"/>
    <w:lvl w:ilvl="0" w:tplc="B6820E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A674A65"/>
    <w:multiLevelType w:val="hybridMultilevel"/>
    <w:tmpl w:val="03FAE63E"/>
    <w:lvl w:ilvl="0" w:tplc="BF162A5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6B697B7A"/>
    <w:multiLevelType w:val="hybridMultilevel"/>
    <w:tmpl w:val="AE080A30"/>
    <w:lvl w:ilvl="0" w:tplc="805492C4"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6" w15:restartNumberingAfterBreak="0">
    <w:nsid w:val="6D0054F3"/>
    <w:multiLevelType w:val="hybridMultilevel"/>
    <w:tmpl w:val="DBF4D48E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6ED40A23"/>
    <w:multiLevelType w:val="hybridMultilevel"/>
    <w:tmpl w:val="192CF2C2"/>
    <w:lvl w:ilvl="0" w:tplc="ADB0BB82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732F27C5"/>
    <w:multiLevelType w:val="hybridMultilevel"/>
    <w:tmpl w:val="0AFA7E4A"/>
    <w:lvl w:ilvl="0" w:tplc="BF162A5C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73A72426"/>
    <w:multiLevelType w:val="hybridMultilevel"/>
    <w:tmpl w:val="C82486E8"/>
    <w:lvl w:ilvl="0" w:tplc="1370067C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73B83005"/>
    <w:multiLevelType w:val="hybridMultilevel"/>
    <w:tmpl w:val="DA404F08"/>
    <w:lvl w:ilvl="0" w:tplc="B6820E6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5B240B5A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74F813C5"/>
    <w:multiLevelType w:val="hybridMultilevel"/>
    <w:tmpl w:val="C722E26E"/>
    <w:lvl w:ilvl="0" w:tplc="080C000B">
      <w:start w:val="1"/>
      <w:numFmt w:val="bullet"/>
      <w:lvlText w:val=""/>
      <w:lvlJc w:val="left"/>
      <w:pPr>
        <w:tabs>
          <w:tab w:val="num" w:pos="644"/>
        </w:tabs>
        <w:ind w:left="644" w:hanging="284"/>
      </w:pPr>
      <w:rPr>
        <w:rFonts w:ascii="Wingdings" w:hAnsi="Wingdings" w:hint="default"/>
        <w:b/>
        <w:color w:val="auto"/>
        <w:sz w:val="16"/>
        <w:szCs w:val="16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color w:val="auto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75993855"/>
    <w:multiLevelType w:val="hybridMultilevel"/>
    <w:tmpl w:val="3C641A12"/>
    <w:lvl w:ilvl="0" w:tplc="0CD6E70C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7AB13E57"/>
    <w:multiLevelType w:val="hybridMultilevel"/>
    <w:tmpl w:val="B1FA6AC8"/>
    <w:lvl w:ilvl="0" w:tplc="FAF67C76">
      <w:start w:val="1"/>
      <w:numFmt w:val="lowerLetter"/>
      <w:lvlText w:val="%1."/>
      <w:lvlJc w:val="left"/>
      <w:pPr>
        <w:tabs>
          <w:tab w:val="num" w:pos="530"/>
        </w:tabs>
        <w:ind w:left="530" w:hanging="360"/>
      </w:pPr>
      <w:rPr>
        <w:rFonts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7E3D3FF2"/>
    <w:multiLevelType w:val="hybridMultilevel"/>
    <w:tmpl w:val="69C2A1EE"/>
    <w:lvl w:ilvl="0" w:tplc="CF00C294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5" w15:restartNumberingAfterBreak="0">
    <w:nsid w:val="7E403149"/>
    <w:multiLevelType w:val="hybridMultilevel"/>
    <w:tmpl w:val="A918B124"/>
    <w:lvl w:ilvl="0" w:tplc="34563D4E"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01977076">
    <w:abstractNumId w:val="9"/>
  </w:num>
  <w:num w:numId="2" w16cid:durableId="256334238">
    <w:abstractNumId w:val="24"/>
  </w:num>
  <w:num w:numId="3" w16cid:durableId="1475760574">
    <w:abstractNumId w:val="6"/>
  </w:num>
  <w:num w:numId="4" w16cid:durableId="646784387">
    <w:abstractNumId w:val="35"/>
  </w:num>
  <w:num w:numId="5" w16cid:durableId="66617080">
    <w:abstractNumId w:val="4"/>
  </w:num>
  <w:num w:numId="6" w16cid:durableId="1234778424">
    <w:abstractNumId w:val="64"/>
  </w:num>
  <w:num w:numId="7" w16cid:durableId="1058480403">
    <w:abstractNumId w:val="0"/>
  </w:num>
  <w:num w:numId="8" w16cid:durableId="123275674">
    <w:abstractNumId w:val="16"/>
  </w:num>
  <w:num w:numId="9" w16cid:durableId="2073233683">
    <w:abstractNumId w:val="27"/>
  </w:num>
  <w:num w:numId="10" w16cid:durableId="1526216784">
    <w:abstractNumId w:val="17"/>
  </w:num>
  <w:num w:numId="11" w16cid:durableId="1160998860">
    <w:abstractNumId w:val="33"/>
  </w:num>
  <w:num w:numId="12" w16cid:durableId="579024622">
    <w:abstractNumId w:val="34"/>
  </w:num>
  <w:num w:numId="13" w16cid:durableId="870458926">
    <w:abstractNumId w:val="75"/>
  </w:num>
  <w:num w:numId="14" w16cid:durableId="1968464549">
    <w:abstractNumId w:val="68"/>
  </w:num>
  <w:num w:numId="15" w16cid:durableId="816998702">
    <w:abstractNumId w:val="60"/>
  </w:num>
  <w:num w:numId="16" w16cid:durableId="1841853177">
    <w:abstractNumId w:val="89"/>
  </w:num>
  <w:num w:numId="17" w16cid:durableId="1777094746">
    <w:abstractNumId w:val="50"/>
  </w:num>
  <w:num w:numId="18" w16cid:durableId="390080155">
    <w:abstractNumId w:val="79"/>
  </w:num>
  <w:num w:numId="19" w16cid:durableId="1353532376">
    <w:abstractNumId w:val="62"/>
  </w:num>
  <w:num w:numId="20" w16cid:durableId="1929192389">
    <w:abstractNumId w:val="47"/>
  </w:num>
  <w:num w:numId="21" w16cid:durableId="1455907495">
    <w:abstractNumId w:val="46"/>
  </w:num>
  <w:num w:numId="22" w16cid:durableId="326784859">
    <w:abstractNumId w:val="39"/>
  </w:num>
  <w:num w:numId="23" w16cid:durableId="961810997">
    <w:abstractNumId w:val="32"/>
  </w:num>
  <w:num w:numId="24" w16cid:durableId="551161874">
    <w:abstractNumId w:val="67"/>
  </w:num>
  <w:num w:numId="25" w16cid:durableId="736518415">
    <w:abstractNumId w:val="48"/>
  </w:num>
  <w:num w:numId="26" w16cid:durableId="1504315877">
    <w:abstractNumId w:val="72"/>
  </w:num>
  <w:num w:numId="27" w16cid:durableId="827019291">
    <w:abstractNumId w:val="38"/>
  </w:num>
  <w:num w:numId="28" w16cid:durableId="741101734">
    <w:abstractNumId w:val="66"/>
  </w:num>
  <w:num w:numId="29" w16cid:durableId="1448281590">
    <w:abstractNumId w:val="41"/>
  </w:num>
  <w:num w:numId="30" w16cid:durableId="1291282245">
    <w:abstractNumId w:val="26"/>
  </w:num>
  <w:num w:numId="31" w16cid:durableId="1302617617">
    <w:abstractNumId w:val="58"/>
  </w:num>
  <w:num w:numId="32" w16cid:durableId="1079521664">
    <w:abstractNumId w:val="25"/>
  </w:num>
  <w:num w:numId="33" w16cid:durableId="1050878299">
    <w:abstractNumId w:val="59"/>
  </w:num>
  <w:num w:numId="34" w16cid:durableId="2022539040">
    <w:abstractNumId w:val="74"/>
  </w:num>
  <w:num w:numId="35" w16cid:durableId="735320769">
    <w:abstractNumId w:val="14"/>
  </w:num>
  <w:num w:numId="36" w16cid:durableId="1928616878">
    <w:abstractNumId w:val="77"/>
  </w:num>
  <w:num w:numId="37" w16cid:durableId="1844054303">
    <w:abstractNumId w:val="43"/>
  </w:num>
  <w:num w:numId="38" w16cid:durableId="555236355">
    <w:abstractNumId w:val="63"/>
  </w:num>
  <w:num w:numId="39" w16cid:durableId="1114902807">
    <w:abstractNumId w:val="45"/>
  </w:num>
  <w:num w:numId="40" w16cid:durableId="1592006137">
    <w:abstractNumId w:val="36"/>
  </w:num>
  <w:num w:numId="41" w16cid:durableId="71397214">
    <w:abstractNumId w:val="90"/>
  </w:num>
  <w:num w:numId="42" w16cid:durableId="679701788">
    <w:abstractNumId w:val="71"/>
  </w:num>
  <w:num w:numId="43" w16cid:durableId="333460707">
    <w:abstractNumId w:val="5"/>
  </w:num>
  <w:num w:numId="44" w16cid:durableId="2028554624">
    <w:abstractNumId w:val="92"/>
  </w:num>
  <w:num w:numId="45" w16cid:durableId="348870637">
    <w:abstractNumId w:val="42"/>
  </w:num>
  <w:num w:numId="46" w16cid:durableId="152307564">
    <w:abstractNumId w:val="2"/>
  </w:num>
  <w:num w:numId="47" w16cid:durableId="197593576">
    <w:abstractNumId w:val="95"/>
  </w:num>
  <w:num w:numId="48" w16cid:durableId="414285499">
    <w:abstractNumId w:val="82"/>
  </w:num>
  <w:num w:numId="49" w16cid:durableId="1578319297">
    <w:abstractNumId w:val="23"/>
  </w:num>
  <w:num w:numId="50" w16cid:durableId="577641451">
    <w:abstractNumId w:val="87"/>
  </w:num>
  <w:num w:numId="51" w16cid:durableId="1062024118">
    <w:abstractNumId w:val="53"/>
  </w:num>
  <w:num w:numId="52" w16cid:durableId="1764761348">
    <w:abstractNumId w:val="94"/>
  </w:num>
  <w:num w:numId="53" w16cid:durableId="1148743083">
    <w:abstractNumId w:val="56"/>
  </w:num>
  <w:num w:numId="54" w16cid:durableId="183059196">
    <w:abstractNumId w:val="30"/>
  </w:num>
  <w:num w:numId="55" w16cid:durableId="2073429787">
    <w:abstractNumId w:val="21"/>
  </w:num>
  <w:num w:numId="56" w16cid:durableId="1481997538">
    <w:abstractNumId w:val="85"/>
  </w:num>
  <w:num w:numId="57" w16cid:durableId="336927115">
    <w:abstractNumId w:val="8"/>
  </w:num>
  <w:num w:numId="58" w16cid:durableId="574364033">
    <w:abstractNumId w:val="88"/>
  </w:num>
  <w:num w:numId="59" w16cid:durableId="2169108">
    <w:abstractNumId w:val="93"/>
  </w:num>
  <w:num w:numId="60" w16cid:durableId="1500852538">
    <w:abstractNumId w:val="3"/>
  </w:num>
  <w:num w:numId="61" w16cid:durableId="1019163373">
    <w:abstractNumId w:val="57"/>
  </w:num>
  <w:num w:numId="62" w16cid:durableId="471600398">
    <w:abstractNumId w:val="15"/>
  </w:num>
  <w:num w:numId="63" w16cid:durableId="114299343">
    <w:abstractNumId w:val="83"/>
  </w:num>
  <w:num w:numId="64" w16cid:durableId="1305887429">
    <w:abstractNumId w:val="61"/>
  </w:num>
  <w:num w:numId="65" w16cid:durableId="208809129">
    <w:abstractNumId w:val="18"/>
  </w:num>
  <w:num w:numId="66" w16cid:durableId="1860075267">
    <w:abstractNumId w:val="44"/>
  </w:num>
  <w:num w:numId="67" w16cid:durableId="1124271278">
    <w:abstractNumId w:val="84"/>
  </w:num>
  <w:num w:numId="68" w16cid:durableId="526453464">
    <w:abstractNumId w:val="20"/>
  </w:num>
  <w:num w:numId="69" w16cid:durableId="1009209898">
    <w:abstractNumId w:val="86"/>
  </w:num>
  <w:num w:numId="70" w16cid:durableId="1848863157">
    <w:abstractNumId w:val="55"/>
  </w:num>
  <w:num w:numId="71" w16cid:durableId="61023339">
    <w:abstractNumId w:val="31"/>
  </w:num>
  <w:num w:numId="72" w16cid:durableId="54403544">
    <w:abstractNumId w:val="52"/>
  </w:num>
  <w:num w:numId="73" w16cid:durableId="2087459246">
    <w:abstractNumId w:val="40"/>
  </w:num>
  <w:num w:numId="74" w16cid:durableId="856584301">
    <w:abstractNumId w:val="80"/>
  </w:num>
  <w:num w:numId="75" w16cid:durableId="1712680684">
    <w:abstractNumId w:val="70"/>
  </w:num>
  <w:num w:numId="76" w16cid:durableId="1900825998">
    <w:abstractNumId w:val="65"/>
  </w:num>
  <w:num w:numId="77" w16cid:durableId="907954743">
    <w:abstractNumId w:val="13"/>
  </w:num>
  <w:num w:numId="78" w16cid:durableId="224415969">
    <w:abstractNumId w:val="22"/>
  </w:num>
  <w:num w:numId="79" w16cid:durableId="812866932">
    <w:abstractNumId w:val="91"/>
  </w:num>
  <w:num w:numId="80" w16cid:durableId="1165048980">
    <w:abstractNumId w:val="76"/>
  </w:num>
  <w:num w:numId="81" w16cid:durableId="593978798">
    <w:abstractNumId w:val="12"/>
  </w:num>
  <w:num w:numId="82" w16cid:durableId="1410731507">
    <w:abstractNumId w:val="7"/>
  </w:num>
  <w:num w:numId="83" w16cid:durableId="1406099578">
    <w:abstractNumId w:val="78"/>
  </w:num>
  <w:num w:numId="84" w16cid:durableId="656764004">
    <w:abstractNumId w:val="11"/>
  </w:num>
  <w:num w:numId="85" w16cid:durableId="1118793836">
    <w:abstractNumId w:val="54"/>
  </w:num>
  <w:num w:numId="86" w16cid:durableId="2004550180">
    <w:abstractNumId w:val="10"/>
  </w:num>
  <w:num w:numId="87" w16cid:durableId="294064909">
    <w:abstractNumId w:val="81"/>
  </w:num>
  <w:num w:numId="88" w16cid:durableId="1179925963">
    <w:abstractNumId w:val="51"/>
  </w:num>
  <w:num w:numId="89" w16cid:durableId="1767843296">
    <w:abstractNumId w:val="73"/>
  </w:num>
  <w:num w:numId="90" w16cid:durableId="1419521926">
    <w:abstractNumId w:val="29"/>
  </w:num>
  <w:num w:numId="91" w16cid:durableId="1655791637">
    <w:abstractNumId w:val="69"/>
  </w:num>
  <w:num w:numId="92" w16cid:durableId="592394198">
    <w:abstractNumId w:val="37"/>
  </w:num>
  <w:num w:numId="93" w16cid:durableId="591625766">
    <w:abstractNumId w:val="49"/>
  </w:num>
  <w:num w:numId="94" w16cid:durableId="1662006768">
    <w:abstractNumId w:val="1"/>
  </w:num>
  <w:num w:numId="95" w16cid:durableId="1180003488">
    <w:abstractNumId w:val="19"/>
  </w:num>
  <w:num w:numId="96" w16cid:durableId="1069691297">
    <w:abstractNumId w:val="28"/>
  </w:num>
  <w:numIdMacAtCleanup w:val="9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removePersonalInformation/>
  <w:removeDateAndTime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C4A"/>
    <w:rsid w:val="0000092E"/>
    <w:rsid w:val="000052C7"/>
    <w:rsid w:val="00012A83"/>
    <w:rsid w:val="00017C3C"/>
    <w:rsid w:val="000204F9"/>
    <w:rsid w:val="00021F2E"/>
    <w:rsid w:val="000254E0"/>
    <w:rsid w:val="00026EAE"/>
    <w:rsid w:val="0003123C"/>
    <w:rsid w:val="00032A10"/>
    <w:rsid w:val="00037932"/>
    <w:rsid w:val="00041968"/>
    <w:rsid w:val="00043FFE"/>
    <w:rsid w:val="00044074"/>
    <w:rsid w:val="0004430C"/>
    <w:rsid w:val="000512E7"/>
    <w:rsid w:val="00066DE2"/>
    <w:rsid w:val="00072A53"/>
    <w:rsid w:val="000765C1"/>
    <w:rsid w:val="00077931"/>
    <w:rsid w:val="00084E91"/>
    <w:rsid w:val="0008771C"/>
    <w:rsid w:val="000900B6"/>
    <w:rsid w:val="000A19D3"/>
    <w:rsid w:val="000A649E"/>
    <w:rsid w:val="000A7626"/>
    <w:rsid w:val="000B0066"/>
    <w:rsid w:val="000B2D28"/>
    <w:rsid w:val="000B5983"/>
    <w:rsid w:val="000B5DA2"/>
    <w:rsid w:val="000C1C28"/>
    <w:rsid w:val="000C5872"/>
    <w:rsid w:val="000C770E"/>
    <w:rsid w:val="000D2C18"/>
    <w:rsid w:val="000D4C24"/>
    <w:rsid w:val="000E0979"/>
    <w:rsid w:val="000E1544"/>
    <w:rsid w:val="000E4848"/>
    <w:rsid w:val="000F2BFE"/>
    <w:rsid w:val="000F47C0"/>
    <w:rsid w:val="001016FE"/>
    <w:rsid w:val="001155CE"/>
    <w:rsid w:val="001225D9"/>
    <w:rsid w:val="00122F0C"/>
    <w:rsid w:val="0012368C"/>
    <w:rsid w:val="0012403E"/>
    <w:rsid w:val="00124322"/>
    <w:rsid w:val="00124370"/>
    <w:rsid w:val="001320F8"/>
    <w:rsid w:val="00135FAA"/>
    <w:rsid w:val="001410F5"/>
    <w:rsid w:val="00144369"/>
    <w:rsid w:val="00144778"/>
    <w:rsid w:val="001509D9"/>
    <w:rsid w:val="00154EA6"/>
    <w:rsid w:val="00160392"/>
    <w:rsid w:val="00164319"/>
    <w:rsid w:val="001726B9"/>
    <w:rsid w:val="00174069"/>
    <w:rsid w:val="00176322"/>
    <w:rsid w:val="00190C39"/>
    <w:rsid w:val="00196A76"/>
    <w:rsid w:val="00196B6D"/>
    <w:rsid w:val="001A5429"/>
    <w:rsid w:val="001B0599"/>
    <w:rsid w:val="001B462A"/>
    <w:rsid w:val="001B52AC"/>
    <w:rsid w:val="001D1C22"/>
    <w:rsid w:val="001D60C9"/>
    <w:rsid w:val="001E11F1"/>
    <w:rsid w:val="001E1E58"/>
    <w:rsid w:val="001F6367"/>
    <w:rsid w:val="00206719"/>
    <w:rsid w:val="00207A17"/>
    <w:rsid w:val="002208F0"/>
    <w:rsid w:val="00240312"/>
    <w:rsid w:val="0024694E"/>
    <w:rsid w:val="00247B17"/>
    <w:rsid w:val="00250F7F"/>
    <w:rsid w:val="00250FAF"/>
    <w:rsid w:val="00252E4A"/>
    <w:rsid w:val="002642A8"/>
    <w:rsid w:val="00264342"/>
    <w:rsid w:val="00271F2A"/>
    <w:rsid w:val="00276299"/>
    <w:rsid w:val="00291084"/>
    <w:rsid w:val="002955AB"/>
    <w:rsid w:val="0029755C"/>
    <w:rsid w:val="002A137B"/>
    <w:rsid w:val="002D0B57"/>
    <w:rsid w:val="002E45DB"/>
    <w:rsid w:val="00301EDB"/>
    <w:rsid w:val="00306B76"/>
    <w:rsid w:val="0031130D"/>
    <w:rsid w:val="00314A6F"/>
    <w:rsid w:val="00316523"/>
    <w:rsid w:val="00327E74"/>
    <w:rsid w:val="00333E38"/>
    <w:rsid w:val="00334394"/>
    <w:rsid w:val="00334CDD"/>
    <w:rsid w:val="00340CD8"/>
    <w:rsid w:val="0034283D"/>
    <w:rsid w:val="00347AF5"/>
    <w:rsid w:val="00350EA6"/>
    <w:rsid w:val="00356283"/>
    <w:rsid w:val="00357102"/>
    <w:rsid w:val="00360F98"/>
    <w:rsid w:val="00362478"/>
    <w:rsid w:val="003639D2"/>
    <w:rsid w:val="00374421"/>
    <w:rsid w:val="00374674"/>
    <w:rsid w:val="0037676A"/>
    <w:rsid w:val="00381400"/>
    <w:rsid w:val="003917C5"/>
    <w:rsid w:val="0039442D"/>
    <w:rsid w:val="00396BA9"/>
    <w:rsid w:val="003A0E82"/>
    <w:rsid w:val="003A1203"/>
    <w:rsid w:val="003A3872"/>
    <w:rsid w:val="003B5758"/>
    <w:rsid w:val="003B7FD5"/>
    <w:rsid w:val="003C01B2"/>
    <w:rsid w:val="003D352F"/>
    <w:rsid w:val="003D59A7"/>
    <w:rsid w:val="003D6AFD"/>
    <w:rsid w:val="003D735B"/>
    <w:rsid w:val="003E3418"/>
    <w:rsid w:val="003E5F0B"/>
    <w:rsid w:val="003E78A7"/>
    <w:rsid w:val="003F0714"/>
    <w:rsid w:val="003F13B0"/>
    <w:rsid w:val="003F16EA"/>
    <w:rsid w:val="003F473A"/>
    <w:rsid w:val="003F5F4A"/>
    <w:rsid w:val="00403423"/>
    <w:rsid w:val="0040487A"/>
    <w:rsid w:val="00423785"/>
    <w:rsid w:val="004249C3"/>
    <w:rsid w:val="004262DD"/>
    <w:rsid w:val="0042646F"/>
    <w:rsid w:val="00426FE4"/>
    <w:rsid w:val="00432FCC"/>
    <w:rsid w:val="004347A0"/>
    <w:rsid w:val="00435096"/>
    <w:rsid w:val="004411FB"/>
    <w:rsid w:val="00443212"/>
    <w:rsid w:val="00460CD2"/>
    <w:rsid w:val="00461DD8"/>
    <w:rsid w:val="00466DA1"/>
    <w:rsid w:val="00470B21"/>
    <w:rsid w:val="00474F52"/>
    <w:rsid w:val="004829EB"/>
    <w:rsid w:val="00485541"/>
    <w:rsid w:val="00493EC0"/>
    <w:rsid w:val="00495909"/>
    <w:rsid w:val="004A029F"/>
    <w:rsid w:val="004B5251"/>
    <w:rsid w:val="004C0453"/>
    <w:rsid w:val="004C432D"/>
    <w:rsid w:val="004C7B3E"/>
    <w:rsid w:val="004D591B"/>
    <w:rsid w:val="004D5F98"/>
    <w:rsid w:val="004E0B4B"/>
    <w:rsid w:val="004E6901"/>
    <w:rsid w:val="004E7658"/>
    <w:rsid w:val="004F09C8"/>
    <w:rsid w:val="004F141A"/>
    <w:rsid w:val="0050180D"/>
    <w:rsid w:val="00513832"/>
    <w:rsid w:val="00516DFA"/>
    <w:rsid w:val="005245B3"/>
    <w:rsid w:val="00526BBE"/>
    <w:rsid w:val="00526C37"/>
    <w:rsid w:val="005277CC"/>
    <w:rsid w:val="00533047"/>
    <w:rsid w:val="0054641D"/>
    <w:rsid w:val="00557A5C"/>
    <w:rsid w:val="005608B2"/>
    <w:rsid w:val="00561A27"/>
    <w:rsid w:val="005628E6"/>
    <w:rsid w:val="0056433D"/>
    <w:rsid w:val="00567626"/>
    <w:rsid w:val="005676E5"/>
    <w:rsid w:val="00567AD3"/>
    <w:rsid w:val="00577B45"/>
    <w:rsid w:val="00582E51"/>
    <w:rsid w:val="005854DB"/>
    <w:rsid w:val="005919AF"/>
    <w:rsid w:val="00592CF1"/>
    <w:rsid w:val="005A191B"/>
    <w:rsid w:val="005A1A58"/>
    <w:rsid w:val="005A20E2"/>
    <w:rsid w:val="005B458C"/>
    <w:rsid w:val="005B6A1A"/>
    <w:rsid w:val="005C7E0C"/>
    <w:rsid w:val="005D159D"/>
    <w:rsid w:val="005D2146"/>
    <w:rsid w:val="005F1969"/>
    <w:rsid w:val="005F6388"/>
    <w:rsid w:val="00604678"/>
    <w:rsid w:val="00605B74"/>
    <w:rsid w:val="00612551"/>
    <w:rsid w:val="00614528"/>
    <w:rsid w:val="00615133"/>
    <w:rsid w:val="006163E9"/>
    <w:rsid w:val="00616BB2"/>
    <w:rsid w:val="00616C03"/>
    <w:rsid w:val="00627310"/>
    <w:rsid w:val="006329E1"/>
    <w:rsid w:val="00633E73"/>
    <w:rsid w:val="00655308"/>
    <w:rsid w:val="00664450"/>
    <w:rsid w:val="00667B32"/>
    <w:rsid w:val="00671624"/>
    <w:rsid w:val="00674E0A"/>
    <w:rsid w:val="00677A94"/>
    <w:rsid w:val="0068195D"/>
    <w:rsid w:val="00685B4E"/>
    <w:rsid w:val="006936EB"/>
    <w:rsid w:val="006952C2"/>
    <w:rsid w:val="006958B5"/>
    <w:rsid w:val="006A3C11"/>
    <w:rsid w:val="006B048A"/>
    <w:rsid w:val="006B17A0"/>
    <w:rsid w:val="006B2383"/>
    <w:rsid w:val="006B3C7C"/>
    <w:rsid w:val="006C4D5C"/>
    <w:rsid w:val="006D0144"/>
    <w:rsid w:val="006D67AC"/>
    <w:rsid w:val="006E3FC8"/>
    <w:rsid w:val="006E4506"/>
    <w:rsid w:val="006F38DB"/>
    <w:rsid w:val="007157EF"/>
    <w:rsid w:val="00715DB3"/>
    <w:rsid w:val="00726821"/>
    <w:rsid w:val="00726F16"/>
    <w:rsid w:val="00730573"/>
    <w:rsid w:val="00733E24"/>
    <w:rsid w:val="0073670F"/>
    <w:rsid w:val="00740FCE"/>
    <w:rsid w:val="00746388"/>
    <w:rsid w:val="00751063"/>
    <w:rsid w:val="00753CA5"/>
    <w:rsid w:val="00753E67"/>
    <w:rsid w:val="0076095E"/>
    <w:rsid w:val="00762D60"/>
    <w:rsid w:val="00771764"/>
    <w:rsid w:val="0078010D"/>
    <w:rsid w:val="00784AB5"/>
    <w:rsid w:val="007A5336"/>
    <w:rsid w:val="007B17C4"/>
    <w:rsid w:val="007B1F5A"/>
    <w:rsid w:val="007B313C"/>
    <w:rsid w:val="007B3AB6"/>
    <w:rsid w:val="007B5AFF"/>
    <w:rsid w:val="007C136F"/>
    <w:rsid w:val="007C5487"/>
    <w:rsid w:val="007C5AF4"/>
    <w:rsid w:val="007D31A3"/>
    <w:rsid w:val="007D40E3"/>
    <w:rsid w:val="007D5767"/>
    <w:rsid w:val="007F790E"/>
    <w:rsid w:val="007F793B"/>
    <w:rsid w:val="00807F75"/>
    <w:rsid w:val="00813EC8"/>
    <w:rsid w:val="00813F52"/>
    <w:rsid w:val="00817F8C"/>
    <w:rsid w:val="00820FDB"/>
    <w:rsid w:val="0082491D"/>
    <w:rsid w:val="0083161B"/>
    <w:rsid w:val="0083428B"/>
    <w:rsid w:val="00841C8B"/>
    <w:rsid w:val="00854E1A"/>
    <w:rsid w:val="00865D8F"/>
    <w:rsid w:val="00876F99"/>
    <w:rsid w:val="008820B3"/>
    <w:rsid w:val="00886169"/>
    <w:rsid w:val="008904DA"/>
    <w:rsid w:val="0089410F"/>
    <w:rsid w:val="00896525"/>
    <w:rsid w:val="008965F6"/>
    <w:rsid w:val="008A1B34"/>
    <w:rsid w:val="008A2B5E"/>
    <w:rsid w:val="008A5257"/>
    <w:rsid w:val="008A55D9"/>
    <w:rsid w:val="008B3BA6"/>
    <w:rsid w:val="008C251F"/>
    <w:rsid w:val="008D19BE"/>
    <w:rsid w:val="008D3386"/>
    <w:rsid w:val="008D3824"/>
    <w:rsid w:val="008F035D"/>
    <w:rsid w:val="008F499E"/>
    <w:rsid w:val="008F672C"/>
    <w:rsid w:val="008F704C"/>
    <w:rsid w:val="0090206C"/>
    <w:rsid w:val="00902998"/>
    <w:rsid w:val="00903949"/>
    <w:rsid w:val="00912C1B"/>
    <w:rsid w:val="009211B9"/>
    <w:rsid w:val="0092125E"/>
    <w:rsid w:val="00924319"/>
    <w:rsid w:val="00934168"/>
    <w:rsid w:val="009355C2"/>
    <w:rsid w:val="00943175"/>
    <w:rsid w:val="00943FD1"/>
    <w:rsid w:val="00945EBF"/>
    <w:rsid w:val="00952A7A"/>
    <w:rsid w:val="00955AA8"/>
    <w:rsid w:val="00963187"/>
    <w:rsid w:val="0096358E"/>
    <w:rsid w:val="00974BF8"/>
    <w:rsid w:val="00985CBA"/>
    <w:rsid w:val="009A1643"/>
    <w:rsid w:val="009A3B33"/>
    <w:rsid w:val="009A45A0"/>
    <w:rsid w:val="009A7B0E"/>
    <w:rsid w:val="009B35B5"/>
    <w:rsid w:val="009B3809"/>
    <w:rsid w:val="009B3A56"/>
    <w:rsid w:val="009B423C"/>
    <w:rsid w:val="009B4773"/>
    <w:rsid w:val="009B4D1B"/>
    <w:rsid w:val="009C24F4"/>
    <w:rsid w:val="009C6059"/>
    <w:rsid w:val="009D2556"/>
    <w:rsid w:val="009E1BA2"/>
    <w:rsid w:val="009E48B0"/>
    <w:rsid w:val="009E6B7E"/>
    <w:rsid w:val="009E78EB"/>
    <w:rsid w:val="009F07C1"/>
    <w:rsid w:val="009F4221"/>
    <w:rsid w:val="009F493F"/>
    <w:rsid w:val="009F771B"/>
    <w:rsid w:val="00A00A4B"/>
    <w:rsid w:val="00A15F25"/>
    <w:rsid w:val="00A20B75"/>
    <w:rsid w:val="00A25B36"/>
    <w:rsid w:val="00A30181"/>
    <w:rsid w:val="00A3300A"/>
    <w:rsid w:val="00A371D8"/>
    <w:rsid w:val="00A37F17"/>
    <w:rsid w:val="00A41F4A"/>
    <w:rsid w:val="00A624D0"/>
    <w:rsid w:val="00A630FD"/>
    <w:rsid w:val="00A67285"/>
    <w:rsid w:val="00A733FA"/>
    <w:rsid w:val="00A74908"/>
    <w:rsid w:val="00A74C4A"/>
    <w:rsid w:val="00A761DC"/>
    <w:rsid w:val="00A82B27"/>
    <w:rsid w:val="00A91213"/>
    <w:rsid w:val="00A940AC"/>
    <w:rsid w:val="00A960DC"/>
    <w:rsid w:val="00AA29B1"/>
    <w:rsid w:val="00AA387F"/>
    <w:rsid w:val="00AA5760"/>
    <w:rsid w:val="00AA66D7"/>
    <w:rsid w:val="00AC3653"/>
    <w:rsid w:val="00AC73FD"/>
    <w:rsid w:val="00AE0241"/>
    <w:rsid w:val="00AE3CC5"/>
    <w:rsid w:val="00AE5008"/>
    <w:rsid w:val="00AE7ECD"/>
    <w:rsid w:val="00AF123D"/>
    <w:rsid w:val="00AF6444"/>
    <w:rsid w:val="00B12126"/>
    <w:rsid w:val="00B12D81"/>
    <w:rsid w:val="00B26302"/>
    <w:rsid w:val="00B37B3B"/>
    <w:rsid w:val="00B41139"/>
    <w:rsid w:val="00B44C47"/>
    <w:rsid w:val="00B47FC2"/>
    <w:rsid w:val="00B51AB1"/>
    <w:rsid w:val="00B533C1"/>
    <w:rsid w:val="00B57756"/>
    <w:rsid w:val="00B57F4F"/>
    <w:rsid w:val="00B616D7"/>
    <w:rsid w:val="00B626F2"/>
    <w:rsid w:val="00B71A0C"/>
    <w:rsid w:val="00B74300"/>
    <w:rsid w:val="00B74BA9"/>
    <w:rsid w:val="00B7636D"/>
    <w:rsid w:val="00B80CF1"/>
    <w:rsid w:val="00BA2A38"/>
    <w:rsid w:val="00BA31C4"/>
    <w:rsid w:val="00BA55DC"/>
    <w:rsid w:val="00BB02E6"/>
    <w:rsid w:val="00BC3906"/>
    <w:rsid w:val="00BC6AC1"/>
    <w:rsid w:val="00BC6B4A"/>
    <w:rsid w:val="00BD0C60"/>
    <w:rsid w:val="00BD18A1"/>
    <w:rsid w:val="00BF686F"/>
    <w:rsid w:val="00C00209"/>
    <w:rsid w:val="00C15291"/>
    <w:rsid w:val="00C17BCF"/>
    <w:rsid w:val="00C24611"/>
    <w:rsid w:val="00C26660"/>
    <w:rsid w:val="00C3246A"/>
    <w:rsid w:val="00C57D2F"/>
    <w:rsid w:val="00C639DB"/>
    <w:rsid w:val="00C65564"/>
    <w:rsid w:val="00C865B7"/>
    <w:rsid w:val="00C92EF3"/>
    <w:rsid w:val="00C93111"/>
    <w:rsid w:val="00C93A00"/>
    <w:rsid w:val="00CA61D8"/>
    <w:rsid w:val="00CC0348"/>
    <w:rsid w:val="00CC39DA"/>
    <w:rsid w:val="00CD0CA0"/>
    <w:rsid w:val="00CD1D98"/>
    <w:rsid w:val="00CD5E77"/>
    <w:rsid w:val="00CF1267"/>
    <w:rsid w:val="00D11771"/>
    <w:rsid w:val="00D13200"/>
    <w:rsid w:val="00D26769"/>
    <w:rsid w:val="00D2680A"/>
    <w:rsid w:val="00D27AF8"/>
    <w:rsid w:val="00D472BD"/>
    <w:rsid w:val="00D53CAF"/>
    <w:rsid w:val="00D6543F"/>
    <w:rsid w:val="00D74E0C"/>
    <w:rsid w:val="00D8068C"/>
    <w:rsid w:val="00D812CD"/>
    <w:rsid w:val="00D82FC5"/>
    <w:rsid w:val="00D901B8"/>
    <w:rsid w:val="00D94688"/>
    <w:rsid w:val="00DA2D18"/>
    <w:rsid w:val="00DB1C7C"/>
    <w:rsid w:val="00DB4DA1"/>
    <w:rsid w:val="00DB5A2E"/>
    <w:rsid w:val="00DC0528"/>
    <w:rsid w:val="00DC1104"/>
    <w:rsid w:val="00DC2925"/>
    <w:rsid w:val="00DC536A"/>
    <w:rsid w:val="00DC7466"/>
    <w:rsid w:val="00DC7E1C"/>
    <w:rsid w:val="00DD3B79"/>
    <w:rsid w:val="00DE65A2"/>
    <w:rsid w:val="00DF18C6"/>
    <w:rsid w:val="00DF2DCC"/>
    <w:rsid w:val="00DF5F08"/>
    <w:rsid w:val="00E005CB"/>
    <w:rsid w:val="00E01D0E"/>
    <w:rsid w:val="00E16215"/>
    <w:rsid w:val="00E236CC"/>
    <w:rsid w:val="00E26237"/>
    <w:rsid w:val="00E31650"/>
    <w:rsid w:val="00E35169"/>
    <w:rsid w:val="00E449C3"/>
    <w:rsid w:val="00E53724"/>
    <w:rsid w:val="00E552C8"/>
    <w:rsid w:val="00E75006"/>
    <w:rsid w:val="00E83C85"/>
    <w:rsid w:val="00E84350"/>
    <w:rsid w:val="00E85863"/>
    <w:rsid w:val="00E90E52"/>
    <w:rsid w:val="00E91AE4"/>
    <w:rsid w:val="00EA431D"/>
    <w:rsid w:val="00EA5C31"/>
    <w:rsid w:val="00EB0E61"/>
    <w:rsid w:val="00EB4EFA"/>
    <w:rsid w:val="00EB56D5"/>
    <w:rsid w:val="00EC4444"/>
    <w:rsid w:val="00EC4BCD"/>
    <w:rsid w:val="00EE6E36"/>
    <w:rsid w:val="00F13F94"/>
    <w:rsid w:val="00F17FA2"/>
    <w:rsid w:val="00F217D3"/>
    <w:rsid w:val="00F2241E"/>
    <w:rsid w:val="00F26EE4"/>
    <w:rsid w:val="00F279E2"/>
    <w:rsid w:val="00F33F5E"/>
    <w:rsid w:val="00F352D0"/>
    <w:rsid w:val="00F60840"/>
    <w:rsid w:val="00F640D5"/>
    <w:rsid w:val="00F72E36"/>
    <w:rsid w:val="00F75B86"/>
    <w:rsid w:val="00F77933"/>
    <w:rsid w:val="00F84037"/>
    <w:rsid w:val="00F8411A"/>
    <w:rsid w:val="00F86819"/>
    <w:rsid w:val="00FB1673"/>
    <w:rsid w:val="00FB315C"/>
    <w:rsid w:val="00FB6556"/>
    <w:rsid w:val="00FC1405"/>
    <w:rsid w:val="00FC5268"/>
    <w:rsid w:val="00FC6570"/>
    <w:rsid w:val="00FD2D88"/>
    <w:rsid w:val="00FF0913"/>
    <w:rsid w:val="00FF4A6E"/>
    <w:rsid w:val="00FF78D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,"/>
  <w:listSeparator w:val=";"/>
  <w14:docId w14:val="5664A7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029F"/>
    <w:pPr>
      <w:spacing w:before="120" w:after="120" w:line="264" w:lineRule="auto"/>
    </w:pPr>
    <w:rPr>
      <w:rFonts w:ascii="Candara" w:hAnsi="Candara"/>
      <w:color w:val="595959" w:themeColor="text1" w:themeTint="A6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B74300"/>
    <w:pPr>
      <w:keepNext/>
      <w:keepLines/>
      <w:pBdr>
        <w:bottom w:val="single" w:sz="24" w:space="4" w:color="F0CDA1" w:themeColor="accent1"/>
      </w:pBdr>
      <w:spacing w:before="240" w:line="240" w:lineRule="auto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35628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AC6C1B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En-tteCar">
    <w:name w:val="En-tête Car"/>
    <w:basedOn w:val="Policepardfaut"/>
    <w:link w:val="En-tte"/>
    <w:uiPriority w:val="99"/>
    <w:rsid w:val="00A67285"/>
    <w:rPr>
      <w:rFonts w:cstheme="minorHAnsi"/>
      <w:i/>
      <w:color w:val="331D01"/>
      <w:sz w:val="24"/>
    </w:rPr>
  </w:style>
  <w:style w:type="paragraph" w:styleId="Pieddepage">
    <w:name w:val="footer"/>
    <w:basedOn w:val="Normal"/>
    <w:link w:val="PieddepageC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5C7E0C"/>
    <w:rPr>
      <w:color w:val="595959" w:themeColor="text1" w:themeTint="A6"/>
      <w:sz w:val="18"/>
    </w:rPr>
  </w:style>
  <w:style w:type="character" w:styleId="Textedelespacerserv">
    <w:name w:val="Placeholder Text"/>
    <w:basedOn w:val="Policepardfaut"/>
    <w:uiPriority w:val="99"/>
    <w:semiHidden/>
    <w:rsid w:val="005A20E2"/>
    <w:rPr>
      <w:color w:val="808080"/>
    </w:rPr>
  </w:style>
  <w:style w:type="paragraph" w:styleId="Titre">
    <w:name w:val="Title"/>
    <w:basedOn w:val="Normal"/>
    <w:next w:val="Normal"/>
    <w:link w:val="TitreCar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ous-titreCar">
    <w:name w:val="Sous-titre Car"/>
    <w:basedOn w:val="Policepardfaut"/>
    <w:link w:val="Sous-titr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Titre1Car">
    <w:name w:val="Titre 1 Car"/>
    <w:basedOn w:val="Policepardfaut"/>
    <w:link w:val="Titre1"/>
    <w:uiPriority w:val="9"/>
    <w:rsid w:val="00B74300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Pardfaut">
    <w:name w:val="Par défau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5D2146"/>
    <w:pPr>
      <w:ind w:left="720"/>
      <w:contextualSpacing/>
    </w:pPr>
  </w:style>
  <w:style w:type="character" w:styleId="Accentuationlgre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Accentuation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Accentuationintense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Grilledutableau">
    <w:name w:val="Table Grid"/>
    <w:basedOn w:val="Tableau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Titre3Car">
    <w:name w:val="Titre 3 Car"/>
    <w:basedOn w:val="Policepardfaut"/>
    <w:link w:val="Titre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En-ttedetabledesmatires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M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Lienhypertexte">
    <w:name w:val="Hyperlink"/>
    <w:basedOn w:val="Policepardfaut"/>
    <w:uiPriority w:val="99"/>
    <w:semiHidden/>
    <w:rsid w:val="001E1E58"/>
    <w:rPr>
      <w:color w:val="000000" w:themeColor="hyperlink"/>
      <w:u w:val="single"/>
    </w:rPr>
  </w:style>
  <w:style w:type="paragraph" w:styleId="TM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Marquedecommentaire">
    <w:name w:val="annotation reference"/>
    <w:basedOn w:val="Policepardfaut"/>
    <w:uiPriority w:val="99"/>
    <w:semiHidden/>
    <w:unhideWhenUsed/>
    <w:rsid w:val="007C136F"/>
    <w:rPr>
      <w:sz w:val="16"/>
      <w:szCs w:val="16"/>
    </w:rPr>
  </w:style>
  <w:style w:type="paragraph" w:styleId="Sansinterligne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epuces">
    <w:name w:val="List Bullet"/>
    <w:basedOn w:val="Normal"/>
    <w:uiPriority w:val="99"/>
    <w:semiHidden/>
    <w:rsid w:val="0003123C"/>
    <w:pPr>
      <w:numPr>
        <w:numId w:val="1"/>
      </w:numPr>
      <w:spacing w:before="0" w:after="200" w:line="276" w:lineRule="auto"/>
      <w:ind w:left="340" w:hanging="340"/>
    </w:pPr>
  </w:style>
  <w:style w:type="paragraph" w:styleId="Listenumros">
    <w:name w:val="List Number"/>
    <w:basedOn w:val="Normal"/>
    <w:uiPriority w:val="99"/>
    <w:qFormat/>
    <w:rsid w:val="00685B4E"/>
    <w:pPr>
      <w:numPr>
        <w:numId w:val="6"/>
      </w:numPr>
      <w:spacing w:before="0" w:line="276" w:lineRule="auto"/>
    </w:pPr>
  </w:style>
  <w:style w:type="character" w:styleId="lev">
    <w:name w:val="Strong"/>
    <w:basedOn w:val="Policepardfaut"/>
    <w:uiPriority w:val="22"/>
    <w:semiHidden/>
    <w:qFormat/>
    <w:rsid w:val="00BA31C4"/>
    <w:rPr>
      <w:b/>
      <w:bCs/>
    </w:rPr>
  </w:style>
  <w:style w:type="character" w:customStyle="1" w:styleId="Gras">
    <w:name w:val="Gras"/>
    <w:uiPriority w:val="1"/>
    <w:semiHidden/>
    <w:qFormat/>
    <w:rsid w:val="00BA31C4"/>
    <w:rPr>
      <w:b/>
      <w:bCs/>
    </w:rPr>
  </w:style>
  <w:style w:type="paragraph" w:styleId="Listepuces2">
    <w:name w:val="List Bullet 2"/>
    <w:basedOn w:val="Normal"/>
    <w:uiPriority w:val="99"/>
    <w:semiHidden/>
    <w:rsid w:val="00D27AF8"/>
    <w:pPr>
      <w:numPr>
        <w:numId w:val="7"/>
      </w:numPr>
      <w:spacing w:before="0"/>
    </w:pPr>
  </w:style>
  <w:style w:type="paragraph" w:customStyle="1" w:styleId="Titredugraphique1">
    <w:name w:val="Titre du graphique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Titredugraphique2">
    <w:name w:val="Titre du graphique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Titredugraphique3">
    <w:name w:val="Titre du graphique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Titredugraphique4">
    <w:name w:val="Titre du graphique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Pucedugraphique">
    <w:name w:val="Puce du graphique"/>
    <w:basedOn w:val="Normal"/>
    <w:semiHidden/>
    <w:qFormat/>
    <w:rsid w:val="008965F6"/>
    <w:pPr>
      <w:numPr>
        <w:numId w:val="2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2">
    <w:name w:val="Puce du graphique 2"/>
    <w:basedOn w:val="Normal"/>
    <w:semiHidden/>
    <w:qFormat/>
    <w:rsid w:val="008965F6"/>
    <w:pPr>
      <w:numPr>
        <w:numId w:val="4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3">
    <w:name w:val="Puce du graphique 3"/>
    <w:basedOn w:val="Normal"/>
    <w:semiHidden/>
    <w:qFormat/>
    <w:rsid w:val="008965F6"/>
    <w:pPr>
      <w:numPr>
        <w:numId w:val="3"/>
      </w:numPr>
      <w:spacing w:before="0" w:after="0" w:line="216" w:lineRule="auto"/>
      <w:ind w:left="284" w:hanging="284"/>
    </w:pPr>
    <w:rPr>
      <w:sz w:val="20"/>
    </w:rPr>
  </w:style>
  <w:style w:type="paragraph" w:customStyle="1" w:styleId="Pucedugraphique4">
    <w:name w:val="Puce du graphique 4"/>
    <w:basedOn w:val="Normal"/>
    <w:semiHidden/>
    <w:qFormat/>
    <w:rsid w:val="008965F6"/>
    <w:pPr>
      <w:numPr>
        <w:numId w:val="5"/>
      </w:numPr>
      <w:spacing w:before="0" w:after="0" w:line="240" w:lineRule="auto"/>
      <w:ind w:left="284" w:hanging="284"/>
    </w:pPr>
    <w:rPr>
      <w:sz w:val="20"/>
    </w:rPr>
  </w:style>
  <w:style w:type="paragraph" w:customStyle="1" w:styleId="Textedetableaugrandetaille">
    <w:name w:val="Texte de tableau grande taill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enumros2">
    <w:name w:val="List Number 2"/>
    <w:basedOn w:val="Normal"/>
    <w:uiPriority w:val="99"/>
    <w:qFormat/>
    <w:rsid w:val="00685B4E"/>
    <w:pPr>
      <w:numPr>
        <w:ilvl w:val="1"/>
        <w:numId w:val="6"/>
      </w:numPr>
      <w:spacing w:before="0" w:line="271" w:lineRule="auto"/>
    </w:pPr>
  </w:style>
  <w:style w:type="paragraph" w:customStyle="1" w:styleId="Casecocher">
    <w:name w:val="Case à cocher"/>
    <w:basedOn w:val="Normal"/>
    <w:qFormat/>
    <w:rsid w:val="00A67285"/>
    <w:pPr>
      <w:spacing w:before="0" w:after="0"/>
    </w:pPr>
  </w:style>
  <w:style w:type="paragraph" w:customStyle="1" w:styleId="En-tte1">
    <w:name w:val="En-tête 1"/>
    <w:basedOn w:val="Normal"/>
    <w:next w:val="Normal"/>
    <w:link w:val="CaractreEn-tte1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CaractreEn-tte1">
    <w:name w:val="Caractère En-tête 1"/>
    <w:basedOn w:val="Policepardfaut"/>
    <w:link w:val="En-tte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  <w:style w:type="paragraph" w:styleId="Corpsdetexte">
    <w:name w:val="Body Text"/>
    <w:basedOn w:val="Normal"/>
    <w:link w:val="CorpsdetexteCar"/>
    <w:rsid w:val="00A30181"/>
    <w:pPr>
      <w:spacing w:before="0" w:after="0" w:line="240" w:lineRule="auto"/>
    </w:pPr>
    <w:rPr>
      <w:rFonts w:ascii="Times New Roman" w:eastAsia="Times New Roman" w:hAnsi="Times New Roman" w:cs="Times New Roman"/>
      <w:color w:val="auto"/>
      <w:sz w:val="32"/>
      <w:szCs w:val="20"/>
      <w:lang w:val="fr-BE" w:eastAsia="fr-FR"/>
    </w:rPr>
  </w:style>
  <w:style w:type="character" w:customStyle="1" w:styleId="CorpsdetexteCar">
    <w:name w:val="Corps de texte Car"/>
    <w:basedOn w:val="Policepardfaut"/>
    <w:link w:val="Corpsdetexte"/>
    <w:rsid w:val="00A30181"/>
    <w:rPr>
      <w:rFonts w:ascii="Times New Roman" w:eastAsia="Times New Roman" w:hAnsi="Times New Roman" w:cs="Times New Roman"/>
      <w:sz w:val="32"/>
      <w:szCs w:val="20"/>
      <w:lang w:val="fr-BE" w:eastAsia="fr-FR"/>
    </w:rPr>
  </w:style>
  <w:style w:type="table" w:styleId="Tableausimple1">
    <w:name w:val="Plain Table 1"/>
    <w:basedOn w:val="TableauNormal"/>
    <w:uiPriority w:val="41"/>
    <w:rsid w:val="00A30181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-Accentuation2">
    <w:name w:val="Grid Table 1 Light Accent 2"/>
    <w:basedOn w:val="TableauNormal"/>
    <w:uiPriority w:val="46"/>
    <w:rsid w:val="008D3824"/>
    <w:pPr>
      <w:spacing w:after="0" w:line="240" w:lineRule="auto"/>
    </w:pPr>
    <w:tblPr>
      <w:tblStyleRowBandSize w:val="1"/>
      <w:tblStyleColBandSize w:val="1"/>
      <w:tblBorders>
        <w:top w:val="single" w:sz="4" w:space="0" w:color="7DDCEF" w:themeColor="accent2" w:themeTint="66"/>
        <w:left w:val="single" w:sz="4" w:space="0" w:color="7DDCEF" w:themeColor="accent2" w:themeTint="66"/>
        <w:bottom w:val="single" w:sz="4" w:space="0" w:color="7DDCEF" w:themeColor="accent2" w:themeTint="66"/>
        <w:right w:val="single" w:sz="4" w:space="0" w:color="7DDCEF" w:themeColor="accent2" w:themeTint="66"/>
        <w:insideH w:val="single" w:sz="4" w:space="0" w:color="7DDCEF" w:themeColor="accent2" w:themeTint="66"/>
        <w:insideV w:val="single" w:sz="4" w:space="0" w:color="7DDCE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3CCBE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CCBE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itre7Car">
    <w:name w:val="Titre 7 Car"/>
    <w:basedOn w:val="Policepardfaut"/>
    <w:link w:val="Titre7"/>
    <w:uiPriority w:val="9"/>
    <w:semiHidden/>
    <w:rsid w:val="00356283"/>
    <w:rPr>
      <w:rFonts w:asciiTheme="majorHAnsi" w:eastAsiaTheme="majorEastAsia" w:hAnsiTheme="majorHAnsi" w:cstheme="majorBidi"/>
      <w:i/>
      <w:iCs/>
      <w:color w:val="AC6C1B" w:themeColor="accent1" w:themeShade="7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Microsoft\Templates\Liste%20pour%20cr&#233;er%20sa%20petite%20entrepris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6A0F20968A049388C8EAE460ED06E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C34A37-9D85-4599-A610-3476CF6EDF93}"/>
      </w:docPartPr>
      <w:docPartBody>
        <w:p w:rsidR="00DB2ACE" w:rsidRDefault="00737B93">
          <w:pPr>
            <w:pStyle w:val="F6A0F20968A049388C8EAE460ED06E3A"/>
          </w:pPr>
          <w:r w:rsidRPr="00B74300">
            <w:rPr>
              <w:noProof/>
              <w:lang w:bidi="fr-FR"/>
            </w:rPr>
            <w:t>AGENCE À DOMICILE</w:t>
          </w:r>
        </w:p>
      </w:docPartBody>
    </w:docPart>
    <w:docPart>
      <w:docPartPr>
        <w:name w:val="0DD00FE723F045619338C87184C21C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F8017-513E-46EA-9EE6-DC4B7EA5B2CE}"/>
      </w:docPartPr>
      <w:docPartBody>
        <w:p w:rsidR="00DB2ACE" w:rsidRDefault="00737B93">
          <w:pPr>
            <w:pStyle w:val="0DD00FE723F045619338C87184C21C54"/>
          </w:pPr>
          <w:r w:rsidRPr="00B74300">
            <w:rPr>
              <w:noProof/>
              <w:lang w:bidi="fr-FR"/>
            </w:rPr>
            <w:t>Liste de contrôle de démarrage</w:t>
          </w:r>
        </w:p>
      </w:docPartBody>
    </w:docPart>
    <w:docPart>
      <w:docPartPr>
        <w:name w:val="5FF72A99D623479899B069849E6806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76DC5C-6103-4916-9094-00BE536BCB3D}"/>
      </w:docPartPr>
      <w:docPartBody>
        <w:p w:rsidR="00DB2ACE" w:rsidRDefault="00737B93">
          <w:pPr>
            <w:pStyle w:val="5FF72A99D623479899B069849E680630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  <w:docPart>
      <w:docPartPr>
        <w:name w:val="B283A684C460418A811128AD1EAF3D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3142D9-6DDE-4B59-BF01-9E855BF575EB}"/>
      </w:docPartPr>
      <w:docPartBody>
        <w:p w:rsidR="0051316E" w:rsidRDefault="00561EC7" w:rsidP="00561EC7">
          <w:pPr>
            <w:pStyle w:val="B283A684C460418A811128AD1EAF3D26"/>
          </w:pPr>
          <w:r w:rsidRPr="00B74300">
            <w:rPr>
              <w:noProof/>
              <w:lang w:bidi="fr-FR"/>
            </w:rPr>
            <w:t>Informez la presse locale ou régionale de votre ouverture ainsi que de la date de celle-ci.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37A"/>
    <w:rsid w:val="000E0EF1"/>
    <w:rsid w:val="00152DD6"/>
    <w:rsid w:val="0016637A"/>
    <w:rsid w:val="002115E4"/>
    <w:rsid w:val="0027241B"/>
    <w:rsid w:val="002E325C"/>
    <w:rsid w:val="00317BC7"/>
    <w:rsid w:val="003C4CAA"/>
    <w:rsid w:val="00401D85"/>
    <w:rsid w:val="00413BAB"/>
    <w:rsid w:val="0051316E"/>
    <w:rsid w:val="00561EC7"/>
    <w:rsid w:val="00571BCB"/>
    <w:rsid w:val="00587A00"/>
    <w:rsid w:val="00620F4D"/>
    <w:rsid w:val="006241C2"/>
    <w:rsid w:val="00647A80"/>
    <w:rsid w:val="00684E81"/>
    <w:rsid w:val="00692E25"/>
    <w:rsid w:val="006E12B8"/>
    <w:rsid w:val="00737B93"/>
    <w:rsid w:val="00747DF0"/>
    <w:rsid w:val="00796AC1"/>
    <w:rsid w:val="00821C88"/>
    <w:rsid w:val="00932A5B"/>
    <w:rsid w:val="00A45775"/>
    <w:rsid w:val="00AE3B64"/>
    <w:rsid w:val="00B75568"/>
    <w:rsid w:val="00BD3C31"/>
    <w:rsid w:val="00C3459A"/>
    <w:rsid w:val="00C91456"/>
    <w:rsid w:val="00CA54D1"/>
    <w:rsid w:val="00CB2BE5"/>
    <w:rsid w:val="00D03ABC"/>
    <w:rsid w:val="00D84A5F"/>
    <w:rsid w:val="00DA2B06"/>
    <w:rsid w:val="00DB2ACE"/>
    <w:rsid w:val="00DE7448"/>
    <w:rsid w:val="00E505F7"/>
    <w:rsid w:val="00E6492C"/>
    <w:rsid w:val="00FA73C7"/>
    <w:rsid w:val="00FD3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6A0F20968A049388C8EAE460ED06E3A">
    <w:name w:val="F6A0F20968A049388C8EAE460ED06E3A"/>
  </w:style>
  <w:style w:type="paragraph" w:customStyle="1" w:styleId="0DD00FE723F045619338C87184C21C54">
    <w:name w:val="0DD00FE723F045619338C87184C21C54"/>
  </w:style>
  <w:style w:type="paragraph" w:customStyle="1" w:styleId="5FF72A99D623479899B069849E680630">
    <w:name w:val="5FF72A99D623479899B069849E680630"/>
  </w:style>
  <w:style w:type="paragraph" w:customStyle="1" w:styleId="B283A684C460418A811128AD1EAF3D26">
    <w:name w:val="B283A684C460418A811128AD1EAF3D26"/>
    <w:rsid w:val="00561E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MS Gothic"/>
        <a:cs typeface=""/>
      </a:majorFont>
      <a:minorFont>
        <a:latin typeface="Arial "/>
        <a:ea typeface="MS Mincho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DCACE2E-A635-4BAF-9CB9-4DFFC14473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Liste pour créer sa petite entreprise</Template>
  <TotalTime>0</TotalTime>
  <Pages>28</Pages>
  <Words>7033</Words>
  <Characters>38687</Characters>
  <Application>Microsoft Office Word</Application>
  <DocSecurity>0</DocSecurity>
  <Lines>322</Lines>
  <Paragraphs>91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Dossier de concertation</vt:lpstr>
      <vt:lpstr/>
    </vt:vector>
  </TitlesOfParts>
  <Company/>
  <LinksUpToDate>false</LinksUpToDate>
  <CharactersWithSpaces>45629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Dossier de concertation</dc:title>
  <dc:subject/>
  <dc:creator/>
  <cp:keywords/>
  <dc:description/>
  <cp:lastModifiedBy/>
  <cp:revision>1</cp:revision>
  <dcterms:created xsi:type="dcterms:W3CDTF">2024-01-16T15:27:00Z</dcterms:created>
  <dcterms:modified xsi:type="dcterms:W3CDTF">2024-01-17T13:49:00Z</dcterms:modified>
  <cp:contentStatus>« Patient en perte d’autonomie physique »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